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37A" w:rsidRPr="00C1319A" w:rsidRDefault="00436586" w:rsidP="00C1319A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 w:rsidRPr="00C1319A">
        <w:rPr>
          <w:b/>
        </w:rPr>
        <w:t>EDITAL DE CONVOCAÇÃO</w:t>
      </w:r>
      <w:r w:rsidR="00114AD8" w:rsidRPr="00C1319A">
        <w:rPr>
          <w:b/>
        </w:rPr>
        <w:t xml:space="preserve"> nº</w:t>
      </w:r>
      <w:r w:rsidR="00B406A2">
        <w:rPr>
          <w:b/>
        </w:rPr>
        <w:t>1</w:t>
      </w:r>
      <w:r w:rsidR="00EC1384">
        <w:rPr>
          <w:b/>
        </w:rPr>
        <w:t>8</w:t>
      </w:r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EE280F" w:rsidRPr="00C1319A">
        <w:rPr>
          <w:b/>
          <w:u w:val="single"/>
        </w:rPr>
        <w:t>001/20</w:t>
      </w:r>
      <w:r w:rsidRPr="00C1319A">
        <w:rPr>
          <w:b/>
          <w:u w:val="single"/>
        </w:rPr>
        <w:t>2</w:t>
      </w:r>
      <w:r w:rsidR="000B447A" w:rsidRPr="00C1319A">
        <w:rPr>
          <w:b/>
          <w:u w:val="single"/>
        </w:rPr>
        <w:t>2</w:t>
      </w:r>
    </w:p>
    <w:p w:rsidR="007431DD" w:rsidRDefault="003D5743" w:rsidP="00C439A0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  <w:r w:rsidRPr="002F5E5E">
        <w:t>A Prefeitura Municipal de Itatin</w:t>
      </w:r>
      <w:r w:rsidR="00E71C0A" w:rsidRPr="002F5E5E">
        <w:t xml:space="preserve">ga, Estado de São Paulo, por </w:t>
      </w:r>
      <w:r w:rsidR="00446269" w:rsidRPr="002F5E5E">
        <w:t>intermédio do</w:t>
      </w:r>
      <w:r w:rsidRPr="002F5E5E">
        <w:t xml:space="preserve"> Prefeito que este subscreve, </w:t>
      </w:r>
      <w:r w:rsidR="00436586" w:rsidRPr="002F5E5E">
        <w:t xml:space="preserve">no uso de suas atribuições legais e nos termos do edital regulamentador, </w:t>
      </w:r>
      <w:r w:rsidR="00436586" w:rsidRPr="002F5E5E">
        <w:rPr>
          <w:b/>
        </w:rPr>
        <w:t xml:space="preserve">CONVOCA </w:t>
      </w:r>
      <w:r w:rsidR="00436586" w:rsidRPr="002F5E5E">
        <w:t>o(s) candidato(s) abaixo relacionado(s), ap</w:t>
      </w:r>
      <w:r w:rsidR="00EE280F" w:rsidRPr="002F5E5E">
        <w:t xml:space="preserve">rovado(s) no </w:t>
      </w:r>
      <w:r w:rsidR="00365C17" w:rsidRPr="002F5E5E">
        <w:t xml:space="preserve">Processo Seletivo </w:t>
      </w:r>
      <w:r w:rsidR="00FE510D">
        <w:t>–</w:t>
      </w:r>
      <w:r w:rsidR="00365C17" w:rsidRPr="002F5E5E">
        <w:t xml:space="preserve"> Simplificado</w:t>
      </w:r>
      <w:r w:rsidR="003E156F">
        <w:t xml:space="preserve"> </w:t>
      </w:r>
      <w:r w:rsidR="00A53694" w:rsidRPr="002F5E5E">
        <w:t xml:space="preserve">Edital </w:t>
      </w:r>
      <w:r w:rsidR="00EE280F" w:rsidRPr="002F5E5E">
        <w:t>nº</w:t>
      </w:r>
      <w:r w:rsidR="00436586" w:rsidRPr="002F5E5E">
        <w:t xml:space="preserve"> 001/20</w:t>
      </w:r>
      <w:r w:rsidR="00365C17" w:rsidRPr="002F5E5E">
        <w:t>2</w:t>
      </w:r>
      <w:r w:rsidR="000B447A">
        <w:t>2</w:t>
      </w:r>
      <w:r w:rsidR="00436586" w:rsidRPr="002F5E5E">
        <w:t>,</w:t>
      </w:r>
      <w:r w:rsidR="00446269" w:rsidRPr="002F5E5E">
        <w:t xml:space="preserve"> homologado através do Decreto nº </w:t>
      </w:r>
      <w:r w:rsidR="000B447A">
        <w:t>3.107</w:t>
      </w:r>
      <w:r w:rsidR="00F05255" w:rsidRPr="002F5E5E">
        <w:t xml:space="preserve"> de </w:t>
      </w:r>
      <w:r w:rsidR="000B447A">
        <w:t xml:space="preserve">24 de fevereiro de 2022, </w:t>
      </w:r>
      <w:r w:rsidR="00436586" w:rsidRPr="002F5E5E">
        <w:t xml:space="preserve">para comparecer(em) no Setor de Recursos Humanos desta Prefeitura Municipal, no horário das </w:t>
      </w:r>
      <w:r w:rsidR="007C19A9">
        <w:t>10</w:t>
      </w:r>
      <w:r w:rsidRPr="002F5E5E">
        <w:t xml:space="preserve">:00 às </w:t>
      </w:r>
      <w:r w:rsidR="007C19A9">
        <w:t>12</w:t>
      </w:r>
      <w:r w:rsidR="00436586" w:rsidRPr="002F5E5E">
        <w:t>:00</w:t>
      </w:r>
      <w:r w:rsidR="00EE280F" w:rsidRPr="002F5E5E">
        <w:t xml:space="preserve"> ou</w:t>
      </w:r>
      <w:r w:rsidRPr="002F5E5E">
        <w:t xml:space="preserve"> da</w:t>
      </w:r>
      <w:r w:rsidR="00436586" w:rsidRPr="002F5E5E">
        <w:t>s</w:t>
      </w:r>
      <w:r w:rsidRPr="002F5E5E">
        <w:t xml:space="preserve"> 13:00 às 17</w:t>
      </w:r>
      <w:r w:rsidR="00436586" w:rsidRPr="002F5E5E">
        <w:t xml:space="preserve">:00 horas, </w:t>
      </w:r>
      <w:r w:rsidR="00436586" w:rsidRPr="002F5E5E">
        <w:rPr>
          <w:b/>
        </w:rPr>
        <w:t xml:space="preserve">no prazo de </w:t>
      </w:r>
      <w:r w:rsidR="00C637A9" w:rsidRPr="002F5E5E">
        <w:rPr>
          <w:b/>
        </w:rPr>
        <w:t>0</w:t>
      </w:r>
      <w:r w:rsidR="002D080D" w:rsidRPr="002F5E5E">
        <w:rPr>
          <w:b/>
        </w:rPr>
        <w:t>3</w:t>
      </w:r>
      <w:r w:rsidR="00C637A9" w:rsidRPr="002F5E5E">
        <w:rPr>
          <w:b/>
        </w:rPr>
        <w:t>(</w:t>
      </w:r>
      <w:r w:rsidR="002D080D" w:rsidRPr="002F5E5E">
        <w:rPr>
          <w:b/>
        </w:rPr>
        <w:t>três</w:t>
      </w:r>
      <w:r w:rsidR="00436586" w:rsidRPr="002F5E5E">
        <w:rPr>
          <w:b/>
        </w:rPr>
        <w:t xml:space="preserve">) dias </w:t>
      </w:r>
      <w:r w:rsidR="0039750C" w:rsidRPr="002F5E5E">
        <w:rPr>
          <w:b/>
        </w:rPr>
        <w:t xml:space="preserve">úteis </w:t>
      </w:r>
      <w:r w:rsidR="00436586" w:rsidRPr="002F5E5E">
        <w:rPr>
          <w:b/>
        </w:rPr>
        <w:t xml:space="preserve">a contar </w:t>
      </w:r>
      <w:r w:rsidR="0039750C" w:rsidRPr="002F5E5E">
        <w:rPr>
          <w:b/>
        </w:rPr>
        <w:t xml:space="preserve">do </w:t>
      </w:r>
      <w:r w:rsidR="00436586" w:rsidRPr="002F5E5E">
        <w:rPr>
          <w:b/>
        </w:rPr>
        <w:t>primeiro dia útil seguinte à publicação deste</w:t>
      </w:r>
      <w:r w:rsidR="00436586" w:rsidRPr="002F5E5E">
        <w:t>, para admis</w:t>
      </w:r>
      <w:r w:rsidR="00114AD8" w:rsidRPr="002F5E5E">
        <w:t xml:space="preserve">são </w:t>
      </w:r>
      <w:r w:rsidR="00F05255" w:rsidRPr="002F5E5E">
        <w:t xml:space="preserve">por tempo determinado </w:t>
      </w:r>
      <w:r w:rsidR="00114AD8" w:rsidRPr="002F5E5E">
        <w:t>no serviço público.</w:t>
      </w:r>
    </w:p>
    <w:p w:rsidR="009C3645" w:rsidRPr="00240AA0" w:rsidRDefault="009C3645" w:rsidP="009C3645">
      <w:pPr>
        <w:spacing w:after="0"/>
        <w:rPr>
          <w:rFonts w:ascii="Times New Roman" w:hAnsi="Times New Roman"/>
          <w:b/>
          <w:sz w:val="24"/>
          <w:szCs w:val="24"/>
        </w:rPr>
      </w:pPr>
      <w:r w:rsidRPr="00240AA0">
        <w:rPr>
          <w:rFonts w:ascii="Times New Roman" w:hAnsi="Times New Roman"/>
          <w:b/>
          <w:sz w:val="24"/>
          <w:szCs w:val="24"/>
        </w:rPr>
        <w:t xml:space="preserve">Função: PROFESSOR DE EDUCAÇÃO BÁSICA </w:t>
      </w:r>
      <w:r>
        <w:rPr>
          <w:rFonts w:ascii="Times New Roman" w:hAnsi="Times New Roman"/>
          <w:b/>
          <w:sz w:val="24"/>
          <w:szCs w:val="24"/>
        </w:rPr>
        <w:t>I</w:t>
      </w:r>
    </w:p>
    <w:tbl>
      <w:tblPr>
        <w:tblW w:w="912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9"/>
        <w:gridCol w:w="5008"/>
        <w:gridCol w:w="1554"/>
        <w:gridCol w:w="1174"/>
      </w:tblGrid>
      <w:tr w:rsidR="009C3645" w:rsidRPr="000910BC" w:rsidTr="005746E9">
        <w:tc>
          <w:tcPr>
            <w:tcW w:w="1389" w:type="dxa"/>
            <w:shd w:val="clear" w:color="auto" w:fill="auto"/>
            <w:vAlign w:val="center"/>
          </w:tcPr>
          <w:p w:rsidR="009C3645" w:rsidRPr="006E1510" w:rsidRDefault="009C3645" w:rsidP="005746E9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Classificação</w:t>
            </w:r>
          </w:p>
        </w:tc>
        <w:tc>
          <w:tcPr>
            <w:tcW w:w="5008" w:type="dxa"/>
            <w:shd w:val="clear" w:color="auto" w:fill="auto"/>
            <w:vAlign w:val="center"/>
          </w:tcPr>
          <w:p w:rsidR="009C3645" w:rsidRPr="006E1510" w:rsidRDefault="009C3645" w:rsidP="005746E9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Nome</w:t>
            </w:r>
          </w:p>
        </w:tc>
        <w:tc>
          <w:tcPr>
            <w:tcW w:w="1554" w:type="dxa"/>
            <w:shd w:val="clear" w:color="auto" w:fill="auto"/>
            <w:vAlign w:val="center"/>
          </w:tcPr>
          <w:p w:rsidR="009C3645" w:rsidRPr="006E1510" w:rsidRDefault="009C3645" w:rsidP="005746E9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RG</w:t>
            </w:r>
          </w:p>
        </w:tc>
        <w:tc>
          <w:tcPr>
            <w:tcW w:w="1174" w:type="dxa"/>
            <w:shd w:val="clear" w:color="auto" w:fill="auto"/>
            <w:vAlign w:val="center"/>
          </w:tcPr>
          <w:p w:rsidR="009C3645" w:rsidRPr="006E1510" w:rsidRDefault="009C3645" w:rsidP="005746E9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Nota Final</w:t>
            </w:r>
          </w:p>
        </w:tc>
      </w:tr>
      <w:tr w:rsidR="00E90DD3" w:rsidRPr="000910BC" w:rsidTr="00ED6722">
        <w:trPr>
          <w:trHeight w:val="283"/>
        </w:trPr>
        <w:tc>
          <w:tcPr>
            <w:tcW w:w="1389" w:type="dxa"/>
            <w:shd w:val="clear" w:color="auto" w:fill="FFFFFF"/>
            <w:vAlign w:val="center"/>
          </w:tcPr>
          <w:p w:rsidR="00E90DD3" w:rsidRPr="00ED6722" w:rsidRDefault="00EC1384" w:rsidP="00ED672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122º</w:t>
            </w:r>
          </w:p>
        </w:tc>
        <w:tc>
          <w:tcPr>
            <w:tcW w:w="5008" w:type="dxa"/>
            <w:shd w:val="clear" w:color="auto" w:fill="auto"/>
            <w:vAlign w:val="center"/>
          </w:tcPr>
          <w:p w:rsidR="006E1510" w:rsidRPr="00ED6722" w:rsidRDefault="00EC1384" w:rsidP="00ED6722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SABRINA BURGOS ANACLETO DE OLIVEIRA</w:t>
            </w:r>
          </w:p>
        </w:tc>
        <w:tc>
          <w:tcPr>
            <w:tcW w:w="1554" w:type="dxa"/>
            <w:shd w:val="clear" w:color="auto" w:fill="auto"/>
            <w:vAlign w:val="center"/>
          </w:tcPr>
          <w:p w:rsidR="00E90DD3" w:rsidRPr="00ED6722" w:rsidRDefault="00AD1114" w:rsidP="00ED672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4517237-9</w:t>
            </w:r>
          </w:p>
        </w:tc>
        <w:tc>
          <w:tcPr>
            <w:tcW w:w="1174" w:type="dxa"/>
            <w:shd w:val="clear" w:color="auto" w:fill="auto"/>
            <w:vAlign w:val="center"/>
          </w:tcPr>
          <w:p w:rsidR="00E90DD3" w:rsidRPr="00ED6722" w:rsidRDefault="00B406A2" w:rsidP="00ED672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</w:tr>
      <w:tr w:rsidR="00B406A2" w:rsidRPr="000910BC" w:rsidTr="00B406A2">
        <w:trPr>
          <w:trHeight w:val="283"/>
        </w:trPr>
        <w:tc>
          <w:tcPr>
            <w:tcW w:w="1389" w:type="dxa"/>
            <w:shd w:val="clear" w:color="auto" w:fill="FFFFFF"/>
            <w:vAlign w:val="center"/>
          </w:tcPr>
          <w:p w:rsidR="00B406A2" w:rsidRPr="00ED6722" w:rsidRDefault="00EC1384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123º</w:t>
            </w:r>
          </w:p>
        </w:tc>
        <w:tc>
          <w:tcPr>
            <w:tcW w:w="5008" w:type="dxa"/>
            <w:shd w:val="clear" w:color="auto" w:fill="auto"/>
            <w:vAlign w:val="center"/>
          </w:tcPr>
          <w:p w:rsidR="00B406A2" w:rsidRPr="00ED6722" w:rsidRDefault="00AD1114" w:rsidP="00B406A2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MARIA INÊZ PAULA CEZAR</w:t>
            </w:r>
          </w:p>
        </w:tc>
        <w:tc>
          <w:tcPr>
            <w:tcW w:w="1554" w:type="dxa"/>
            <w:shd w:val="clear" w:color="auto" w:fill="auto"/>
            <w:vAlign w:val="center"/>
          </w:tcPr>
          <w:p w:rsidR="00B406A2" w:rsidRPr="00ED6722" w:rsidRDefault="00AD1114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500361654</w:t>
            </w:r>
          </w:p>
        </w:tc>
        <w:tc>
          <w:tcPr>
            <w:tcW w:w="1174" w:type="dxa"/>
            <w:shd w:val="clear" w:color="auto" w:fill="auto"/>
            <w:vAlign w:val="center"/>
          </w:tcPr>
          <w:p w:rsidR="00B406A2" w:rsidRDefault="00B406A2" w:rsidP="00B406A2">
            <w:pPr>
              <w:jc w:val="center"/>
            </w:pPr>
            <w:r w:rsidRPr="00287D55">
              <w:rPr>
                <w:rFonts w:ascii="Times New Roman" w:hAnsi="Times New Roman"/>
              </w:rPr>
              <w:t>0,00</w:t>
            </w:r>
          </w:p>
        </w:tc>
      </w:tr>
      <w:tr w:rsidR="00B406A2" w:rsidRPr="000910BC" w:rsidTr="00B406A2">
        <w:trPr>
          <w:trHeight w:val="283"/>
        </w:trPr>
        <w:tc>
          <w:tcPr>
            <w:tcW w:w="1389" w:type="dxa"/>
            <w:shd w:val="clear" w:color="auto" w:fill="FFFFFF"/>
            <w:vAlign w:val="center"/>
          </w:tcPr>
          <w:p w:rsidR="00B406A2" w:rsidRPr="00ED6722" w:rsidRDefault="00EC1384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124º</w:t>
            </w:r>
          </w:p>
        </w:tc>
        <w:tc>
          <w:tcPr>
            <w:tcW w:w="5008" w:type="dxa"/>
            <w:shd w:val="clear" w:color="auto" w:fill="auto"/>
            <w:vAlign w:val="center"/>
          </w:tcPr>
          <w:p w:rsidR="00B406A2" w:rsidRPr="00ED6722" w:rsidRDefault="00AD1114" w:rsidP="00B406A2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MILENA SANTOS DA SILVA</w:t>
            </w:r>
          </w:p>
        </w:tc>
        <w:tc>
          <w:tcPr>
            <w:tcW w:w="1554" w:type="dxa"/>
            <w:shd w:val="clear" w:color="auto" w:fill="auto"/>
            <w:vAlign w:val="center"/>
          </w:tcPr>
          <w:p w:rsidR="00B406A2" w:rsidRPr="00ED6722" w:rsidRDefault="00AD1114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50552448</w:t>
            </w:r>
          </w:p>
        </w:tc>
        <w:tc>
          <w:tcPr>
            <w:tcW w:w="1174" w:type="dxa"/>
            <w:shd w:val="clear" w:color="auto" w:fill="auto"/>
            <w:vAlign w:val="center"/>
          </w:tcPr>
          <w:p w:rsidR="00B406A2" w:rsidRDefault="00B406A2" w:rsidP="00B406A2">
            <w:pPr>
              <w:jc w:val="center"/>
            </w:pPr>
            <w:r w:rsidRPr="00287D55">
              <w:rPr>
                <w:rFonts w:ascii="Times New Roman" w:hAnsi="Times New Roman"/>
              </w:rPr>
              <w:t>0,00</w:t>
            </w:r>
          </w:p>
        </w:tc>
      </w:tr>
      <w:tr w:rsidR="00B406A2" w:rsidRPr="000910BC" w:rsidTr="00B406A2">
        <w:trPr>
          <w:trHeight w:val="283"/>
        </w:trPr>
        <w:tc>
          <w:tcPr>
            <w:tcW w:w="1389" w:type="dxa"/>
            <w:shd w:val="clear" w:color="auto" w:fill="FFFFFF"/>
            <w:vAlign w:val="center"/>
          </w:tcPr>
          <w:p w:rsidR="00B406A2" w:rsidRPr="00ED6722" w:rsidRDefault="00EC1384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125º</w:t>
            </w:r>
          </w:p>
        </w:tc>
        <w:tc>
          <w:tcPr>
            <w:tcW w:w="5008" w:type="dxa"/>
            <w:shd w:val="clear" w:color="auto" w:fill="auto"/>
            <w:vAlign w:val="center"/>
          </w:tcPr>
          <w:p w:rsidR="00B406A2" w:rsidRPr="00ED6722" w:rsidRDefault="00AD1114" w:rsidP="00B406A2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DANIELE MARCELINI CELESTINO DA SILVA MORAES</w:t>
            </w:r>
          </w:p>
        </w:tc>
        <w:tc>
          <w:tcPr>
            <w:tcW w:w="1554" w:type="dxa"/>
            <w:shd w:val="clear" w:color="auto" w:fill="auto"/>
            <w:vAlign w:val="center"/>
          </w:tcPr>
          <w:p w:rsidR="00B406A2" w:rsidRPr="00ED6722" w:rsidRDefault="00AD1114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541258758</w:t>
            </w:r>
          </w:p>
        </w:tc>
        <w:tc>
          <w:tcPr>
            <w:tcW w:w="1174" w:type="dxa"/>
            <w:shd w:val="clear" w:color="auto" w:fill="auto"/>
            <w:vAlign w:val="center"/>
          </w:tcPr>
          <w:p w:rsidR="00B406A2" w:rsidRDefault="00B406A2" w:rsidP="00B406A2">
            <w:pPr>
              <w:jc w:val="center"/>
            </w:pPr>
            <w:r w:rsidRPr="00287D55">
              <w:rPr>
                <w:rFonts w:ascii="Times New Roman" w:hAnsi="Times New Roman"/>
              </w:rPr>
              <w:t>0,00</w:t>
            </w:r>
          </w:p>
        </w:tc>
      </w:tr>
      <w:tr w:rsidR="00B406A2" w:rsidRPr="000910BC" w:rsidTr="00B406A2">
        <w:trPr>
          <w:trHeight w:val="283"/>
        </w:trPr>
        <w:tc>
          <w:tcPr>
            <w:tcW w:w="1389" w:type="dxa"/>
            <w:shd w:val="clear" w:color="auto" w:fill="FFFFFF"/>
            <w:vAlign w:val="center"/>
          </w:tcPr>
          <w:p w:rsidR="00B406A2" w:rsidRPr="00ED6722" w:rsidRDefault="00EC1384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126º</w:t>
            </w:r>
          </w:p>
        </w:tc>
        <w:tc>
          <w:tcPr>
            <w:tcW w:w="5008" w:type="dxa"/>
            <w:shd w:val="clear" w:color="auto" w:fill="auto"/>
            <w:vAlign w:val="center"/>
          </w:tcPr>
          <w:p w:rsidR="00B406A2" w:rsidRPr="00ED6722" w:rsidRDefault="00AD1114" w:rsidP="00B406A2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VITÓRIA ROQUE CELESTINO PIMENTEL</w:t>
            </w:r>
          </w:p>
        </w:tc>
        <w:tc>
          <w:tcPr>
            <w:tcW w:w="1554" w:type="dxa"/>
            <w:shd w:val="clear" w:color="auto" w:fill="auto"/>
            <w:vAlign w:val="center"/>
          </w:tcPr>
          <w:p w:rsidR="00B406A2" w:rsidRPr="00ED6722" w:rsidRDefault="00AD1114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552350990</w:t>
            </w:r>
          </w:p>
        </w:tc>
        <w:tc>
          <w:tcPr>
            <w:tcW w:w="1174" w:type="dxa"/>
            <w:shd w:val="clear" w:color="auto" w:fill="auto"/>
            <w:vAlign w:val="center"/>
          </w:tcPr>
          <w:p w:rsidR="00B406A2" w:rsidRDefault="00B406A2" w:rsidP="00B406A2">
            <w:pPr>
              <w:jc w:val="center"/>
            </w:pPr>
            <w:r w:rsidRPr="00287D55">
              <w:rPr>
                <w:rFonts w:ascii="Times New Roman" w:hAnsi="Times New Roman"/>
              </w:rPr>
              <w:t>0,00</w:t>
            </w:r>
          </w:p>
        </w:tc>
      </w:tr>
      <w:tr w:rsidR="00B406A2" w:rsidRPr="000910BC" w:rsidTr="00B406A2">
        <w:trPr>
          <w:trHeight w:val="283"/>
        </w:trPr>
        <w:tc>
          <w:tcPr>
            <w:tcW w:w="1389" w:type="dxa"/>
            <w:shd w:val="clear" w:color="auto" w:fill="FFFFFF"/>
            <w:vAlign w:val="center"/>
          </w:tcPr>
          <w:p w:rsidR="00B406A2" w:rsidRPr="00ED6722" w:rsidRDefault="00EC1384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127º</w:t>
            </w:r>
          </w:p>
        </w:tc>
        <w:tc>
          <w:tcPr>
            <w:tcW w:w="5008" w:type="dxa"/>
            <w:shd w:val="clear" w:color="auto" w:fill="auto"/>
            <w:vAlign w:val="center"/>
          </w:tcPr>
          <w:p w:rsidR="00B406A2" w:rsidRPr="00ED6722" w:rsidRDefault="00AD1114" w:rsidP="00B406A2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ISABELLI DA COSTA SANTOS</w:t>
            </w:r>
          </w:p>
        </w:tc>
        <w:tc>
          <w:tcPr>
            <w:tcW w:w="1554" w:type="dxa"/>
            <w:shd w:val="clear" w:color="auto" w:fill="auto"/>
            <w:vAlign w:val="center"/>
          </w:tcPr>
          <w:p w:rsidR="00B406A2" w:rsidRPr="00ED6722" w:rsidRDefault="00AD1114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563289946</w:t>
            </w:r>
          </w:p>
        </w:tc>
        <w:tc>
          <w:tcPr>
            <w:tcW w:w="1174" w:type="dxa"/>
            <w:shd w:val="clear" w:color="auto" w:fill="auto"/>
            <w:vAlign w:val="center"/>
          </w:tcPr>
          <w:p w:rsidR="00B406A2" w:rsidRDefault="00B406A2" w:rsidP="00B406A2">
            <w:pPr>
              <w:jc w:val="center"/>
            </w:pPr>
            <w:r w:rsidRPr="00287D55">
              <w:rPr>
                <w:rFonts w:ascii="Times New Roman" w:hAnsi="Times New Roman"/>
              </w:rPr>
              <w:t>0,00</w:t>
            </w:r>
          </w:p>
        </w:tc>
      </w:tr>
    </w:tbl>
    <w:p w:rsidR="00020103" w:rsidRPr="00020103" w:rsidRDefault="00020103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 xml:space="preserve">Se </w:t>
      </w:r>
      <w:proofErr w:type="gram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o(</w:t>
      </w:r>
      <w:proofErr w:type="gram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s) candidato(s) convocado(s) não comparecer(em) no prazo acima fixado será(</w:t>
      </w:r>
      <w:proofErr w:type="spell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ão</w:t>
      </w:r>
      <w:proofErr w:type="spell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) considerado(s) desistente(s), PERDENDO DE FORMA EFETIVA SUA VAGA.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s) convocado(s) devem comparecer(em) munido(s) dos seguintes documentos: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1 - CÓPIAS: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 – RG;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1.2 – CPF;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1.3 - Certidão de nascimento ou casamento;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1.4 - Título Eleitoral e Certidão de quitação eleitoral;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1.5 – Certidão de crimes eleitorais;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1.6 - Quitação com o Serviço Militar (se for do sexo masculino);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1.7 – Certificado de Conclusão ou Diploma do Ensino Médio ou Diploma de Nível Superior, acompanhado do original, conforme o caso. O documento deverá conter 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“visto/confere”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da Diretoria Regional de Ensino ou ser acompanhado da cópia da conclusão do curso publicada no Diário Oficial, ou da certidão de conclusão impressa por meio do portal </w:t>
      </w:r>
      <w:hyperlink r:id="rId8" w:history="1">
        <w:r w:rsidRPr="00020103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t-BR"/>
          </w:rPr>
          <w:t>www.gdae.sp.gov.br</w:t>
        </w:r>
      </w:hyperlink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 Caso tenha a conclusão de curso superior, apresentar cópia do diploma (devidamente registrado), acompanhada do original; (</w:t>
      </w:r>
      <w:r w:rsidRPr="00020103">
        <w:rPr>
          <w:rFonts w:ascii="Times New Roman" w:eastAsia="Times New Roman" w:hAnsi="Times New Roman"/>
          <w:b/>
          <w:i/>
          <w:sz w:val="24"/>
          <w:szCs w:val="24"/>
          <w:lang w:eastAsia="pt-BR"/>
        </w:rPr>
        <w:t>Este exemplo é para o cargo que exige Ensino Médio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1.8 - Carteira do órgão de classe (conforme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1.9 - Carteira de trabalho profissional (CTPS);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1.10 - Carteira de habilitação (se for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1.11 – Pesquisa atualizada do PASEP/PIS (CAIXA/BB) e NIT;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1.12 - Certidão de nascimento dos filhos, RG e CPF, se for o caso;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1.13 - Carteira de vacinação dos filhos menores;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1.14 – Comprovante de residência atualizado (máximo 60 dias)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1.15 – Declaração de Bens com a relação dos dependentes ou cópia do Imposto de Renda.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2 - ORIGINAIS DE: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2.1 - 01 (uma) foto 3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x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4 (recente);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2.2 - Atestado de antecedentes criminais expedido pelo órgão competente da área do seu domicilio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(Federal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2.3 – Certidão de Distribuição Cível e Criminal em geral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contando algum apontamento a respectiva certidão de objeto e pé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do(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s) respectivo(s) processo(s), referente ao município em que reside ou residiu nos últimos 2 (dois) anos, esclarecendo que o domicílio do servidor público é o município onde trabalha,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2.4 – Certidão de Execuções Criminais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constando algum apontamento a respectiva certidão de objeto e pé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do(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s) respetivo(s) processo(s), referente ao município em que reside ou residiu nos últimos 2 (dois) anos, esclarecendo que  o domicílio do servidor público é o município onde trabalha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2.5 – Certidão de pesquisa no Cadastro Nacional de Condenações Cíveis por ato de Improbidade Administrativa e Inelegibilidade do Conselho Nacional de Justiça;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2.6 - Declaração de não ocupar cargo público e remunerado, exceto os acúmulos permitidos por lei, devendo comprovar a compatibilidade de horário através de certidão expedida por outro órgão público (modelo a ser retirado no Setor de RH do município de Itatinga);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2.7 – Declaração que não possui vínculo empregatício (modelo a ser retirado no Setor de RH do município de Itatinga)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2.8 - Declaração de ausência de remuneração ou proventos de aposentadoria provenientes de poder público, em observância ao disposto no artigo 37, inciso XVI e §10 do mesmo artigo da Constituição Federal com redação dada pelas Emendas Constitucionais no 19 e 20 (modelo a ser retirado no Setor de RH do município de Itatinga).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2.9 – Certidão expedida por outro órgão público de que fora servidor/empregado das esferas federal, estadual e municipal, informando sua situação disciplinar ou comportamento; se responde ou se já respondeu a algum procedimento/processo disciplinar, bem como punições sofridas, se houver;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2.10 – Cópia do ato de exoneração, se possuir vínculo com outro cargo público para assumir novo vínculo no município de Itatinga;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2.11 - Demais documentos necessários previstos no edital de abertura do concurso ou outros que lhe forem solicitados, sob pena de perda do direito à vaga.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3 - Não serão aceitos protocolos de documentos.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4 - Para os casados oficialmente, os documentos devem ser atualizados.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5 - O candidato terá exaurido os direitos de sua habilitação no Concurso Público caso se verifique qualquer das seguintes hipóteses: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atender à convocação para a nomeação;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entrar em exercício no cargo para a qual foi contratado;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apresentar os documentos exigidos;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gozar de plena saúde física e mental, constatada por médico habilitado do Município, mediante comprovação em exame médico admissional.</w:t>
      </w:r>
    </w:p>
    <w:p w:rsidR="00020103" w:rsidRPr="00020103" w:rsidRDefault="00020103" w:rsidP="00020103">
      <w:pPr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 xml:space="preserve">Itatinga, </w:t>
      </w:r>
      <w:r w:rsidR="00AD1114">
        <w:rPr>
          <w:rFonts w:ascii="Times New Roman" w:hAnsi="Times New Roman"/>
          <w:sz w:val="24"/>
          <w:szCs w:val="24"/>
        </w:rPr>
        <w:t>21</w:t>
      </w:r>
      <w:bookmarkStart w:id="0" w:name="_GoBack"/>
      <w:bookmarkEnd w:id="0"/>
      <w:r w:rsidRPr="00020103">
        <w:rPr>
          <w:rFonts w:ascii="Times New Roman" w:hAnsi="Times New Roman"/>
          <w:sz w:val="24"/>
          <w:szCs w:val="24"/>
        </w:rPr>
        <w:t xml:space="preserve"> de </w:t>
      </w:r>
      <w:r>
        <w:rPr>
          <w:rFonts w:ascii="Times New Roman" w:hAnsi="Times New Roman"/>
          <w:sz w:val="24"/>
          <w:szCs w:val="24"/>
        </w:rPr>
        <w:t>Janeiro</w:t>
      </w:r>
      <w:r w:rsidRPr="00020103">
        <w:rPr>
          <w:rFonts w:ascii="Times New Roman" w:hAnsi="Times New Roman"/>
          <w:sz w:val="24"/>
          <w:szCs w:val="24"/>
        </w:rPr>
        <w:t xml:space="preserve"> de 202</w:t>
      </w:r>
      <w:r>
        <w:rPr>
          <w:rFonts w:ascii="Times New Roman" w:hAnsi="Times New Roman"/>
          <w:sz w:val="24"/>
          <w:szCs w:val="24"/>
        </w:rPr>
        <w:t>3</w:t>
      </w:r>
      <w:r w:rsidRPr="00020103">
        <w:rPr>
          <w:rFonts w:ascii="Times New Roman" w:hAnsi="Times New Roman"/>
          <w:sz w:val="24"/>
          <w:szCs w:val="24"/>
        </w:rPr>
        <w:t>.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JOÃO BOSCO BORGES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Prefeito Municipal</w:t>
      </w:r>
    </w:p>
    <w:p w:rsidR="009C1CA6" w:rsidRPr="00C172F5" w:rsidRDefault="009C1CA6" w:rsidP="00020103">
      <w:pPr>
        <w:pStyle w:val="NormalWeb"/>
        <w:shd w:val="clear" w:color="auto" w:fill="FFFFFF"/>
        <w:spacing w:before="0" w:beforeAutospacing="0" w:after="150" w:afterAutospacing="0"/>
        <w:jc w:val="both"/>
      </w:pPr>
    </w:p>
    <w:sectPr w:rsidR="009C1CA6" w:rsidRPr="00C172F5" w:rsidSect="003D2023">
      <w:headerReference w:type="default" r:id="rId9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50F8" w:rsidRDefault="008A50F8" w:rsidP="00455CB7">
      <w:pPr>
        <w:spacing w:after="0" w:line="240" w:lineRule="auto"/>
      </w:pPr>
      <w:r>
        <w:separator/>
      </w:r>
    </w:p>
  </w:endnote>
  <w:endnote w:type="continuationSeparator" w:id="0">
    <w:p w:rsidR="008A50F8" w:rsidRDefault="008A50F8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50F8" w:rsidRDefault="008A50F8" w:rsidP="00455CB7">
      <w:pPr>
        <w:spacing w:after="0" w:line="240" w:lineRule="auto"/>
      </w:pPr>
      <w:r>
        <w:separator/>
      </w:r>
    </w:p>
  </w:footnote>
  <w:footnote w:type="continuationSeparator" w:id="0">
    <w:p w:rsidR="008A50F8" w:rsidRDefault="008A50F8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5CB7" w:rsidRPr="00FD67BB" w:rsidRDefault="00FE5892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>
      <w:rPr>
        <w:noProof/>
        <w:sz w:val="36"/>
        <w:szCs w:val="36"/>
        <w:u w:val="single"/>
        <w:lang w:eastAsia="pt-BR"/>
      </w:rPr>
      <mc:AlternateContent>
        <mc:Choice Requires="wpg">
          <w:drawing>
            <wp:anchor distT="0" distB="0" distL="114300" distR="114300" simplePos="0" relativeHeight="251719680" behindDoc="1" locked="0" layoutInCell="1" allowOverlap="1">
              <wp:simplePos x="0" y="0"/>
              <wp:positionH relativeFrom="column">
                <wp:posOffset>-228600</wp:posOffset>
              </wp:positionH>
              <wp:positionV relativeFrom="paragraph">
                <wp:posOffset>0</wp:posOffset>
              </wp:positionV>
              <wp:extent cx="860425" cy="932815"/>
              <wp:effectExtent l="19050" t="19050" r="25400" b="10160"/>
              <wp:wrapNone/>
              <wp:docPr id="1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60425" cy="932815"/>
                        <a:chOff x="3569" y="1171"/>
                        <a:chExt cx="5087" cy="5683"/>
                      </a:xfrm>
                    </wpg:grpSpPr>
                    <wps:wsp>
                      <wps:cNvPr id="2" name=" 2"/>
                      <wps:cNvSpPr>
                        <a:spLocks/>
                      </wps:cNvSpPr>
                      <wps:spPr bwMode="auto">
                        <a:xfrm>
                          <a:off x="4529" y="2738"/>
                          <a:ext cx="3137" cy="3124"/>
                        </a:xfrm>
                        <a:custGeom>
                          <a:avLst/>
                          <a:gdLst>
                            <a:gd name="T0" fmla="*/ 1 w 3137"/>
                            <a:gd name="T1" fmla="*/ 0 h 3124"/>
                            <a:gd name="T2" fmla="*/ 3136 w 3137"/>
                            <a:gd name="T3" fmla="*/ 0 h 3124"/>
                            <a:gd name="T4" fmla="*/ 3137 w 3137"/>
                            <a:gd name="T5" fmla="*/ 1741 h 3124"/>
                            <a:gd name="T6" fmla="*/ 2657 w 3137"/>
                            <a:gd name="T7" fmla="*/ 2688 h 3124"/>
                            <a:gd name="T8" fmla="*/ 1681 w 3137"/>
                            <a:gd name="T9" fmla="*/ 3109 h 3124"/>
                            <a:gd name="T10" fmla="*/ 615 w 3137"/>
                            <a:gd name="T11" fmla="*/ 2778 h 3124"/>
                            <a:gd name="T12" fmla="*/ 0 w 3137"/>
                            <a:gd name="T13" fmla="*/ 1741 h 3124"/>
                            <a:gd name="T14" fmla="*/ 1 w 3137"/>
                            <a:gd name="T15" fmla="*/ 0 h 3124"/>
                            <a:gd name="T16" fmla="*/ 0 60000 65536"/>
                            <a:gd name="T17" fmla="*/ 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</a:gdLst>
                          <a:ahLst/>
                          <a:cxnLst>
                            <a:cxn ang="T16">
                              <a:pos x="T0" y="T1"/>
                            </a:cxn>
                            <a:cxn ang="T17">
                              <a:pos x="T2" y="T3"/>
                            </a:cxn>
                            <a:cxn ang="T18">
                              <a:pos x="T4" y="T5"/>
                            </a:cxn>
                            <a:cxn ang="T19">
                              <a:pos x="T6" y="T7"/>
                            </a:cxn>
                            <a:cxn ang="T20">
                              <a:pos x="T8" y="T9"/>
                            </a:cxn>
                            <a:cxn ang="T21">
                              <a:pos x="T10" y="T11"/>
                            </a:cxn>
                            <a:cxn ang="T22">
                              <a:pos x="T12" y="T13"/>
                            </a:cxn>
                            <a:cxn ang="T23">
                              <a:pos x="T14" y="T15"/>
                            </a:cxn>
                          </a:cxnLst>
                          <a:rect l="0" t="0" r="r" b="b"/>
                          <a:pathLst>
                            <a:path w="3137" h="3124">
                              <a:moveTo>
                                <a:pt x="1" y="0"/>
                              </a:moveTo>
                              <a:lnTo>
                                <a:pt x="3136" y="0"/>
                              </a:lnTo>
                              <a:lnTo>
                                <a:pt x="3137" y="1741"/>
                              </a:lnTo>
                              <a:cubicBezTo>
                                <a:pt x="3062" y="2192"/>
                                <a:pt x="2897" y="2447"/>
                                <a:pt x="2657" y="2688"/>
                              </a:cubicBezTo>
                              <a:cubicBezTo>
                                <a:pt x="2417" y="2914"/>
                                <a:pt x="2026" y="3094"/>
                                <a:pt x="1681" y="3109"/>
                              </a:cubicBezTo>
                              <a:cubicBezTo>
                                <a:pt x="1351" y="3124"/>
                                <a:pt x="886" y="3004"/>
                                <a:pt x="615" y="2778"/>
                              </a:cubicBezTo>
                              <a:cubicBezTo>
                                <a:pt x="330" y="2553"/>
                                <a:pt x="105" y="2207"/>
                                <a:pt x="0" y="1741"/>
                              </a:cubicBezTo>
                              <a:lnTo>
                                <a:pt x="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00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 3"/>
                      <wps:cNvSpPr>
                        <a:spLocks/>
                      </wps:cNvSpPr>
                      <wps:spPr bwMode="auto">
                        <a:xfrm>
                          <a:off x="4890" y="3110"/>
                          <a:ext cx="2505" cy="1910"/>
                        </a:xfrm>
                        <a:custGeom>
                          <a:avLst/>
                          <a:gdLst>
                            <a:gd name="T0" fmla="*/ 1245 w 2505"/>
                            <a:gd name="T1" fmla="*/ 0 h 1910"/>
                            <a:gd name="T2" fmla="*/ 0 w 2505"/>
                            <a:gd name="T3" fmla="*/ 948 h 1910"/>
                            <a:gd name="T4" fmla="*/ 1245 w 2505"/>
                            <a:gd name="T5" fmla="*/ 1910 h 1910"/>
                            <a:gd name="T6" fmla="*/ 2505 w 2505"/>
                            <a:gd name="T7" fmla="*/ 948 h 1910"/>
                            <a:gd name="T8" fmla="*/ 1245 w 2505"/>
                            <a:gd name="T9" fmla="*/ 0 h 1910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2505" h="1910">
                              <a:moveTo>
                                <a:pt x="1245" y="0"/>
                              </a:moveTo>
                              <a:lnTo>
                                <a:pt x="0" y="948"/>
                              </a:lnTo>
                              <a:lnTo>
                                <a:pt x="1245" y="1910"/>
                              </a:lnTo>
                              <a:lnTo>
                                <a:pt x="2505" y="948"/>
                              </a:lnTo>
                              <a:lnTo>
                                <a:pt x="12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CC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 4"/>
                      <wps:cNvSpPr>
                        <a:spLocks/>
                      </wps:cNvSpPr>
                      <wps:spPr bwMode="auto">
                        <a:xfrm>
                          <a:off x="5760" y="3411"/>
                          <a:ext cx="750" cy="1263"/>
                        </a:xfrm>
                        <a:custGeom>
                          <a:avLst/>
                          <a:gdLst>
                            <a:gd name="T0" fmla="*/ 5400 w 50"/>
                            <a:gd name="T1" fmla="*/ 0 h 84"/>
                            <a:gd name="T2" fmla="*/ 0 w 50"/>
                            <a:gd name="T3" fmla="*/ 5428 h 84"/>
                            <a:gd name="T4" fmla="*/ 0 w 50"/>
                            <a:gd name="T5" fmla="*/ 13337 h 84"/>
                            <a:gd name="T6" fmla="*/ 5400 w 50"/>
                            <a:gd name="T7" fmla="*/ 18990 h 84"/>
                            <a:gd name="T8" fmla="*/ 5625 w 50"/>
                            <a:gd name="T9" fmla="*/ 18990 h 84"/>
                            <a:gd name="T10" fmla="*/ 11250 w 50"/>
                            <a:gd name="T11" fmla="*/ 13337 h 84"/>
                            <a:gd name="T12" fmla="*/ 11250 w 50"/>
                            <a:gd name="T13" fmla="*/ 5428 h 84"/>
                            <a:gd name="T14" fmla="*/ 5625 w 50"/>
                            <a:gd name="T15" fmla="*/ 0 h 84"/>
                            <a:gd name="T16" fmla="*/ 5400 w 50"/>
                            <a:gd name="T17" fmla="*/ 0 h 84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0" t="0" r="r" b="b"/>
                          <a:pathLst>
                            <a:path w="50" h="84">
                              <a:moveTo>
                                <a:pt x="24" y="0"/>
                              </a:moveTo>
                              <a:cubicBezTo>
                                <a:pt x="11" y="0"/>
                                <a:pt x="0" y="11"/>
                                <a:pt x="0" y="24"/>
                              </a:cubicBezTo>
                              <a:lnTo>
                                <a:pt x="0" y="59"/>
                              </a:lnTo>
                              <a:cubicBezTo>
                                <a:pt x="0" y="73"/>
                                <a:pt x="11" y="84"/>
                                <a:pt x="24" y="84"/>
                              </a:cubicBezTo>
                              <a:lnTo>
                                <a:pt x="25" y="84"/>
                              </a:lnTo>
                              <a:cubicBezTo>
                                <a:pt x="39" y="84"/>
                                <a:pt x="50" y="73"/>
                                <a:pt x="50" y="59"/>
                              </a:cubicBezTo>
                              <a:lnTo>
                                <a:pt x="50" y="24"/>
                              </a:lnTo>
                              <a:cubicBezTo>
                                <a:pt x="50" y="11"/>
                                <a:pt x="39" y="0"/>
                                <a:pt x="25" y="0"/>
                              </a:cubicBezTo>
                              <a:lnTo>
                                <a:pt x="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5" name=" 5"/>
                      <wpg:cNvGrpSpPr>
                        <a:grpSpLocks/>
                      </wpg:cNvGrpSpPr>
                      <wpg:grpSpPr bwMode="auto">
                        <a:xfrm>
                          <a:off x="4394" y="1171"/>
                          <a:ext cx="3392" cy="1564"/>
                          <a:chOff x="4394" y="1171"/>
                          <a:chExt cx="3392" cy="1564"/>
                        </a:xfrm>
                      </wpg:grpSpPr>
                      <wps:wsp>
                        <wps:cNvPr id="6" name=" 6"/>
                        <wps:cNvSpPr>
                          <a:spLocks/>
                        </wps:cNvSpPr>
                        <wps:spPr bwMode="auto">
                          <a:xfrm>
                            <a:off x="4394" y="1171"/>
                            <a:ext cx="3392" cy="1564"/>
                          </a:xfrm>
                          <a:custGeom>
                            <a:avLst/>
                            <a:gdLst>
                              <a:gd name="T0" fmla="*/ 0 w 226"/>
                              <a:gd name="T1" fmla="*/ 4978 h 104"/>
                              <a:gd name="T2" fmla="*/ 5403 w 226"/>
                              <a:gd name="T3" fmla="*/ 2948 h 104"/>
                              <a:gd name="T4" fmla="*/ 6079 w 226"/>
                              <a:gd name="T5" fmla="*/ 5203 h 104"/>
                              <a:gd name="T6" fmla="*/ 9681 w 226"/>
                              <a:gd name="T7" fmla="*/ 4301 h 104"/>
                              <a:gd name="T8" fmla="*/ 9456 w 226"/>
                              <a:gd name="T9" fmla="*/ 2030 h 104"/>
                              <a:gd name="T10" fmla="*/ 15774 w 226"/>
                              <a:gd name="T11" fmla="*/ 677 h 104"/>
                              <a:gd name="T12" fmla="*/ 16450 w 226"/>
                              <a:gd name="T13" fmla="*/ 7685 h 104"/>
                              <a:gd name="T14" fmla="*/ 19151 w 226"/>
                              <a:gd name="T15" fmla="*/ 7459 h 104"/>
                              <a:gd name="T16" fmla="*/ 18926 w 226"/>
                              <a:gd name="T17" fmla="*/ 451 h 104"/>
                              <a:gd name="T18" fmla="*/ 22078 w 226"/>
                              <a:gd name="T19" fmla="*/ 0 h 104"/>
                              <a:gd name="T20" fmla="*/ 22303 w 226"/>
                              <a:gd name="T21" fmla="*/ 2256 h 104"/>
                              <a:gd name="T22" fmla="*/ 23879 w 226"/>
                              <a:gd name="T23" fmla="*/ 2256 h 104"/>
                              <a:gd name="T24" fmla="*/ 24104 w 226"/>
                              <a:gd name="T25" fmla="*/ 0 h 104"/>
                              <a:gd name="T26" fmla="*/ 27931 w 226"/>
                              <a:gd name="T27" fmla="*/ 0 h 104"/>
                              <a:gd name="T28" fmla="*/ 27931 w 226"/>
                              <a:gd name="T29" fmla="*/ 2256 h 104"/>
                              <a:gd name="T30" fmla="*/ 29958 w 226"/>
                              <a:gd name="T31" fmla="*/ 2256 h 104"/>
                              <a:gd name="T32" fmla="*/ 29958 w 226"/>
                              <a:gd name="T33" fmla="*/ 226 h 104"/>
                              <a:gd name="T34" fmla="*/ 33335 w 226"/>
                              <a:gd name="T35" fmla="*/ 451 h 104"/>
                              <a:gd name="T36" fmla="*/ 32884 w 226"/>
                              <a:gd name="T37" fmla="*/ 7685 h 104"/>
                              <a:gd name="T38" fmla="*/ 35811 w 226"/>
                              <a:gd name="T39" fmla="*/ 8136 h 104"/>
                              <a:gd name="T40" fmla="*/ 36487 w 226"/>
                              <a:gd name="T41" fmla="*/ 1128 h 104"/>
                              <a:gd name="T42" fmla="*/ 42130 w 226"/>
                              <a:gd name="T43" fmla="*/ 2030 h 104"/>
                              <a:gd name="T44" fmla="*/ 42130 w 226"/>
                              <a:gd name="T45" fmla="*/ 4527 h 104"/>
                              <a:gd name="T46" fmla="*/ 45507 w 226"/>
                              <a:gd name="T47" fmla="*/ 5429 h 104"/>
                              <a:gd name="T48" fmla="*/ 45957 w 226"/>
                              <a:gd name="T49" fmla="*/ 3399 h 104"/>
                              <a:gd name="T50" fmla="*/ 50910 w 226"/>
                              <a:gd name="T51" fmla="*/ 4978 h 104"/>
                              <a:gd name="T52" fmla="*/ 44156 w 226"/>
                              <a:gd name="T53" fmla="*/ 23520 h 104"/>
                              <a:gd name="T54" fmla="*/ 7204 w 226"/>
                              <a:gd name="T55" fmla="*/ 23520 h 104"/>
                              <a:gd name="T56" fmla="*/ 0 w 226"/>
                              <a:gd name="T57" fmla="*/ 4978 h 104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</a:gdLst>
                            <a:ahLst/>
                            <a:cxnLst>
                              <a:cxn ang="T58">
                                <a:pos x="T0" y="T1"/>
                              </a:cxn>
                              <a:cxn ang="T59">
                                <a:pos x="T2" y="T3"/>
                              </a:cxn>
                              <a:cxn ang="T60">
                                <a:pos x="T4" y="T5"/>
                              </a:cxn>
                              <a:cxn ang="T61">
                                <a:pos x="T6" y="T7"/>
                              </a:cxn>
                              <a:cxn ang="T62">
                                <a:pos x="T8" y="T9"/>
                              </a:cxn>
                              <a:cxn ang="T63">
                                <a:pos x="T10" y="T11"/>
                              </a:cxn>
                              <a:cxn ang="T64">
                                <a:pos x="T12" y="T13"/>
                              </a:cxn>
                              <a:cxn ang="T65">
                                <a:pos x="T14" y="T15"/>
                              </a:cxn>
                              <a:cxn ang="T66">
                                <a:pos x="T16" y="T17"/>
                              </a:cxn>
                              <a:cxn ang="T67">
                                <a:pos x="T18" y="T19"/>
                              </a:cxn>
                              <a:cxn ang="T68">
                                <a:pos x="T20" y="T21"/>
                              </a:cxn>
                              <a:cxn ang="T69">
                                <a:pos x="T22" y="T23"/>
                              </a:cxn>
                              <a:cxn ang="T70">
                                <a:pos x="T24" y="T25"/>
                              </a:cxn>
                              <a:cxn ang="T71">
                                <a:pos x="T26" y="T27"/>
                              </a:cxn>
                              <a:cxn ang="T72">
                                <a:pos x="T28" y="T29"/>
                              </a:cxn>
                              <a:cxn ang="T73">
                                <a:pos x="T30" y="T31"/>
                              </a:cxn>
                              <a:cxn ang="T74">
                                <a:pos x="T32" y="T33"/>
                              </a:cxn>
                              <a:cxn ang="T75">
                                <a:pos x="T34" y="T35"/>
                              </a:cxn>
                              <a:cxn ang="T76">
                                <a:pos x="T36" y="T37"/>
                              </a:cxn>
                              <a:cxn ang="T77">
                                <a:pos x="T38" y="T39"/>
                              </a:cxn>
                              <a:cxn ang="T78">
                                <a:pos x="T40" y="T41"/>
                              </a:cxn>
                              <a:cxn ang="T79">
                                <a:pos x="T42" y="T43"/>
                              </a:cxn>
                              <a:cxn ang="T80">
                                <a:pos x="T44" y="T45"/>
                              </a:cxn>
                              <a:cxn ang="T81">
                                <a:pos x="T46" y="T47"/>
                              </a:cxn>
                              <a:cxn ang="T82">
                                <a:pos x="T48" y="T49"/>
                              </a:cxn>
                              <a:cxn ang="T83">
                                <a:pos x="T50" y="T51"/>
                              </a:cxn>
                              <a:cxn ang="T84">
                                <a:pos x="T52" y="T53"/>
                              </a:cxn>
                              <a:cxn ang="T85">
                                <a:pos x="T54" y="T55"/>
                              </a:cxn>
                              <a:cxn ang="T86">
                                <a:pos x="T56" y="T57"/>
                              </a:cxn>
                            </a:cxnLst>
                            <a:rect l="0" t="0" r="r" b="b"/>
                            <a:pathLst>
                              <a:path w="226" h="104">
                                <a:moveTo>
                                  <a:pt x="0" y="22"/>
                                </a:moveTo>
                                <a:lnTo>
                                  <a:pt x="24" y="13"/>
                                </a:lnTo>
                                <a:lnTo>
                                  <a:pt x="27" y="23"/>
                                </a:lnTo>
                                <a:lnTo>
                                  <a:pt x="43" y="19"/>
                                </a:lnTo>
                                <a:lnTo>
                                  <a:pt x="42" y="9"/>
                                </a:lnTo>
                                <a:lnTo>
                                  <a:pt x="70" y="3"/>
                                </a:lnTo>
                                <a:lnTo>
                                  <a:pt x="73" y="34"/>
                                </a:lnTo>
                                <a:lnTo>
                                  <a:pt x="85" y="33"/>
                                </a:lnTo>
                                <a:lnTo>
                                  <a:pt x="84" y="2"/>
                                </a:lnTo>
                                <a:lnTo>
                                  <a:pt x="98" y="0"/>
                                </a:lnTo>
                                <a:lnTo>
                                  <a:pt x="99" y="10"/>
                                </a:lnTo>
                                <a:lnTo>
                                  <a:pt x="106" y="10"/>
                                </a:lnTo>
                                <a:lnTo>
                                  <a:pt x="107" y="0"/>
                                </a:lnTo>
                                <a:lnTo>
                                  <a:pt x="124" y="0"/>
                                </a:lnTo>
                                <a:lnTo>
                                  <a:pt x="124" y="10"/>
                                </a:lnTo>
                                <a:lnTo>
                                  <a:pt x="133" y="10"/>
                                </a:lnTo>
                                <a:lnTo>
                                  <a:pt x="133" y="1"/>
                                </a:lnTo>
                                <a:lnTo>
                                  <a:pt x="148" y="2"/>
                                </a:lnTo>
                                <a:lnTo>
                                  <a:pt x="146" y="34"/>
                                </a:lnTo>
                                <a:lnTo>
                                  <a:pt x="159" y="36"/>
                                </a:lnTo>
                                <a:lnTo>
                                  <a:pt x="162" y="5"/>
                                </a:lnTo>
                                <a:lnTo>
                                  <a:pt x="187" y="9"/>
                                </a:lnTo>
                                <a:lnTo>
                                  <a:pt x="187" y="20"/>
                                </a:lnTo>
                                <a:lnTo>
                                  <a:pt x="202" y="24"/>
                                </a:lnTo>
                                <a:lnTo>
                                  <a:pt x="204" y="15"/>
                                </a:lnTo>
                                <a:lnTo>
                                  <a:pt x="226" y="22"/>
                                </a:lnTo>
                                <a:cubicBezTo>
                                  <a:pt x="226" y="22"/>
                                  <a:pt x="211" y="63"/>
                                  <a:pt x="196" y="104"/>
                                </a:cubicBezTo>
                                <a:cubicBezTo>
                                  <a:pt x="117" y="82"/>
                                  <a:pt x="84" y="93"/>
                                  <a:pt x="32" y="104"/>
                                </a:cubicBezTo>
                                <a:cubicBezTo>
                                  <a:pt x="16" y="63"/>
                                  <a:pt x="0" y="22"/>
                                  <a:pt x="0" y="2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 7"/>
                        <wps:cNvSpPr>
                          <a:spLocks/>
                        </wps:cNvSpPr>
                        <wps:spPr bwMode="auto">
                          <a:xfrm>
                            <a:off x="5805" y="1532"/>
                            <a:ext cx="615" cy="767"/>
                          </a:xfrm>
                          <a:custGeom>
                            <a:avLst/>
                            <a:gdLst>
                              <a:gd name="T0" fmla="*/ 0 w 41"/>
                              <a:gd name="T1" fmla="*/ 11535 h 51"/>
                              <a:gd name="T2" fmla="*/ 9000 w 41"/>
                              <a:gd name="T3" fmla="*/ 11535 h 51"/>
                              <a:gd name="T4" fmla="*/ 9225 w 41"/>
                              <a:gd name="T5" fmla="*/ 3624 h 51"/>
                              <a:gd name="T6" fmla="*/ 4500 w 41"/>
                              <a:gd name="T7" fmla="*/ 0 h 51"/>
                              <a:gd name="T8" fmla="*/ 0 w 41"/>
                              <a:gd name="T9" fmla="*/ 3624 h 51"/>
                              <a:gd name="T10" fmla="*/ 0 w 41"/>
                              <a:gd name="T11" fmla="*/ 11535 h 51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1" h="51">
                                <a:moveTo>
                                  <a:pt x="0" y="51"/>
                                </a:moveTo>
                                <a:lnTo>
                                  <a:pt x="40" y="51"/>
                                </a:lnTo>
                                <a:lnTo>
                                  <a:pt x="41" y="16"/>
                                </a:lnTo>
                                <a:cubicBezTo>
                                  <a:pt x="38" y="7"/>
                                  <a:pt x="27" y="0"/>
                                  <a:pt x="20" y="0"/>
                                </a:cubicBezTo>
                                <a:cubicBezTo>
                                  <a:pt x="13" y="0"/>
                                  <a:pt x="3" y="7"/>
                                  <a:pt x="0" y="16"/>
                                </a:cubicBezTo>
                                <a:lnTo>
                                  <a:pt x="0" y="5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 8"/>
                        <wps:cNvSpPr>
                          <a:spLocks/>
                        </wps:cNvSpPr>
                        <wps:spPr bwMode="auto">
                          <a:xfrm>
                            <a:off x="5910" y="1652"/>
                            <a:ext cx="390" cy="662"/>
                          </a:xfrm>
                          <a:custGeom>
                            <a:avLst/>
                            <a:gdLst>
                              <a:gd name="T0" fmla="*/ 0 w 26"/>
                              <a:gd name="T1" fmla="*/ 9960 h 44"/>
                              <a:gd name="T2" fmla="*/ 5625 w 26"/>
                              <a:gd name="T3" fmla="*/ 9960 h 44"/>
                              <a:gd name="T4" fmla="*/ 5850 w 26"/>
                              <a:gd name="T5" fmla="*/ 2723 h 44"/>
                              <a:gd name="T6" fmla="*/ 3150 w 26"/>
                              <a:gd name="T7" fmla="*/ 0 h 44"/>
                              <a:gd name="T8" fmla="*/ 225 w 26"/>
                              <a:gd name="T9" fmla="*/ 2723 h 44"/>
                              <a:gd name="T10" fmla="*/ 0 w 26"/>
                              <a:gd name="T11" fmla="*/ 9960 h 44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6" h="44">
                                <a:moveTo>
                                  <a:pt x="0" y="44"/>
                                </a:moveTo>
                                <a:lnTo>
                                  <a:pt x="25" y="44"/>
                                </a:lnTo>
                                <a:lnTo>
                                  <a:pt x="26" y="12"/>
                                </a:lnTo>
                                <a:cubicBezTo>
                                  <a:pt x="24" y="4"/>
                                  <a:pt x="18" y="0"/>
                                  <a:pt x="14" y="0"/>
                                </a:cubicBezTo>
                                <a:cubicBezTo>
                                  <a:pt x="10" y="0"/>
                                  <a:pt x="3" y="5"/>
                                  <a:pt x="1" y="12"/>
                                </a:cubicBezTo>
                                <a:lnTo>
                                  <a:pt x="0" y="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 9"/>
                        <wps:cNvCnPr>
                          <a:cxnSpLocks/>
                        </wps:cNvCnPr>
                        <wps:spPr bwMode="auto">
                          <a:xfrm>
                            <a:off x="5790" y="219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 10"/>
                        <wps:cNvCnPr>
                          <a:cxnSpLocks/>
                        </wps:cNvCnPr>
                        <wps:spPr bwMode="auto">
                          <a:xfrm>
                            <a:off x="5790" y="208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 11"/>
                        <wps:cNvCnPr>
                          <a:cxnSpLocks/>
                        </wps:cNvCnPr>
                        <wps:spPr bwMode="auto">
                          <a:xfrm>
                            <a:off x="5790" y="1953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 12"/>
                        <wps:cNvCnPr>
                          <a:cxnSpLocks/>
                        </wps:cNvCnPr>
                        <wps:spPr bwMode="auto">
                          <a:xfrm>
                            <a:off x="579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 13"/>
                        <wps:cNvCnPr>
                          <a:cxnSpLocks/>
                        </wps:cNvCnPr>
                        <wps:spPr bwMode="auto">
                          <a:xfrm>
                            <a:off x="630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 14"/>
                        <wps:cNvCnPr>
                          <a:cxnSpLocks/>
                        </wps:cNvCnPr>
                        <wps:spPr bwMode="auto">
                          <a:xfrm>
                            <a:off x="6300" y="193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 15"/>
                        <wps:cNvCnPr>
                          <a:cxnSpLocks/>
                        </wps:cNvCnPr>
                        <wps:spPr bwMode="auto">
                          <a:xfrm>
                            <a:off x="6285" y="205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 16"/>
                        <wps:cNvCnPr>
                          <a:cxnSpLocks/>
                        </wps:cNvCnPr>
                        <wps:spPr bwMode="auto">
                          <a:xfrm>
                            <a:off x="6285" y="217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 17"/>
                        <wps:cNvCnPr>
                          <a:cxnSpLocks/>
                        </wps:cNvCnPr>
                        <wps:spPr bwMode="auto">
                          <a:xfrm flipV="1">
                            <a:off x="627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 18"/>
                        <wps:cNvCnPr>
                          <a:cxnSpLocks/>
                        </wps:cNvCnPr>
                        <wps:spPr bwMode="auto">
                          <a:xfrm flipH="1" flipV="1">
                            <a:off x="585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 19"/>
                        <wps:cNvCnPr>
                          <a:cxnSpLocks/>
                        </wps:cNvCnPr>
                        <wps:spPr bwMode="auto">
                          <a:xfrm>
                            <a:off x="5955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 20"/>
                        <wps:cNvCnPr>
                          <a:cxnSpLocks/>
                        </wps:cNvCnPr>
                        <wps:spPr bwMode="auto">
                          <a:xfrm flipH="1">
                            <a:off x="6210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 21"/>
                        <wps:cNvCnPr>
                          <a:cxnSpLocks/>
                        </wps:cNvCnPr>
                        <wps:spPr bwMode="auto">
                          <a:xfrm>
                            <a:off x="6075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 22"/>
                        <wps:cNvCnPr>
                          <a:cxnSpLocks/>
                        </wps:cNvCnPr>
                        <wps:spPr bwMode="auto">
                          <a:xfrm>
                            <a:off x="6150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 23"/>
                        <wps:cNvSpPr>
                          <a:spLocks/>
                        </wps:cNvSpPr>
                        <wps:spPr bwMode="auto">
                          <a:xfrm>
                            <a:off x="4484" y="1622"/>
                            <a:ext cx="631" cy="902"/>
                          </a:xfrm>
                          <a:custGeom>
                            <a:avLst/>
                            <a:gdLst>
                              <a:gd name="T0" fmla="*/ 0 w 42"/>
                              <a:gd name="T1" fmla="*/ 2255 h 60"/>
                              <a:gd name="T2" fmla="*/ 9480 w 42"/>
                              <a:gd name="T3" fmla="*/ 12207 h 60"/>
                              <a:gd name="T4" fmla="*/ 4748 w 42"/>
                              <a:gd name="T5" fmla="*/ 13560 h 60"/>
                              <a:gd name="T6" fmla="*/ 0 w 42"/>
                              <a:gd name="T7" fmla="*/ 2255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2" h="60">
                                <a:moveTo>
                                  <a:pt x="0" y="10"/>
                                </a:moveTo>
                                <a:cubicBezTo>
                                  <a:pt x="4" y="9"/>
                                  <a:pt x="29" y="0"/>
                                  <a:pt x="42" y="54"/>
                                </a:cubicBezTo>
                                <a:cubicBezTo>
                                  <a:pt x="31" y="57"/>
                                  <a:pt x="21" y="60"/>
                                  <a:pt x="21" y="60"/>
                                </a:cubicBez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 24"/>
                        <wps:cNvSpPr>
                          <a:spLocks/>
                        </wps:cNvSpPr>
                        <wps:spPr bwMode="auto">
                          <a:xfrm>
                            <a:off x="4544" y="1727"/>
                            <a:ext cx="466" cy="797"/>
                          </a:xfrm>
                          <a:custGeom>
                            <a:avLst/>
                            <a:gdLst>
                              <a:gd name="T0" fmla="*/ 0 w 31"/>
                              <a:gd name="T1" fmla="*/ 2030 h 53"/>
                              <a:gd name="T2" fmla="*/ 7005 w 31"/>
                              <a:gd name="T3" fmla="*/ 10857 h 53"/>
                              <a:gd name="T4" fmla="*/ 3848 w 31"/>
                              <a:gd name="T5" fmla="*/ 11985 h 53"/>
                              <a:gd name="T6" fmla="*/ 0 w 31"/>
                              <a:gd name="T7" fmla="*/ 2030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1" h="53">
                                <a:moveTo>
                                  <a:pt x="0" y="9"/>
                                </a:moveTo>
                                <a:cubicBezTo>
                                  <a:pt x="2" y="9"/>
                                  <a:pt x="16" y="0"/>
                                  <a:pt x="31" y="48"/>
                                </a:cubicBezTo>
                                <a:cubicBezTo>
                                  <a:pt x="24" y="50"/>
                                  <a:pt x="17" y="53"/>
                                  <a:pt x="17" y="53"/>
                                </a:cubicBez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 25"/>
                        <wps:cNvCnPr>
                          <a:cxnSpLocks/>
                        </wps:cNvCnPr>
                        <wps:spPr bwMode="auto">
                          <a:xfrm flipH="1">
                            <a:off x="4980" y="238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 26"/>
                        <wps:cNvCnPr>
                          <a:cxnSpLocks/>
                        </wps:cNvCnPr>
                        <wps:spPr bwMode="auto">
                          <a:xfrm flipH="1">
                            <a:off x="4935" y="226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 27"/>
                        <wps:cNvCnPr>
                          <a:cxnSpLocks/>
                        </wps:cNvCnPr>
                        <wps:spPr bwMode="auto">
                          <a:xfrm flipH="1">
                            <a:off x="4905" y="214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 28"/>
                        <wps:cNvCnPr>
                          <a:cxnSpLocks/>
                        </wps:cNvCnPr>
                        <wps:spPr bwMode="auto">
                          <a:xfrm flipH="1">
                            <a:off x="4845" y="202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 29"/>
                        <wps:cNvCnPr>
                          <a:cxnSpLocks/>
                        </wps:cNvCnPr>
                        <wps:spPr bwMode="auto">
                          <a:xfrm flipH="1">
                            <a:off x="4799" y="1863"/>
                            <a:ext cx="76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 30"/>
                        <wps:cNvCnPr>
                          <a:cxnSpLocks/>
                        </wps:cNvCnPr>
                        <wps:spPr bwMode="auto">
                          <a:xfrm flipH="1">
                            <a:off x="4694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 31"/>
                        <wps:cNvCnPr>
                          <a:cxnSpLocks/>
                        </wps:cNvCnPr>
                        <wps:spPr bwMode="auto">
                          <a:xfrm>
                            <a:off x="4604" y="1742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 32"/>
                        <wps:cNvSpPr>
                          <a:spLocks/>
                        </wps:cNvSpPr>
                        <wps:spPr bwMode="auto">
                          <a:xfrm>
                            <a:off x="7110" y="1622"/>
                            <a:ext cx="586" cy="902"/>
                          </a:xfrm>
                          <a:custGeom>
                            <a:avLst/>
                            <a:gdLst>
                              <a:gd name="T0" fmla="*/ 8805 w 39"/>
                              <a:gd name="T1" fmla="*/ 2030 h 60"/>
                              <a:gd name="T2" fmla="*/ 0 w 39"/>
                              <a:gd name="T3" fmla="*/ 12433 h 60"/>
                              <a:gd name="T4" fmla="*/ 4523 w 39"/>
                              <a:gd name="T5" fmla="*/ 13560 h 60"/>
                              <a:gd name="T6" fmla="*/ 8805 w 39"/>
                              <a:gd name="T7" fmla="*/ 2030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9" h="60">
                                <a:moveTo>
                                  <a:pt x="39" y="9"/>
                                </a:moveTo>
                                <a:cubicBezTo>
                                  <a:pt x="36" y="8"/>
                                  <a:pt x="10" y="0"/>
                                  <a:pt x="0" y="55"/>
                                </a:cubicBezTo>
                                <a:cubicBezTo>
                                  <a:pt x="10" y="57"/>
                                  <a:pt x="20" y="60"/>
                                  <a:pt x="20" y="60"/>
                                </a:cubicBezTo>
                                <a:lnTo>
                                  <a:pt x="39" y="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 33"/>
                        <wps:cNvSpPr>
                          <a:spLocks/>
                        </wps:cNvSpPr>
                        <wps:spPr bwMode="auto">
                          <a:xfrm>
                            <a:off x="7200" y="1727"/>
                            <a:ext cx="451" cy="797"/>
                          </a:xfrm>
                          <a:custGeom>
                            <a:avLst/>
                            <a:gdLst>
                              <a:gd name="T0" fmla="*/ 6780 w 30"/>
                              <a:gd name="T1" fmla="*/ 1805 h 53"/>
                              <a:gd name="T2" fmla="*/ 0 w 30"/>
                              <a:gd name="T3" fmla="*/ 10857 h 53"/>
                              <a:gd name="T4" fmla="*/ 3157 w 30"/>
                              <a:gd name="T5" fmla="*/ 11985 h 53"/>
                              <a:gd name="T6" fmla="*/ 6780 w 30"/>
                              <a:gd name="T7" fmla="*/ 1805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0" h="53">
                                <a:moveTo>
                                  <a:pt x="30" y="8"/>
                                </a:moveTo>
                                <a:cubicBezTo>
                                  <a:pt x="27" y="8"/>
                                  <a:pt x="13" y="0"/>
                                  <a:pt x="0" y="48"/>
                                </a:cubicBezTo>
                                <a:cubicBezTo>
                                  <a:pt x="7" y="50"/>
                                  <a:pt x="14" y="53"/>
                                  <a:pt x="14" y="53"/>
                                </a:cubicBezTo>
                                <a:lnTo>
                                  <a:pt x="30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 34"/>
                        <wps:cNvCnPr>
                          <a:cxnSpLocks/>
                        </wps:cNvCnPr>
                        <wps:spPr bwMode="auto">
                          <a:xfrm flipV="1">
                            <a:off x="7110" y="2389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 35"/>
                        <wps:cNvCnPr>
                          <a:cxnSpLocks/>
                        </wps:cNvCnPr>
                        <wps:spPr bwMode="auto">
                          <a:xfrm flipV="1">
                            <a:off x="7155" y="2269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 36"/>
                        <wps:cNvCnPr>
                          <a:cxnSpLocks/>
                        </wps:cNvCnPr>
                        <wps:spPr bwMode="auto">
                          <a:xfrm flipV="1">
                            <a:off x="7185" y="214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 37"/>
                        <wps:cNvCnPr>
                          <a:cxnSpLocks/>
                        </wps:cNvCnPr>
                        <wps:spPr bwMode="auto">
                          <a:xfrm flipV="1">
                            <a:off x="7245" y="2028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 38"/>
                        <wps:cNvCnPr>
                          <a:cxnSpLocks/>
                        </wps:cNvCnPr>
                        <wps:spPr bwMode="auto">
                          <a:xfrm>
                            <a:off x="7320" y="1863"/>
                            <a:ext cx="75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 39"/>
                        <wps:cNvCnPr>
                          <a:cxnSpLocks/>
                        </wps:cNvCnPr>
                        <wps:spPr bwMode="auto">
                          <a:xfrm>
                            <a:off x="7456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 40"/>
                        <wps:cNvCnPr>
                          <a:cxnSpLocks/>
                        </wps:cNvCnPr>
                        <wps:spPr bwMode="auto">
                          <a:xfrm>
                            <a:off x="7576" y="1727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 41"/>
                        <wps:cNvSpPr>
                          <a:spLocks/>
                        </wps:cNvSpPr>
                        <wps:spPr bwMode="auto">
                          <a:xfrm>
                            <a:off x="4845" y="2464"/>
                            <a:ext cx="2490" cy="226"/>
                          </a:xfrm>
                          <a:custGeom>
                            <a:avLst/>
                            <a:gdLst>
                              <a:gd name="T0" fmla="*/ 0 w 166"/>
                              <a:gd name="T1" fmla="*/ 3179 h 15"/>
                              <a:gd name="T2" fmla="*/ 19350 w 166"/>
                              <a:gd name="T3" fmla="*/ 0 h 15"/>
                              <a:gd name="T4" fmla="*/ 37350 w 166"/>
                              <a:gd name="T5" fmla="*/ 340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66" h="15">
                                <a:moveTo>
                                  <a:pt x="0" y="14"/>
                                </a:moveTo>
                                <a:cubicBezTo>
                                  <a:pt x="35" y="3"/>
                                  <a:pt x="58" y="0"/>
                                  <a:pt x="86" y="0"/>
                                </a:cubicBezTo>
                                <a:cubicBezTo>
                                  <a:pt x="113" y="0"/>
                                  <a:pt x="131" y="3"/>
                                  <a:pt x="166" y="15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 42"/>
                        <wps:cNvCnPr>
                          <a:cxnSpLocks/>
                        </wps:cNvCnPr>
                        <wps:spPr bwMode="auto">
                          <a:xfrm>
                            <a:off x="6000" y="1336"/>
                            <a:ext cx="25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 43"/>
                        <wps:cNvSpPr>
                          <a:spLocks/>
                        </wps:cNvSpPr>
                        <wps:spPr bwMode="auto">
                          <a:xfrm>
                            <a:off x="5115" y="2299"/>
                            <a:ext cx="705" cy="135"/>
                          </a:xfrm>
                          <a:custGeom>
                            <a:avLst/>
                            <a:gdLst>
                              <a:gd name="T0" fmla="*/ 0 w 47"/>
                              <a:gd name="T1" fmla="*/ 2025 h 9"/>
                              <a:gd name="T2" fmla="*/ 4950 w 47"/>
                              <a:gd name="T3" fmla="*/ 900 h 9"/>
                              <a:gd name="T4" fmla="*/ 10575 w 47"/>
                              <a:gd name="T5" fmla="*/ 22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0" y="9"/>
                                </a:moveTo>
                                <a:cubicBezTo>
                                  <a:pt x="10" y="5"/>
                                  <a:pt x="22" y="4"/>
                                  <a:pt x="22" y="4"/>
                                </a:cubicBezTo>
                                <a:cubicBezTo>
                                  <a:pt x="29" y="2"/>
                                  <a:pt x="35" y="0"/>
                                  <a:pt x="4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 44"/>
                        <wps:cNvSpPr>
                          <a:spLocks/>
                        </wps:cNvSpPr>
                        <wps:spPr bwMode="auto">
                          <a:xfrm>
                            <a:off x="5055" y="2148"/>
                            <a:ext cx="765" cy="151"/>
                          </a:xfrm>
                          <a:custGeom>
                            <a:avLst/>
                            <a:gdLst>
                              <a:gd name="T0" fmla="*/ 0 w 51"/>
                              <a:gd name="T1" fmla="*/ 2280 h 10"/>
                              <a:gd name="T2" fmla="*/ 7650 w 51"/>
                              <a:gd name="T3" fmla="*/ 453 h 10"/>
                              <a:gd name="T4" fmla="*/ 11475 w 51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1" h="10">
                                <a:moveTo>
                                  <a:pt x="0" y="10"/>
                                </a:moveTo>
                                <a:cubicBezTo>
                                  <a:pt x="11" y="5"/>
                                  <a:pt x="25" y="3"/>
                                  <a:pt x="34" y="2"/>
                                </a:cubicBezTo>
                                <a:cubicBezTo>
                                  <a:pt x="42" y="0"/>
                                  <a:pt x="50" y="0"/>
                                  <a:pt x="5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 45"/>
                        <wps:cNvSpPr>
                          <a:spLocks/>
                        </wps:cNvSpPr>
                        <wps:spPr bwMode="auto">
                          <a:xfrm>
                            <a:off x="5010" y="1983"/>
                            <a:ext cx="810" cy="165"/>
                          </a:xfrm>
                          <a:custGeom>
                            <a:avLst/>
                            <a:gdLst>
                              <a:gd name="T0" fmla="*/ 0 w 54"/>
                              <a:gd name="T1" fmla="*/ 2475 h 11"/>
                              <a:gd name="T2" fmla="*/ 7425 w 54"/>
                              <a:gd name="T3" fmla="*/ 675 h 11"/>
                              <a:gd name="T4" fmla="*/ 12150 w 54"/>
                              <a:gd name="T5" fmla="*/ 225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4" h="11">
                                <a:moveTo>
                                  <a:pt x="0" y="11"/>
                                </a:moveTo>
                                <a:cubicBezTo>
                                  <a:pt x="10" y="6"/>
                                  <a:pt x="25" y="4"/>
                                  <a:pt x="33" y="3"/>
                                </a:cubicBezTo>
                                <a:cubicBezTo>
                                  <a:pt x="42" y="1"/>
                                  <a:pt x="52" y="0"/>
                                  <a:pt x="54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 46"/>
                        <wps:cNvSpPr>
                          <a:spLocks/>
                        </wps:cNvSpPr>
                        <wps:spPr bwMode="auto">
                          <a:xfrm>
                            <a:off x="4950" y="1818"/>
                            <a:ext cx="900" cy="180"/>
                          </a:xfrm>
                          <a:custGeom>
                            <a:avLst/>
                            <a:gdLst>
                              <a:gd name="T0" fmla="*/ 0 w 60"/>
                              <a:gd name="T1" fmla="*/ 2700 h 12"/>
                              <a:gd name="T2" fmla="*/ 7425 w 60"/>
                              <a:gd name="T3" fmla="*/ 900 h 12"/>
                              <a:gd name="T4" fmla="*/ 12825 w 60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0" h="12">
                                <a:moveTo>
                                  <a:pt x="0" y="12"/>
                                </a:moveTo>
                                <a:cubicBezTo>
                                  <a:pt x="10" y="7"/>
                                  <a:pt x="25" y="6"/>
                                  <a:pt x="33" y="4"/>
                                </a:cubicBezTo>
                                <a:cubicBezTo>
                                  <a:pt x="42" y="2"/>
                                  <a:pt x="60" y="0"/>
                                  <a:pt x="5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 47"/>
                        <wps:cNvSpPr>
                          <a:spLocks/>
                        </wps:cNvSpPr>
                        <wps:spPr bwMode="auto">
                          <a:xfrm>
                            <a:off x="4830" y="1667"/>
                            <a:ext cx="1035" cy="181"/>
                          </a:xfrm>
                          <a:custGeom>
                            <a:avLst/>
                            <a:gdLst>
                              <a:gd name="T0" fmla="*/ 0 w 69"/>
                              <a:gd name="T1" fmla="*/ 2730 h 12"/>
                              <a:gd name="T2" fmla="*/ 7425 w 69"/>
                              <a:gd name="T3" fmla="*/ 905 h 12"/>
                              <a:gd name="T4" fmla="*/ 15525 w 69"/>
                              <a:gd name="T5" fmla="*/ 0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9" h="12">
                                <a:moveTo>
                                  <a:pt x="0" y="12"/>
                                </a:moveTo>
                                <a:cubicBezTo>
                                  <a:pt x="11" y="7"/>
                                  <a:pt x="25" y="5"/>
                                  <a:pt x="33" y="4"/>
                                </a:cubicBezTo>
                                <a:cubicBezTo>
                                  <a:pt x="45" y="2"/>
                                  <a:pt x="69" y="0"/>
                                  <a:pt x="69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 48"/>
                        <wps:cNvSpPr>
                          <a:spLocks/>
                        </wps:cNvSpPr>
                        <wps:spPr bwMode="auto">
                          <a:xfrm>
                            <a:off x="4679" y="1532"/>
                            <a:ext cx="796" cy="225"/>
                          </a:xfrm>
                          <a:custGeom>
                            <a:avLst/>
                            <a:gdLst>
                              <a:gd name="T0" fmla="*/ 0 w 53"/>
                              <a:gd name="T1" fmla="*/ 3375 h 15"/>
                              <a:gd name="T2" fmla="*/ 7675 w 53"/>
                              <a:gd name="T3" fmla="*/ 900 h 15"/>
                              <a:gd name="T4" fmla="*/ 11955 w 53"/>
                              <a:gd name="T5" fmla="*/ 22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3" h="15">
                                <a:moveTo>
                                  <a:pt x="0" y="15"/>
                                </a:moveTo>
                                <a:cubicBezTo>
                                  <a:pt x="11" y="8"/>
                                  <a:pt x="26" y="6"/>
                                  <a:pt x="34" y="4"/>
                                </a:cubicBezTo>
                                <a:cubicBezTo>
                                  <a:pt x="42" y="2"/>
                                  <a:pt x="53" y="0"/>
                                  <a:pt x="53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 49"/>
                        <wps:cNvSpPr>
                          <a:spLocks/>
                        </wps:cNvSpPr>
                        <wps:spPr bwMode="auto">
                          <a:xfrm>
                            <a:off x="4454" y="1502"/>
                            <a:ext cx="345" cy="150"/>
                          </a:xfrm>
                          <a:custGeom>
                            <a:avLst/>
                            <a:gdLst>
                              <a:gd name="T0" fmla="*/ 0 w 23"/>
                              <a:gd name="T1" fmla="*/ 2250 h 10"/>
                              <a:gd name="T2" fmla="*/ 5175 w 23"/>
                              <a:gd name="T3" fmla="*/ 0 h 10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" h="10">
                                <a:moveTo>
                                  <a:pt x="0" y="10"/>
                                </a:moveTo>
                                <a:cubicBezTo>
                                  <a:pt x="9" y="6"/>
                                  <a:pt x="18" y="2"/>
                                  <a:pt x="23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 50"/>
                        <wps:cNvSpPr>
                          <a:spLocks/>
                        </wps:cNvSpPr>
                        <wps:spPr bwMode="auto">
                          <a:xfrm>
                            <a:off x="5040" y="1382"/>
                            <a:ext cx="405" cy="75"/>
                          </a:xfrm>
                          <a:custGeom>
                            <a:avLst/>
                            <a:gdLst>
                              <a:gd name="T0" fmla="*/ 0 w 27"/>
                              <a:gd name="T1" fmla="*/ 1125 h 5"/>
                              <a:gd name="T2" fmla="*/ 6075 w 27"/>
                              <a:gd name="T3" fmla="*/ 0 h 5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7" h="5">
                                <a:moveTo>
                                  <a:pt x="0" y="5"/>
                                </a:moveTo>
                                <a:cubicBezTo>
                                  <a:pt x="10" y="1"/>
                                  <a:pt x="22" y="1"/>
                                  <a:pt x="27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 51"/>
                        <wps:cNvSpPr>
                          <a:spLocks/>
                        </wps:cNvSpPr>
                        <wps:spPr bwMode="auto">
                          <a:xfrm>
                            <a:off x="5655" y="1306"/>
                            <a:ext cx="225" cy="46"/>
                          </a:xfrm>
                          <a:custGeom>
                            <a:avLst/>
                            <a:gdLst>
                              <a:gd name="T0" fmla="*/ 0 w 15"/>
                              <a:gd name="T1" fmla="*/ 705 h 3"/>
                              <a:gd name="T2" fmla="*/ 3375 w 15"/>
                              <a:gd name="T3" fmla="*/ 475 h 3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5" h="3">
                                <a:moveTo>
                                  <a:pt x="0" y="3"/>
                                </a:moveTo>
                                <a:cubicBezTo>
                                  <a:pt x="12" y="0"/>
                                  <a:pt x="12" y="2"/>
                                  <a:pt x="15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 52"/>
                        <wps:cNvCnPr>
                          <a:cxnSpLocks/>
                        </wps:cNvCnPr>
                        <wps:spPr bwMode="auto">
                          <a:xfrm flipH="1" flipV="1">
                            <a:off x="5115" y="2434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 53"/>
                        <wps:cNvCnPr>
                          <a:cxnSpLocks/>
                        </wps:cNvCnPr>
                        <wps:spPr bwMode="auto">
                          <a:xfrm flipH="1" flipV="1">
                            <a:off x="4965" y="1803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 54"/>
                        <wps:cNvCnPr>
                          <a:cxnSpLocks/>
                        </wps:cNvCnPr>
                        <wps:spPr bwMode="auto">
                          <a:xfrm flipH="1" flipV="1">
                            <a:off x="5310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 55"/>
                        <wps:cNvCnPr>
                          <a:cxnSpLocks/>
                        </wps:cNvCnPr>
                        <wps:spPr bwMode="auto">
                          <a:xfrm flipH="1" flipV="1">
                            <a:off x="525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 56"/>
                        <wps:cNvCnPr>
                          <a:cxnSpLocks/>
                        </wps:cNvCnPr>
                        <wps:spPr bwMode="auto">
                          <a:xfrm flipH="1" flipV="1">
                            <a:off x="5190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 57"/>
                        <wps:cNvCnPr>
                          <a:cxnSpLocks/>
                        </wps:cNvCnPr>
                        <wps:spPr bwMode="auto">
                          <a:xfrm flipH="1" flipV="1">
                            <a:off x="4890" y="150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 58"/>
                        <wps:cNvCnPr>
                          <a:cxnSpLocks/>
                        </wps:cNvCnPr>
                        <wps:spPr bwMode="auto">
                          <a:xfrm flipH="1" flipV="1">
                            <a:off x="5610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 59"/>
                        <wps:cNvCnPr>
                          <a:cxnSpLocks/>
                        </wps:cNvCnPr>
                        <wps:spPr bwMode="auto">
                          <a:xfrm flipH="1" flipV="1">
                            <a:off x="5580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 60"/>
                        <wps:cNvCnPr>
                          <a:cxnSpLocks/>
                        </wps:cNvCnPr>
                        <wps:spPr bwMode="auto">
                          <a:xfrm flipH="1" flipV="1">
                            <a:off x="5535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 61"/>
                        <wps:cNvCnPr>
                          <a:cxnSpLocks/>
                        </wps:cNvCnPr>
                        <wps:spPr bwMode="auto">
                          <a:xfrm flipV="1">
                            <a:off x="579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 62"/>
                        <wps:cNvCnPr>
                          <a:cxnSpLocks/>
                        </wps:cNvCnPr>
                        <wps:spPr bwMode="auto">
                          <a:xfrm flipV="1">
                            <a:off x="5970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 63"/>
                        <wps:cNvSpPr>
                          <a:spLocks/>
                        </wps:cNvSpPr>
                        <wps:spPr bwMode="auto">
                          <a:xfrm>
                            <a:off x="5670" y="1472"/>
                            <a:ext cx="930" cy="60"/>
                          </a:xfrm>
                          <a:custGeom>
                            <a:avLst/>
                            <a:gdLst>
                              <a:gd name="T0" fmla="*/ 0 w 62"/>
                              <a:gd name="T1" fmla="*/ 900 h 4"/>
                              <a:gd name="T2" fmla="*/ 6525 w 62"/>
                              <a:gd name="T3" fmla="*/ 0 h 4"/>
                              <a:gd name="T4" fmla="*/ 13950 w 62"/>
                              <a:gd name="T5" fmla="*/ 900 h 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2" h="4">
                                <a:moveTo>
                                  <a:pt x="0" y="4"/>
                                </a:moveTo>
                                <a:lnTo>
                                  <a:pt x="29" y="0"/>
                                </a:lnTo>
                                <a:lnTo>
                                  <a:pt x="62" y="4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 64"/>
                        <wps:cNvSpPr>
                          <a:spLocks/>
                        </wps:cNvSpPr>
                        <wps:spPr bwMode="auto">
                          <a:xfrm>
                            <a:off x="6420" y="2299"/>
                            <a:ext cx="705" cy="135"/>
                          </a:xfrm>
                          <a:custGeom>
                            <a:avLst/>
                            <a:gdLst>
                              <a:gd name="T0" fmla="*/ 10575 w 47"/>
                              <a:gd name="T1" fmla="*/ 2025 h 9"/>
                              <a:gd name="T2" fmla="*/ 5850 w 47"/>
                              <a:gd name="T3" fmla="*/ 900 h 9"/>
                              <a:gd name="T4" fmla="*/ 0 w 47"/>
                              <a:gd name="T5" fmla="*/ 22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47" y="9"/>
                                </a:moveTo>
                                <a:cubicBezTo>
                                  <a:pt x="37" y="5"/>
                                  <a:pt x="26" y="4"/>
                                  <a:pt x="26" y="4"/>
                                </a:cubicBezTo>
                                <a:cubicBezTo>
                                  <a:pt x="18" y="2"/>
                                  <a:pt x="1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 65"/>
                        <wps:cNvSpPr>
                          <a:spLocks/>
                        </wps:cNvSpPr>
                        <wps:spPr bwMode="auto">
                          <a:xfrm>
                            <a:off x="6420" y="2133"/>
                            <a:ext cx="750" cy="166"/>
                          </a:xfrm>
                          <a:custGeom>
                            <a:avLst/>
                            <a:gdLst>
                              <a:gd name="T0" fmla="*/ 11250 w 50"/>
                              <a:gd name="T1" fmla="*/ 2505 h 11"/>
                              <a:gd name="T2" fmla="*/ 4050 w 50"/>
                              <a:gd name="T3" fmla="*/ 679 h 11"/>
                              <a:gd name="T4" fmla="*/ 0 w 50"/>
                              <a:gd name="T5" fmla="*/ 0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0" h="11">
                                <a:moveTo>
                                  <a:pt x="50" y="11"/>
                                </a:moveTo>
                                <a:cubicBezTo>
                                  <a:pt x="40" y="6"/>
                                  <a:pt x="26" y="4"/>
                                  <a:pt x="18" y="3"/>
                                </a:cubicBezTo>
                                <a:cubicBezTo>
                                  <a:pt x="9" y="1"/>
                                  <a:pt x="1" y="0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 66"/>
                        <wps:cNvSpPr>
                          <a:spLocks/>
                        </wps:cNvSpPr>
                        <wps:spPr bwMode="auto">
                          <a:xfrm>
                            <a:off x="6405" y="1968"/>
                            <a:ext cx="825" cy="180"/>
                          </a:xfrm>
                          <a:custGeom>
                            <a:avLst/>
                            <a:gdLst>
                              <a:gd name="T0" fmla="*/ 12375 w 55"/>
                              <a:gd name="T1" fmla="*/ 2700 h 12"/>
                              <a:gd name="T2" fmla="*/ 4950 w 55"/>
                              <a:gd name="T3" fmla="*/ 900 h 12"/>
                              <a:gd name="T4" fmla="*/ 0 w 55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5" h="12">
                                <a:moveTo>
                                  <a:pt x="55" y="12"/>
                                </a:moveTo>
                                <a:cubicBezTo>
                                  <a:pt x="44" y="7"/>
                                  <a:pt x="30" y="5"/>
                                  <a:pt x="22" y="4"/>
                                </a:cubicBezTo>
                                <a:cubicBezTo>
                                  <a:pt x="13" y="2"/>
                                  <a:pt x="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 67"/>
                        <wps:cNvSpPr>
                          <a:spLocks/>
                        </wps:cNvSpPr>
                        <wps:spPr bwMode="auto">
                          <a:xfrm>
                            <a:off x="6405" y="1818"/>
                            <a:ext cx="885" cy="180"/>
                          </a:xfrm>
                          <a:custGeom>
                            <a:avLst/>
                            <a:gdLst>
                              <a:gd name="T0" fmla="*/ 13275 w 59"/>
                              <a:gd name="T1" fmla="*/ 2700 h 12"/>
                              <a:gd name="T2" fmla="*/ 5850 w 59"/>
                              <a:gd name="T3" fmla="*/ 900 h 12"/>
                              <a:gd name="T4" fmla="*/ 450 w 59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" h="12">
                                <a:moveTo>
                                  <a:pt x="59" y="12"/>
                                </a:moveTo>
                                <a:cubicBezTo>
                                  <a:pt x="48" y="7"/>
                                  <a:pt x="34" y="6"/>
                                  <a:pt x="26" y="4"/>
                                </a:cubicBezTo>
                                <a:cubicBezTo>
                                  <a:pt x="17" y="2"/>
                                  <a:pt x="0" y="0"/>
                                  <a:pt x="2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 68"/>
                        <wps:cNvSpPr>
                          <a:spLocks/>
                        </wps:cNvSpPr>
                        <wps:spPr bwMode="auto">
                          <a:xfrm>
                            <a:off x="6375" y="1667"/>
                            <a:ext cx="1005" cy="151"/>
                          </a:xfrm>
                          <a:custGeom>
                            <a:avLst/>
                            <a:gdLst>
                              <a:gd name="T0" fmla="*/ 15075 w 67"/>
                              <a:gd name="T1" fmla="*/ 2280 h 10"/>
                              <a:gd name="T2" fmla="*/ 8100 w 67"/>
                              <a:gd name="T3" fmla="*/ 906 h 10"/>
                              <a:gd name="T4" fmla="*/ 225 w 67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7" h="10">
                                <a:moveTo>
                                  <a:pt x="67" y="10"/>
                                </a:moveTo>
                                <a:cubicBezTo>
                                  <a:pt x="57" y="7"/>
                                  <a:pt x="47" y="5"/>
                                  <a:pt x="36" y="4"/>
                                </a:cubicBezTo>
                                <a:cubicBezTo>
                                  <a:pt x="25" y="2"/>
                                  <a:pt x="0" y="0"/>
                                  <a:pt x="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 69"/>
                        <wps:cNvSpPr>
                          <a:spLocks/>
                        </wps:cNvSpPr>
                        <wps:spPr bwMode="auto">
                          <a:xfrm>
                            <a:off x="6795" y="1532"/>
                            <a:ext cx="706" cy="210"/>
                          </a:xfrm>
                          <a:custGeom>
                            <a:avLst/>
                            <a:gdLst>
                              <a:gd name="T0" fmla="*/ 10605 w 47"/>
                              <a:gd name="T1" fmla="*/ 3150 h 14"/>
                              <a:gd name="T2" fmla="*/ 3830 w 47"/>
                              <a:gd name="T3" fmla="*/ 900 h 14"/>
                              <a:gd name="T4" fmla="*/ 0 w 47"/>
                              <a:gd name="T5" fmla="*/ 225 h 1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14">
                                <a:moveTo>
                                  <a:pt x="47" y="14"/>
                                </a:moveTo>
                                <a:cubicBezTo>
                                  <a:pt x="36" y="8"/>
                                  <a:pt x="25" y="6"/>
                                  <a:pt x="17" y="4"/>
                                </a:cubicBezTo>
                                <a:cubicBezTo>
                                  <a:pt x="9" y="2"/>
                                  <a:pt x="0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 70"/>
                        <wps:cNvSpPr>
                          <a:spLocks/>
                        </wps:cNvSpPr>
                        <wps:spPr bwMode="auto">
                          <a:xfrm>
                            <a:off x="7426" y="1532"/>
                            <a:ext cx="315" cy="120"/>
                          </a:xfrm>
                          <a:custGeom>
                            <a:avLst/>
                            <a:gdLst>
                              <a:gd name="T0" fmla="*/ 4725 w 21"/>
                              <a:gd name="T1" fmla="*/ 1800 h 8"/>
                              <a:gd name="T2" fmla="*/ 0 w 21"/>
                              <a:gd name="T3" fmla="*/ 0 h 8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1" h="8">
                                <a:moveTo>
                                  <a:pt x="21" y="8"/>
                                </a:moveTo>
                                <a:cubicBezTo>
                                  <a:pt x="12" y="4"/>
                                  <a:pt x="5" y="2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 71"/>
                        <wps:cNvSpPr>
                          <a:spLocks/>
                        </wps:cNvSpPr>
                        <wps:spPr bwMode="auto">
                          <a:xfrm>
                            <a:off x="6810" y="1382"/>
                            <a:ext cx="375" cy="90"/>
                          </a:xfrm>
                          <a:custGeom>
                            <a:avLst/>
                            <a:gdLst>
                              <a:gd name="T0" fmla="*/ 5625 w 25"/>
                              <a:gd name="T1" fmla="*/ 1350 h 6"/>
                              <a:gd name="T2" fmla="*/ 0 w 25"/>
                              <a:gd name="T3" fmla="*/ 0 h 6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" h="6">
                                <a:moveTo>
                                  <a:pt x="25" y="6"/>
                                </a:moveTo>
                                <a:cubicBezTo>
                                  <a:pt x="16" y="2"/>
                                  <a:pt x="5" y="1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 72"/>
                        <wps:cNvSpPr>
                          <a:spLocks/>
                        </wps:cNvSpPr>
                        <wps:spPr bwMode="auto">
                          <a:xfrm>
                            <a:off x="6360" y="1306"/>
                            <a:ext cx="255" cy="61"/>
                          </a:xfrm>
                          <a:custGeom>
                            <a:avLst/>
                            <a:gdLst>
                              <a:gd name="T0" fmla="*/ 3825 w 17"/>
                              <a:gd name="T1" fmla="*/ 930 h 4"/>
                              <a:gd name="T2" fmla="*/ 0 w 17"/>
                              <a:gd name="T3" fmla="*/ 473 h 4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" h="4">
                                <a:moveTo>
                                  <a:pt x="17" y="4"/>
                                </a:moveTo>
                                <a:cubicBezTo>
                                  <a:pt x="7" y="0"/>
                                  <a:pt x="4" y="2"/>
                                  <a:pt x="0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 73"/>
                        <wps:cNvCnPr>
                          <a:cxnSpLocks/>
                        </wps:cNvCnPr>
                        <wps:spPr bwMode="auto">
                          <a:xfrm flipV="1">
                            <a:off x="7080" y="2434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 74"/>
                        <wps:cNvCnPr>
                          <a:cxnSpLocks/>
                        </wps:cNvCnPr>
                        <wps:spPr bwMode="auto">
                          <a:xfrm flipV="1">
                            <a:off x="7230" y="1803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" name=" 75"/>
                        <wps:cNvCnPr>
                          <a:cxnSpLocks/>
                        </wps:cNvCnPr>
                        <wps:spPr bwMode="auto">
                          <a:xfrm flipV="1">
                            <a:off x="6885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" name=" 76"/>
                        <wps:cNvCnPr>
                          <a:cxnSpLocks/>
                        </wps:cNvCnPr>
                        <wps:spPr bwMode="auto">
                          <a:xfrm flipV="1">
                            <a:off x="696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" name=" 77"/>
                        <wps:cNvCnPr>
                          <a:cxnSpLocks/>
                        </wps:cNvCnPr>
                        <wps:spPr bwMode="auto">
                          <a:xfrm flipV="1">
                            <a:off x="7005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 78"/>
                        <wps:cNvCnPr>
                          <a:cxnSpLocks/>
                        </wps:cNvCnPr>
                        <wps:spPr bwMode="auto">
                          <a:xfrm flipV="1">
                            <a:off x="7305" y="1502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" name=" 79"/>
                        <wps:cNvCnPr>
                          <a:cxnSpLocks/>
                        </wps:cNvCnPr>
                        <wps:spPr bwMode="auto">
                          <a:xfrm flipV="1">
                            <a:off x="6615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 80"/>
                        <wps:cNvCnPr>
                          <a:cxnSpLocks/>
                        </wps:cNvCnPr>
                        <wps:spPr bwMode="auto">
                          <a:xfrm flipV="1">
                            <a:off x="6645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" name=" 81"/>
                        <wps:cNvCnPr>
                          <a:cxnSpLocks/>
                        </wps:cNvCnPr>
                        <wps:spPr bwMode="auto">
                          <a:xfrm flipV="1">
                            <a:off x="6690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 82"/>
                        <wps:cNvCnPr>
                          <a:cxnSpLocks/>
                        </wps:cNvCnPr>
                        <wps:spPr bwMode="auto">
                          <a:xfrm flipV="1">
                            <a:off x="645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 83"/>
                        <wps:cNvCnPr>
                          <a:cxnSpLocks/>
                        </wps:cNvCnPr>
                        <wps:spPr bwMode="auto">
                          <a:xfrm flipV="1">
                            <a:off x="6285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4" name=" 84"/>
                      <wpg:cNvGrpSpPr>
                        <a:grpSpLocks/>
                      </wpg:cNvGrpSpPr>
                      <wpg:grpSpPr bwMode="auto">
                        <a:xfrm>
                          <a:off x="5985" y="3441"/>
                          <a:ext cx="285" cy="376"/>
                          <a:chOff x="5985" y="3441"/>
                          <a:chExt cx="285" cy="376"/>
                        </a:xfrm>
                      </wpg:grpSpPr>
                      <wps:wsp>
                        <wps:cNvPr id="85" name=" 85"/>
                        <wps:cNvCnPr>
                          <a:cxnSpLocks/>
                        </wps:cNvCnPr>
                        <wps:spPr bwMode="auto">
                          <a:xfrm>
                            <a:off x="5985" y="3531"/>
                            <a:ext cx="28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" name=" 86"/>
                        <wps:cNvCnPr>
                          <a:cxnSpLocks/>
                        </wps:cNvCnPr>
                        <wps:spPr bwMode="auto">
                          <a:xfrm>
                            <a:off x="6090" y="3802"/>
                            <a:ext cx="7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" name=" 87"/>
                        <wps:cNvCnPr>
                          <a:cxnSpLocks/>
                        </wps:cNvCnPr>
                        <wps:spPr bwMode="auto">
                          <a:xfrm>
                            <a:off x="6120" y="3441"/>
                            <a:ext cx="15" cy="36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8" name=" 88"/>
                      <wpg:cNvGrpSpPr>
                        <a:grpSpLocks/>
                      </wpg:cNvGrpSpPr>
                      <wpg:grpSpPr bwMode="auto">
                        <a:xfrm>
                          <a:off x="5820" y="3652"/>
                          <a:ext cx="630" cy="421"/>
                          <a:chOff x="5820" y="3652"/>
                          <a:chExt cx="630" cy="421"/>
                        </a:xfrm>
                      </wpg:grpSpPr>
                      <wps:wsp>
                        <wps:cNvPr id="89" name=" 89"/>
                        <wps:cNvSpPr>
                          <a:spLocks/>
                        </wps:cNvSpPr>
                        <wps:spPr bwMode="auto">
                          <a:xfrm>
                            <a:off x="6270" y="3652"/>
                            <a:ext cx="180" cy="421"/>
                          </a:xfrm>
                          <a:custGeom>
                            <a:avLst/>
                            <a:gdLst>
                              <a:gd name="T0" fmla="*/ 15 w 180"/>
                              <a:gd name="T1" fmla="*/ 0 h 421"/>
                              <a:gd name="T2" fmla="*/ 45 w 180"/>
                              <a:gd name="T3" fmla="*/ 15 h 421"/>
                              <a:gd name="T4" fmla="*/ 90 w 180"/>
                              <a:gd name="T5" fmla="*/ 0 h 421"/>
                              <a:gd name="T6" fmla="*/ 75 w 180"/>
                              <a:gd name="T7" fmla="*/ 45 h 421"/>
                              <a:gd name="T8" fmla="*/ 60 w 180"/>
                              <a:gd name="T9" fmla="*/ 90 h 421"/>
                              <a:gd name="T10" fmla="*/ 120 w 180"/>
                              <a:gd name="T11" fmla="*/ 75 h 421"/>
                              <a:gd name="T12" fmla="*/ 135 w 180"/>
                              <a:gd name="T13" fmla="*/ 75 h 421"/>
                              <a:gd name="T14" fmla="*/ 105 w 180"/>
                              <a:gd name="T15" fmla="*/ 120 h 421"/>
                              <a:gd name="T16" fmla="*/ 90 w 180"/>
                              <a:gd name="T17" fmla="*/ 135 h 421"/>
                              <a:gd name="T18" fmla="*/ 120 w 180"/>
                              <a:gd name="T19" fmla="*/ 150 h 421"/>
                              <a:gd name="T20" fmla="*/ 150 w 180"/>
                              <a:gd name="T21" fmla="*/ 180 h 421"/>
                              <a:gd name="T22" fmla="*/ 120 w 180"/>
                              <a:gd name="T23" fmla="*/ 210 h 421"/>
                              <a:gd name="T24" fmla="*/ 150 w 180"/>
                              <a:gd name="T25" fmla="*/ 225 h 421"/>
                              <a:gd name="T26" fmla="*/ 150 w 180"/>
                              <a:gd name="T27" fmla="*/ 255 h 421"/>
                              <a:gd name="T28" fmla="*/ 120 w 180"/>
                              <a:gd name="T29" fmla="*/ 285 h 421"/>
                              <a:gd name="T30" fmla="*/ 105 w 180"/>
                              <a:gd name="T31" fmla="*/ 345 h 421"/>
                              <a:gd name="T32" fmla="*/ 165 w 180"/>
                              <a:gd name="T33" fmla="*/ 315 h 421"/>
                              <a:gd name="T34" fmla="*/ 180 w 180"/>
                              <a:gd name="T35" fmla="*/ 360 h 421"/>
                              <a:gd name="T36" fmla="*/ 120 w 180"/>
                              <a:gd name="T37" fmla="*/ 376 h 421"/>
                              <a:gd name="T38" fmla="*/ 90 w 180"/>
                              <a:gd name="T39" fmla="*/ 421 h 421"/>
                              <a:gd name="T40" fmla="*/ 45 w 180"/>
                              <a:gd name="T41" fmla="*/ 391 h 421"/>
                              <a:gd name="T42" fmla="*/ 15 w 180"/>
                              <a:gd name="T43" fmla="*/ 376 h 421"/>
                              <a:gd name="T44" fmla="*/ 30 w 180"/>
                              <a:gd name="T45" fmla="*/ 330 h 421"/>
                              <a:gd name="T46" fmla="*/ 75 w 180"/>
                              <a:gd name="T47" fmla="*/ 315 h 421"/>
                              <a:gd name="T48" fmla="*/ 45 w 180"/>
                              <a:gd name="T49" fmla="*/ 315 h 421"/>
                              <a:gd name="T50" fmla="*/ 30 w 180"/>
                              <a:gd name="T51" fmla="*/ 285 h 421"/>
                              <a:gd name="T52" fmla="*/ 45 w 180"/>
                              <a:gd name="T53" fmla="*/ 255 h 421"/>
                              <a:gd name="T54" fmla="*/ 90 w 180"/>
                              <a:gd name="T55" fmla="*/ 270 h 421"/>
                              <a:gd name="T56" fmla="*/ 60 w 180"/>
                              <a:gd name="T57" fmla="*/ 225 h 421"/>
                              <a:gd name="T58" fmla="*/ 30 w 180"/>
                              <a:gd name="T59" fmla="*/ 210 h 421"/>
                              <a:gd name="T60" fmla="*/ 15 w 180"/>
                              <a:gd name="T61" fmla="*/ 165 h 421"/>
                              <a:gd name="T62" fmla="*/ 75 w 180"/>
                              <a:gd name="T63" fmla="*/ 195 h 421"/>
                              <a:gd name="T64" fmla="*/ 45 w 180"/>
                              <a:gd name="T65" fmla="*/ 150 h 421"/>
                              <a:gd name="T66" fmla="*/ 15 w 180"/>
                              <a:gd name="T67" fmla="*/ 120 h 421"/>
                              <a:gd name="T68" fmla="*/ 15 w 180"/>
                              <a:gd name="T69" fmla="*/ 90 h 421"/>
                              <a:gd name="T70" fmla="*/ 3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5" y="60"/>
                                </a:moveTo>
                                <a:lnTo>
                                  <a:pt x="15" y="0"/>
                                </a:lnTo>
                                <a:lnTo>
                                  <a:pt x="45" y="30"/>
                                </a:lnTo>
                                <a:lnTo>
                                  <a:pt x="45" y="15"/>
                                </a:lnTo>
                                <a:lnTo>
                                  <a:pt x="75" y="15"/>
                                </a:lnTo>
                                <a:lnTo>
                                  <a:pt x="90" y="0"/>
                                </a:lnTo>
                                <a:lnTo>
                                  <a:pt x="90" y="15"/>
                                </a:lnTo>
                                <a:lnTo>
                                  <a:pt x="75" y="45"/>
                                </a:lnTo>
                                <a:lnTo>
                                  <a:pt x="60" y="60"/>
                                </a:lnTo>
                                <a:lnTo>
                                  <a:pt x="60" y="90"/>
                                </a:lnTo>
                                <a:lnTo>
                                  <a:pt x="75" y="75"/>
                                </a:lnTo>
                                <a:lnTo>
                                  <a:pt x="120" y="75"/>
                                </a:lnTo>
                                <a:lnTo>
                                  <a:pt x="135" y="60"/>
                                </a:lnTo>
                                <a:lnTo>
                                  <a:pt x="135" y="75"/>
                                </a:lnTo>
                                <a:lnTo>
                                  <a:pt x="120" y="105"/>
                                </a:lnTo>
                                <a:lnTo>
                                  <a:pt x="105" y="120"/>
                                </a:lnTo>
                                <a:lnTo>
                                  <a:pt x="105" y="135"/>
                                </a:lnTo>
                                <a:lnTo>
                                  <a:pt x="90" y="135"/>
                                </a:lnTo>
                                <a:lnTo>
                                  <a:pt x="105" y="165"/>
                                </a:lnTo>
                                <a:lnTo>
                                  <a:pt x="120" y="150"/>
                                </a:lnTo>
                                <a:lnTo>
                                  <a:pt x="165" y="150"/>
                                </a:lnTo>
                                <a:lnTo>
                                  <a:pt x="150" y="180"/>
                                </a:lnTo>
                                <a:lnTo>
                                  <a:pt x="120" y="195"/>
                                </a:lnTo>
                                <a:lnTo>
                                  <a:pt x="120" y="210"/>
                                </a:lnTo>
                                <a:lnTo>
                                  <a:pt x="105" y="240"/>
                                </a:lnTo>
                                <a:lnTo>
                                  <a:pt x="150" y="225"/>
                                </a:lnTo>
                                <a:lnTo>
                                  <a:pt x="165" y="225"/>
                                </a:lnTo>
                                <a:lnTo>
                                  <a:pt x="150" y="255"/>
                                </a:lnTo>
                                <a:lnTo>
                                  <a:pt x="120" y="270"/>
                                </a:lnTo>
                                <a:lnTo>
                                  <a:pt x="120" y="285"/>
                                </a:lnTo>
                                <a:lnTo>
                                  <a:pt x="105" y="300"/>
                                </a:lnTo>
                                <a:lnTo>
                                  <a:pt x="105" y="345"/>
                                </a:lnTo>
                                <a:lnTo>
                                  <a:pt x="135" y="315"/>
                                </a:lnTo>
                                <a:lnTo>
                                  <a:pt x="165" y="315"/>
                                </a:lnTo>
                                <a:lnTo>
                                  <a:pt x="180" y="300"/>
                                </a:lnTo>
                                <a:lnTo>
                                  <a:pt x="180" y="360"/>
                                </a:lnTo>
                                <a:lnTo>
                                  <a:pt x="150" y="376"/>
                                </a:lnTo>
                                <a:lnTo>
                                  <a:pt x="120" y="376"/>
                                </a:lnTo>
                                <a:lnTo>
                                  <a:pt x="120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45" y="391"/>
                                </a:lnTo>
                                <a:lnTo>
                                  <a:pt x="45" y="376"/>
                                </a:lnTo>
                                <a:lnTo>
                                  <a:pt x="15" y="376"/>
                                </a:lnTo>
                                <a:lnTo>
                                  <a:pt x="15" y="315"/>
                                </a:lnTo>
                                <a:lnTo>
                                  <a:pt x="30" y="330"/>
                                </a:lnTo>
                                <a:lnTo>
                                  <a:pt x="75" y="345"/>
                                </a:lnTo>
                                <a:lnTo>
                                  <a:pt x="75" y="315"/>
                                </a:lnTo>
                                <a:lnTo>
                                  <a:pt x="45" y="315"/>
                                </a:lnTo>
                                <a:lnTo>
                                  <a:pt x="45" y="300"/>
                                </a:lnTo>
                                <a:lnTo>
                                  <a:pt x="30" y="285"/>
                                </a:lnTo>
                                <a:lnTo>
                                  <a:pt x="30" y="240"/>
                                </a:lnTo>
                                <a:lnTo>
                                  <a:pt x="45" y="255"/>
                                </a:lnTo>
                                <a:lnTo>
                                  <a:pt x="60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25"/>
                                </a:lnTo>
                                <a:lnTo>
                                  <a:pt x="60" y="225"/>
                                </a:lnTo>
                                <a:lnTo>
                                  <a:pt x="45" y="210"/>
                                </a:lnTo>
                                <a:lnTo>
                                  <a:pt x="30" y="210"/>
                                </a:lnTo>
                                <a:lnTo>
                                  <a:pt x="30" y="195"/>
                                </a:lnTo>
                                <a:lnTo>
                                  <a:pt x="15" y="165"/>
                                </a:lnTo>
                                <a:lnTo>
                                  <a:pt x="45" y="180"/>
                                </a:lnTo>
                                <a:lnTo>
                                  <a:pt x="75" y="195"/>
                                </a:lnTo>
                                <a:lnTo>
                                  <a:pt x="60" y="150"/>
                                </a:lnTo>
                                <a:lnTo>
                                  <a:pt x="45" y="150"/>
                                </a:lnTo>
                                <a:lnTo>
                                  <a:pt x="15" y="135"/>
                                </a:lnTo>
                                <a:lnTo>
                                  <a:pt x="15" y="120"/>
                                </a:lnTo>
                                <a:lnTo>
                                  <a:pt x="0" y="105"/>
                                </a:lnTo>
                                <a:lnTo>
                                  <a:pt x="15" y="90"/>
                                </a:lnTo>
                                <a:lnTo>
                                  <a:pt x="30" y="105"/>
                                </a:lnTo>
                                <a:lnTo>
                                  <a:pt x="30" y="60"/>
                                </a:lnTo>
                                <a:lnTo>
                                  <a:pt x="1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 90"/>
                        <wps:cNvSpPr>
                          <a:spLocks/>
                        </wps:cNvSpPr>
                        <wps:spPr bwMode="auto">
                          <a:xfrm>
                            <a:off x="5820" y="3652"/>
                            <a:ext cx="180" cy="421"/>
                          </a:xfrm>
                          <a:custGeom>
                            <a:avLst/>
                            <a:gdLst>
                              <a:gd name="T0" fmla="*/ 165 w 180"/>
                              <a:gd name="T1" fmla="*/ 0 h 421"/>
                              <a:gd name="T2" fmla="*/ 120 w 180"/>
                              <a:gd name="T3" fmla="*/ 15 h 421"/>
                              <a:gd name="T4" fmla="*/ 90 w 180"/>
                              <a:gd name="T5" fmla="*/ 0 h 421"/>
                              <a:gd name="T6" fmla="*/ 105 w 180"/>
                              <a:gd name="T7" fmla="*/ 45 h 421"/>
                              <a:gd name="T8" fmla="*/ 105 w 180"/>
                              <a:gd name="T9" fmla="*/ 90 h 421"/>
                              <a:gd name="T10" fmla="*/ 60 w 180"/>
                              <a:gd name="T11" fmla="*/ 75 h 421"/>
                              <a:gd name="T12" fmla="*/ 30 w 180"/>
                              <a:gd name="T13" fmla="*/ 75 h 421"/>
                              <a:gd name="T14" fmla="*/ 75 w 180"/>
                              <a:gd name="T15" fmla="*/ 120 h 421"/>
                              <a:gd name="T16" fmla="*/ 90 w 180"/>
                              <a:gd name="T17" fmla="*/ 135 h 421"/>
                              <a:gd name="T18" fmla="*/ 45 w 180"/>
                              <a:gd name="T19" fmla="*/ 150 h 421"/>
                              <a:gd name="T20" fmla="*/ 30 w 180"/>
                              <a:gd name="T21" fmla="*/ 180 h 421"/>
                              <a:gd name="T22" fmla="*/ 60 w 180"/>
                              <a:gd name="T23" fmla="*/ 210 h 421"/>
                              <a:gd name="T24" fmla="*/ 30 w 180"/>
                              <a:gd name="T25" fmla="*/ 225 h 421"/>
                              <a:gd name="T26" fmla="*/ 30 w 180"/>
                              <a:gd name="T27" fmla="*/ 270 h 421"/>
                              <a:gd name="T28" fmla="*/ 45 w 180"/>
                              <a:gd name="T29" fmla="*/ 285 h 421"/>
                              <a:gd name="T30" fmla="*/ 60 w 180"/>
                              <a:gd name="T31" fmla="*/ 345 h 421"/>
                              <a:gd name="T32" fmla="*/ 15 w 180"/>
                              <a:gd name="T33" fmla="*/ 315 h 421"/>
                              <a:gd name="T34" fmla="*/ 0 w 180"/>
                              <a:gd name="T35" fmla="*/ 360 h 421"/>
                              <a:gd name="T36" fmla="*/ 60 w 180"/>
                              <a:gd name="T37" fmla="*/ 391 h 421"/>
                              <a:gd name="T38" fmla="*/ 90 w 180"/>
                              <a:gd name="T39" fmla="*/ 421 h 421"/>
                              <a:gd name="T40" fmla="*/ 135 w 180"/>
                              <a:gd name="T41" fmla="*/ 391 h 421"/>
                              <a:gd name="T42" fmla="*/ 165 w 180"/>
                              <a:gd name="T43" fmla="*/ 376 h 421"/>
                              <a:gd name="T44" fmla="*/ 150 w 180"/>
                              <a:gd name="T45" fmla="*/ 330 h 421"/>
                              <a:gd name="T46" fmla="*/ 90 w 180"/>
                              <a:gd name="T47" fmla="*/ 315 h 421"/>
                              <a:gd name="T48" fmla="*/ 120 w 180"/>
                              <a:gd name="T49" fmla="*/ 315 h 421"/>
                              <a:gd name="T50" fmla="*/ 150 w 180"/>
                              <a:gd name="T51" fmla="*/ 285 h 421"/>
                              <a:gd name="T52" fmla="*/ 135 w 180"/>
                              <a:gd name="T53" fmla="*/ 255 h 421"/>
                              <a:gd name="T54" fmla="*/ 90 w 180"/>
                              <a:gd name="T55" fmla="*/ 270 h 421"/>
                              <a:gd name="T56" fmla="*/ 120 w 180"/>
                              <a:gd name="T57" fmla="*/ 225 h 421"/>
                              <a:gd name="T58" fmla="*/ 150 w 180"/>
                              <a:gd name="T59" fmla="*/ 210 h 421"/>
                              <a:gd name="T60" fmla="*/ 165 w 180"/>
                              <a:gd name="T61" fmla="*/ 165 h 421"/>
                              <a:gd name="T62" fmla="*/ 105 w 180"/>
                              <a:gd name="T63" fmla="*/ 195 h 421"/>
                              <a:gd name="T64" fmla="*/ 135 w 180"/>
                              <a:gd name="T65" fmla="*/ 150 h 421"/>
                              <a:gd name="T66" fmla="*/ 165 w 180"/>
                              <a:gd name="T67" fmla="*/ 120 h 421"/>
                              <a:gd name="T68" fmla="*/ 165 w 180"/>
                              <a:gd name="T69" fmla="*/ 90 h 421"/>
                              <a:gd name="T70" fmla="*/ 15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65" y="60"/>
                                </a:moveTo>
                                <a:lnTo>
                                  <a:pt x="165" y="0"/>
                                </a:lnTo>
                                <a:lnTo>
                                  <a:pt x="135" y="30"/>
                                </a:lnTo>
                                <a:lnTo>
                                  <a:pt x="120" y="15"/>
                                </a:lnTo>
                                <a:lnTo>
                                  <a:pt x="105" y="15"/>
                                </a:lnTo>
                                <a:lnTo>
                                  <a:pt x="90" y="0"/>
                                </a:lnTo>
                                <a:lnTo>
                                  <a:pt x="75" y="30"/>
                                </a:lnTo>
                                <a:lnTo>
                                  <a:pt x="105" y="45"/>
                                </a:lnTo>
                                <a:lnTo>
                                  <a:pt x="105" y="75"/>
                                </a:lnTo>
                                <a:lnTo>
                                  <a:pt x="105" y="90"/>
                                </a:lnTo>
                                <a:lnTo>
                                  <a:pt x="105" y="75"/>
                                </a:lnTo>
                                <a:lnTo>
                                  <a:pt x="60" y="75"/>
                                </a:lnTo>
                                <a:lnTo>
                                  <a:pt x="30" y="60"/>
                                </a:lnTo>
                                <a:lnTo>
                                  <a:pt x="30" y="75"/>
                                </a:lnTo>
                                <a:lnTo>
                                  <a:pt x="45" y="105"/>
                                </a:lnTo>
                                <a:lnTo>
                                  <a:pt x="75" y="120"/>
                                </a:lnTo>
                                <a:lnTo>
                                  <a:pt x="75" y="135"/>
                                </a:lnTo>
                                <a:lnTo>
                                  <a:pt x="90" y="135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15" y="165"/>
                                </a:lnTo>
                                <a:lnTo>
                                  <a:pt x="30" y="180"/>
                                </a:lnTo>
                                <a:lnTo>
                                  <a:pt x="45" y="195"/>
                                </a:lnTo>
                                <a:lnTo>
                                  <a:pt x="60" y="210"/>
                                </a:lnTo>
                                <a:lnTo>
                                  <a:pt x="60" y="255"/>
                                </a:lnTo>
                                <a:lnTo>
                                  <a:pt x="30" y="225"/>
                                </a:lnTo>
                                <a:lnTo>
                                  <a:pt x="15" y="225"/>
                                </a:lnTo>
                                <a:lnTo>
                                  <a:pt x="30" y="270"/>
                                </a:lnTo>
                                <a:lnTo>
                                  <a:pt x="45" y="270"/>
                                </a:lnTo>
                                <a:lnTo>
                                  <a:pt x="45" y="285"/>
                                </a:lnTo>
                                <a:lnTo>
                                  <a:pt x="60" y="300"/>
                                </a:lnTo>
                                <a:lnTo>
                                  <a:pt x="60" y="345"/>
                                </a:lnTo>
                                <a:lnTo>
                                  <a:pt x="30" y="315"/>
                                </a:lnTo>
                                <a:lnTo>
                                  <a:pt x="15" y="315"/>
                                </a:lnTo>
                                <a:lnTo>
                                  <a:pt x="0" y="300"/>
                                </a:lnTo>
                                <a:lnTo>
                                  <a:pt x="0" y="360"/>
                                </a:lnTo>
                                <a:lnTo>
                                  <a:pt x="15" y="391"/>
                                </a:lnTo>
                                <a:lnTo>
                                  <a:pt x="60" y="391"/>
                                </a:lnTo>
                                <a:lnTo>
                                  <a:pt x="45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135" y="391"/>
                                </a:lnTo>
                                <a:lnTo>
                                  <a:pt x="165" y="376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30"/>
                                </a:lnTo>
                                <a:lnTo>
                                  <a:pt x="90" y="345"/>
                                </a:lnTo>
                                <a:lnTo>
                                  <a:pt x="90" y="315"/>
                                </a:lnTo>
                                <a:lnTo>
                                  <a:pt x="105" y="315"/>
                                </a:lnTo>
                                <a:lnTo>
                                  <a:pt x="120" y="315"/>
                                </a:lnTo>
                                <a:lnTo>
                                  <a:pt x="120" y="300"/>
                                </a:lnTo>
                                <a:lnTo>
                                  <a:pt x="150" y="285"/>
                                </a:lnTo>
                                <a:lnTo>
                                  <a:pt x="150" y="240"/>
                                </a:lnTo>
                                <a:lnTo>
                                  <a:pt x="135" y="255"/>
                                </a:lnTo>
                                <a:lnTo>
                                  <a:pt x="105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40"/>
                                </a:lnTo>
                                <a:lnTo>
                                  <a:pt x="120" y="225"/>
                                </a:lnTo>
                                <a:lnTo>
                                  <a:pt x="120" y="210"/>
                                </a:lnTo>
                                <a:lnTo>
                                  <a:pt x="150" y="210"/>
                                </a:lnTo>
                                <a:lnTo>
                                  <a:pt x="150" y="195"/>
                                </a:lnTo>
                                <a:lnTo>
                                  <a:pt x="165" y="165"/>
                                </a:lnTo>
                                <a:lnTo>
                                  <a:pt x="120" y="180"/>
                                </a:lnTo>
                                <a:lnTo>
                                  <a:pt x="105" y="195"/>
                                </a:lnTo>
                                <a:lnTo>
                                  <a:pt x="105" y="165"/>
                                </a:lnTo>
                                <a:lnTo>
                                  <a:pt x="135" y="150"/>
                                </a:lnTo>
                                <a:lnTo>
                                  <a:pt x="165" y="135"/>
                                </a:lnTo>
                                <a:lnTo>
                                  <a:pt x="165" y="120"/>
                                </a:lnTo>
                                <a:lnTo>
                                  <a:pt x="180" y="105"/>
                                </a:lnTo>
                                <a:lnTo>
                                  <a:pt x="165" y="90"/>
                                </a:lnTo>
                                <a:lnTo>
                                  <a:pt x="150" y="105"/>
                                </a:lnTo>
                                <a:lnTo>
                                  <a:pt x="150" y="60"/>
                                </a:lnTo>
                                <a:lnTo>
                                  <a:pt x="16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91" name=" 91"/>
                      <wpg:cNvGrpSpPr>
                        <a:grpSpLocks/>
                      </wpg:cNvGrpSpPr>
                      <wpg:grpSpPr bwMode="auto">
                        <a:xfrm>
                          <a:off x="6000" y="3892"/>
                          <a:ext cx="255" cy="376"/>
                          <a:chOff x="6000" y="3892"/>
                          <a:chExt cx="255" cy="376"/>
                        </a:xfrm>
                      </wpg:grpSpPr>
                      <wps:wsp>
                        <wps:cNvPr id="92" name=" 92"/>
                        <wps:cNvSpPr>
                          <a:spLocks/>
                        </wps:cNvSpPr>
                        <wps:spPr bwMode="auto">
                          <a:xfrm>
                            <a:off x="6030" y="3892"/>
                            <a:ext cx="225" cy="196"/>
                          </a:xfrm>
                          <a:custGeom>
                            <a:avLst/>
                            <a:gdLst>
                              <a:gd name="T0" fmla="*/ 150 w 225"/>
                              <a:gd name="T1" fmla="*/ 196 h 196"/>
                              <a:gd name="T2" fmla="*/ 225 w 225"/>
                              <a:gd name="T3" fmla="*/ 136 h 196"/>
                              <a:gd name="T4" fmla="*/ 225 w 225"/>
                              <a:gd name="T5" fmla="*/ 15 h 196"/>
                              <a:gd name="T6" fmla="*/ 210 w 225"/>
                              <a:gd name="T7" fmla="*/ 0 h 196"/>
                              <a:gd name="T8" fmla="*/ 165 w 225"/>
                              <a:gd name="T9" fmla="*/ 0 h 196"/>
                              <a:gd name="T10" fmla="*/ 150 w 225"/>
                              <a:gd name="T11" fmla="*/ 30 h 196"/>
                              <a:gd name="T12" fmla="*/ 150 w 225"/>
                              <a:gd name="T13" fmla="*/ 45 h 196"/>
                              <a:gd name="T14" fmla="*/ 165 w 225"/>
                              <a:gd name="T15" fmla="*/ 60 h 196"/>
                              <a:gd name="T16" fmla="*/ 150 w 225"/>
                              <a:gd name="T17" fmla="*/ 60 h 196"/>
                              <a:gd name="T18" fmla="*/ 120 w 225"/>
                              <a:gd name="T19" fmla="*/ 90 h 196"/>
                              <a:gd name="T20" fmla="*/ 120 w 225"/>
                              <a:gd name="T21" fmla="*/ 90 h 196"/>
                              <a:gd name="T22" fmla="*/ 105 w 225"/>
                              <a:gd name="T23" fmla="*/ 75 h 196"/>
                              <a:gd name="T24" fmla="*/ 90 w 225"/>
                              <a:gd name="T25" fmla="*/ 75 h 196"/>
                              <a:gd name="T26" fmla="*/ 60 w 225"/>
                              <a:gd name="T27" fmla="*/ 105 h 196"/>
                              <a:gd name="T28" fmla="*/ 45 w 225"/>
                              <a:gd name="T29" fmla="*/ 90 h 196"/>
                              <a:gd name="T30" fmla="*/ 30 w 225"/>
                              <a:gd name="T31" fmla="*/ 90 h 196"/>
                              <a:gd name="T32" fmla="*/ 0 w 225"/>
                              <a:gd name="T33" fmla="*/ 120 h 196"/>
                              <a:gd name="T34" fmla="*/ 30 w 225"/>
                              <a:gd name="T35" fmla="*/ 196 h 196"/>
                              <a:gd name="T36" fmla="*/ 150 w 225"/>
                              <a:gd name="T37" fmla="*/ 196 h 19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</a:gdLst>
                            <a:ahLst/>
                            <a:cxnLst>
                              <a:cxn ang="T38">
                                <a:pos x="T0" y="T1"/>
                              </a:cxn>
                              <a:cxn ang="T39">
                                <a:pos x="T2" y="T3"/>
                              </a:cxn>
                              <a:cxn ang="T40">
                                <a:pos x="T4" y="T5"/>
                              </a:cxn>
                              <a:cxn ang="T41">
                                <a:pos x="T6" y="T7"/>
                              </a:cxn>
                              <a:cxn ang="T42">
                                <a:pos x="T8" y="T9"/>
                              </a:cxn>
                              <a:cxn ang="T43">
                                <a:pos x="T10" y="T11"/>
                              </a:cxn>
                              <a:cxn ang="T44">
                                <a:pos x="T12" y="T13"/>
                              </a:cxn>
                              <a:cxn ang="T45">
                                <a:pos x="T14" y="T15"/>
                              </a:cxn>
                              <a:cxn ang="T46">
                                <a:pos x="T16" y="T17"/>
                              </a:cxn>
                              <a:cxn ang="T47">
                                <a:pos x="T18" y="T19"/>
                              </a:cxn>
                              <a:cxn ang="T48">
                                <a:pos x="T20" y="T21"/>
                              </a:cxn>
                              <a:cxn ang="T49">
                                <a:pos x="T22" y="T23"/>
                              </a:cxn>
                              <a:cxn ang="T50">
                                <a:pos x="T24" y="T25"/>
                              </a:cxn>
                              <a:cxn ang="T51">
                                <a:pos x="T26" y="T27"/>
                              </a:cxn>
                              <a:cxn ang="T52">
                                <a:pos x="T28" y="T29"/>
                              </a:cxn>
                              <a:cxn ang="T53">
                                <a:pos x="T30" y="T31"/>
                              </a:cxn>
                              <a:cxn ang="T54">
                                <a:pos x="T32" y="T33"/>
                              </a:cxn>
                              <a:cxn ang="T55">
                                <a:pos x="T34" y="T35"/>
                              </a:cxn>
                              <a:cxn ang="T56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225" h="196">
                                <a:moveTo>
                                  <a:pt x="150" y="196"/>
                                </a:moveTo>
                                <a:lnTo>
                                  <a:pt x="225" y="136"/>
                                </a:lnTo>
                                <a:lnTo>
                                  <a:pt x="225" y="15"/>
                                </a:lnTo>
                                <a:lnTo>
                                  <a:pt x="210" y="0"/>
                                </a:lnTo>
                                <a:lnTo>
                                  <a:pt x="165" y="0"/>
                                </a:lnTo>
                                <a:lnTo>
                                  <a:pt x="150" y="30"/>
                                </a:lnTo>
                                <a:lnTo>
                                  <a:pt x="150" y="45"/>
                                </a:lnTo>
                                <a:lnTo>
                                  <a:pt x="165" y="60"/>
                                </a:lnTo>
                                <a:lnTo>
                                  <a:pt x="150" y="60"/>
                                </a:lnTo>
                                <a:lnTo>
                                  <a:pt x="120" y="90"/>
                                </a:lnTo>
                                <a:lnTo>
                                  <a:pt x="105" y="75"/>
                                </a:lnTo>
                                <a:lnTo>
                                  <a:pt x="90" y="75"/>
                                </a:lnTo>
                                <a:lnTo>
                                  <a:pt x="60" y="105"/>
                                </a:lnTo>
                                <a:lnTo>
                                  <a:pt x="45" y="90"/>
                                </a:lnTo>
                                <a:lnTo>
                                  <a:pt x="30" y="90"/>
                                </a:lnTo>
                                <a:lnTo>
                                  <a:pt x="0" y="120"/>
                                </a:lnTo>
                                <a:lnTo>
                                  <a:pt x="30" y="196"/>
                                </a:lnTo>
                                <a:lnTo>
                                  <a:pt x="150" y="19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 93"/>
                        <wps:cNvSpPr>
                          <a:spLocks/>
                        </wps:cNvSpPr>
                        <wps:spPr bwMode="auto">
                          <a:xfrm>
                            <a:off x="6000" y="3982"/>
                            <a:ext cx="165" cy="286"/>
                          </a:xfrm>
                          <a:custGeom>
                            <a:avLst/>
                            <a:gdLst>
                              <a:gd name="T0" fmla="*/ 30 w 165"/>
                              <a:gd name="T1" fmla="*/ 30 h 286"/>
                              <a:gd name="T2" fmla="*/ 120 w 165"/>
                              <a:gd name="T3" fmla="*/ 30 h 286"/>
                              <a:gd name="T4" fmla="*/ 120 w 165"/>
                              <a:gd name="T5" fmla="*/ 0 h 286"/>
                              <a:gd name="T6" fmla="*/ 165 w 165"/>
                              <a:gd name="T7" fmla="*/ 46 h 286"/>
                              <a:gd name="T8" fmla="*/ 120 w 165"/>
                              <a:gd name="T9" fmla="*/ 91 h 286"/>
                              <a:gd name="T10" fmla="*/ 105 w 165"/>
                              <a:gd name="T11" fmla="*/ 76 h 286"/>
                              <a:gd name="T12" fmla="*/ 90 w 165"/>
                              <a:gd name="T13" fmla="*/ 76 h 286"/>
                              <a:gd name="T14" fmla="*/ 75 w 165"/>
                              <a:gd name="T15" fmla="*/ 91 h 286"/>
                              <a:gd name="T16" fmla="*/ 60 w 165"/>
                              <a:gd name="T17" fmla="*/ 106 h 286"/>
                              <a:gd name="T18" fmla="*/ 45 w 165"/>
                              <a:gd name="T19" fmla="*/ 121 h 286"/>
                              <a:gd name="T20" fmla="*/ 45 w 165"/>
                              <a:gd name="T21" fmla="*/ 196 h 286"/>
                              <a:gd name="T22" fmla="*/ 30 w 165"/>
                              <a:gd name="T23" fmla="*/ 211 h 286"/>
                              <a:gd name="T24" fmla="*/ 30 w 165"/>
                              <a:gd name="T25" fmla="*/ 286 h 286"/>
                              <a:gd name="T26" fmla="*/ 15 w 165"/>
                              <a:gd name="T27" fmla="*/ 286 h 286"/>
                              <a:gd name="T28" fmla="*/ 15 w 165"/>
                              <a:gd name="T29" fmla="*/ 211 h 286"/>
                              <a:gd name="T30" fmla="*/ 0 w 165"/>
                              <a:gd name="T31" fmla="*/ 211 h 286"/>
                              <a:gd name="T32" fmla="*/ 0 w 165"/>
                              <a:gd name="T33" fmla="*/ 61 h 286"/>
                              <a:gd name="T34" fmla="*/ 30 w 165"/>
                              <a:gd name="T35" fmla="*/ 30 h 28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</a:gdLst>
                            <a:ahLst/>
                            <a:cxnLst>
                              <a:cxn ang="T36">
                                <a:pos x="T0" y="T1"/>
                              </a:cxn>
                              <a:cxn ang="T37">
                                <a:pos x="T2" y="T3"/>
                              </a:cxn>
                              <a:cxn ang="T38">
                                <a:pos x="T4" y="T5"/>
                              </a:cxn>
                              <a:cxn ang="T39">
                                <a:pos x="T6" y="T7"/>
                              </a:cxn>
                              <a:cxn ang="T40">
                                <a:pos x="T8" y="T9"/>
                              </a:cxn>
                              <a:cxn ang="T41">
                                <a:pos x="T10" y="T11"/>
                              </a:cxn>
                              <a:cxn ang="T42">
                                <a:pos x="T12" y="T13"/>
                              </a:cxn>
                              <a:cxn ang="T43">
                                <a:pos x="T14" y="T15"/>
                              </a:cxn>
                              <a:cxn ang="T44">
                                <a:pos x="T16" y="T17"/>
                              </a:cxn>
                              <a:cxn ang="T45">
                                <a:pos x="T18" y="T19"/>
                              </a:cxn>
                              <a:cxn ang="T46">
                                <a:pos x="T20" y="T21"/>
                              </a:cxn>
                              <a:cxn ang="T47">
                                <a:pos x="T22" y="T23"/>
                              </a:cxn>
                              <a:cxn ang="T48">
                                <a:pos x="T24" y="T25"/>
                              </a:cxn>
                              <a:cxn ang="T49">
                                <a:pos x="T26" y="T27"/>
                              </a:cxn>
                              <a:cxn ang="T50">
                                <a:pos x="T28" y="T29"/>
                              </a:cxn>
                              <a:cxn ang="T51">
                                <a:pos x="T30" y="T31"/>
                              </a:cxn>
                              <a:cxn ang="T52">
                                <a:pos x="T32" y="T33"/>
                              </a:cxn>
                              <a:cxn ang="T53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165" h="286">
                                <a:moveTo>
                                  <a:pt x="30" y="30"/>
                                </a:moveTo>
                                <a:lnTo>
                                  <a:pt x="120" y="30"/>
                                </a:lnTo>
                                <a:lnTo>
                                  <a:pt x="120" y="0"/>
                                </a:lnTo>
                                <a:lnTo>
                                  <a:pt x="165" y="46"/>
                                </a:lnTo>
                                <a:lnTo>
                                  <a:pt x="120" y="91"/>
                                </a:lnTo>
                                <a:lnTo>
                                  <a:pt x="105" y="76"/>
                                </a:lnTo>
                                <a:lnTo>
                                  <a:pt x="90" y="76"/>
                                </a:lnTo>
                                <a:lnTo>
                                  <a:pt x="75" y="91"/>
                                </a:lnTo>
                                <a:lnTo>
                                  <a:pt x="60" y="106"/>
                                </a:lnTo>
                                <a:lnTo>
                                  <a:pt x="45" y="121"/>
                                </a:lnTo>
                                <a:lnTo>
                                  <a:pt x="45" y="196"/>
                                </a:lnTo>
                                <a:lnTo>
                                  <a:pt x="30" y="211"/>
                                </a:lnTo>
                                <a:lnTo>
                                  <a:pt x="30" y="286"/>
                                </a:lnTo>
                                <a:lnTo>
                                  <a:pt x="15" y="286"/>
                                </a:lnTo>
                                <a:lnTo>
                                  <a:pt x="15" y="211"/>
                                </a:lnTo>
                                <a:lnTo>
                                  <a:pt x="0" y="211"/>
                                </a:lnTo>
                                <a:lnTo>
                                  <a:pt x="0" y="61"/>
                                </a:lnTo>
                                <a:lnTo>
                                  <a:pt x="30" y="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 94"/>
                        <wps:cNvCnPr>
                          <a:cxnSpLocks/>
                        </wps:cNvCnPr>
                        <wps:spPr bwMode="auto">
                          <a:xfrm>
                            <a:off x="6135" y="4058"/>
                            <a:ext cx="15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" name=" 95"/>
                        <wps:cNvCnPr>
                          <a:cxnSpLocks/>
                        </wps:cNvCnPr>
                        <wps:spPr bwMode="auto">
                          <a:xfrm>
                            <a:off x="6165" y="4043"/>
                            <a:ext cx="30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 96"/>
                        <wps:cNvCnPr>
                          <a:cxnSpLocks/>
                        </wps:cNvCnPr>
                        <wps:spPr bwMode="auto">
                          <a:xfrm>
                            <a:off x="6195" y="3997"/>
                            <a:ext cx="45" cy="4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s:wsp>
                      <wps:cNvPr id="97" name=" 97"/>
                      <wps:cNvSpPr>
                        <a:spLocks/>
                      </wps:cNvSpPr>
                      <wps:spPr bwMode="auto">
                        <a:xfrm>
                          <a:off x="6150" y="3952"/>
                          <a:ext cx="60" cy="76"/>
                        </a:xfrm>
                        <a:custGeom>
                          <a:avLst/>
                          <a:gdLst>
                            <a:gd name="T0" fmla="*/ 45 w 60"/>
                            <a:gd name="T1" fmla="*/ 0 h 76"/>
                            <a:gd name="T2" fmla="*/ 60 w 60"/>
                            <a:gd name="T3" fmla="*/ 15 h 76"/>
                            <a:gd name="T4" fmla="*/ 60 w 60"/>
                            <a:gd name="T5" fmla="*/ 45 h 76"/>
                            <a:gd name="T6" fmla="*/ 30 w 60"/>
                            <a:gd name="T7" fmla="*/ 76 h 76"/>
                            <a:gd name="T8" fmla="*/ 0 w 60"/>
                            <a:gd name="T9" fmla="*/ 76 h 76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60" h="76">
                              <a:moveTo>
                                <a:pt x="45" y="0"/>
                              </a:moveTo>
                              <a:lnTo>
                                <a:pt x="60" y="15"/>
                              </a:lnTo>
                              <a:lnTo>
                                <a:pt x="60" y="45"/>
                              </a:lnTo>
                              <a:lnTo>
                                <a:pt x="30" y="76"/>
                              </a:lnTo>
                              <a:lnTo>
                                <a:pt x="0" y="76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8" name=" 98"/>
                      <wps:cNvSpPr>
                        <a:spLocks/>
                      </wps:cNvSpPr>
                      <wps:spPr bwMode="auto">
                        <a:xfrm>
                          <a:off x="4905" y="3907"/>
                          <a:ext cx="840" cy="331"/>
                        </a:xfrm>
                        <a:custGeom>
                          <a:avLst/>
                          <a:gdLst>
                            <a:gd name="T0" fmla="*/ 840 w 840"/>
                            <a:gd name="T1" fmla="*/ 75 h 331"/>
                            <a:gd name="T2" fmla="*/ 795 w 840"/>
                            <a:gd name="T3" fmla="*/ 136 h 331"/>
                            <a:gd name="T4" fmla="*/ 765 w 840"/>
                            <a:gd name="T5" fmla="*/ 136 h 331"/>
                            <a:gd name="T6" fmla="*/ 735 w 840"/>
                            <a:gd name="T7" fmla="*/ 166 h 331"/>
                            <a:gd name="T8" fmla="*/ 705 w 840"/>
                            <a:gd name="T9" fmla="*/ 151 h 331"/>
                            <a:gd name="T10" fmla="*/ 690 w 840"/>
                            <a:gd name="T11" fmla="*/ 181 h 331"/>
                            <a:gd name="T12" fmla="*/ 705 w 840"/>
                            <a:gd name="T13" fmla="*/ 151 h 331"/>
                            <a:gd name="T14" fmla="*/ 735 w 840"/>
                            <a:gd name="T15" fmla="*/ 166 h 331"/>
                            <a:gd name="T16" fmla="*/ 765 w 840"/>
                            <a:gd name="T17" fmla="*/ 121 h 331"/>
                            <a:gd name="T18" fmla="*/ 795 w 840"/>
                            <a:gd name="T19" fmla="*/ 136 h 331"/>
                            <a:gd name="T20" fmla="*/ 840 w 840"/>
                            <a:gd name="T21" fmla="*/ 75 h 331"/>
                            <a:gd name="T22" fmla="*/ 705 w 840"/>
                            <a:gd name="T23" fmla="*/ 60 h 331"/>
                            <a:gd name="T24" fmla="*/ 675 w 840"/>
                            <a:gd name="T25" fmla="*/ 30 h 331"/>
                            <a:gd name="T26" fmla="*/ 495 w 840"/>
                            <a:gd name="T27" fmla="*/ 45 h 331"/>
                            <a:gd name="T28" fmla="*/ 465 w 840"/>
                            <a:gd name="T29" fmla="*/ 75 h 331"/>
                            <a:gd name="T30" fmla="*/ 435 w 840"/>
                            <a:gd name="T31" fmla="*/ 75 h 331"/>
                            <a:gd name="T32" fmla="*/ 420 w 840"/>
                            <a:gd name="T33" fmla="*/ 105 h 331"/>
                            <a:gd name="T34" fmla="*/ 375 w 840"/>
                            <a:gd name="T35" fmla="*/ 105 h 331"/>
                            <a:gd name="T36" fmla="*/ 360 w 840"/>
                            <a:gd name="T37" fmla="*/ 136 h 331"/>
                            <a:gd name="T38" fmla="*/ 375 w 840"/>
                            <a:gd name="T39" fmla="*/ 105 h 331"/>
                            <a:gd name="T40" fmla="*/ 405 w 840"/>
                            <a:gd name="T41" fmla="*/ 105 h 331"/>
                            <a:gd name="T42" fmla="*/ 435 w 840"/>
                            <a:gd name="T43" fmla="*/ 75 h 331"/>
                            <a:gd name="T44" fmla="*/ 465 w 840"/>
                            <a:gd name="T45" fmla="*/ 75 h 331"/>
                            <a:gd name="T46" fmla="*/ 495 w 840"/>
                            <a:gd name="T47" fmla="*/ 45 h 331"/>
                            <a:gd name="T48" fmla="*/ 465 w 840"/>
                            <a:gd name="T49" fmla="*/ 15 h 331"/>
                            <a:gd name="T50" fmla="*/ 255 w 840"/>
                            <a:gd name="T51" fmla="*/ 0 h 331"/>
                            <a:gd name="T52" fmla="*/ 225 w 840"/>
                            <a:gd name="T53" fmla="*/ 15 h 331"/>
                            <a:gd name="T54" fmla="*/ 135 w 840"/>
                            <a:gd name="T55" fmla="*/ 105 h 331"/>
                            <a:gd name="T56" fmla="*/ 90 w 840"/>
                            <a:gd name="T57" fmla="*/ 105 h 331"/>
                            <a:gd name="T58" fmla="*/ 60 w 840"/>
                            <a:gd name="T59" fmla="*/ 136 h 331"/>
                            <a:gd name="T60" fmla="*/ 0 w 840"/>
                            <a:gd name="T61" fmla="*/ 166 h 331"/>
                            <a:gd name="T62" fmla="*/ 210 w 840"/>
                            <a:gd name="T63" fmla="*/ 331 h 331"/>
                            <a:gd name="T64" fmla="*/ 225 w 840"/>
                            <a:gd name="T65" fmla="*/ 301 h 331"/>
                            <a:gd name="T66" fmla="*/ 270 w 840"/>
                            <a:gd name="T67" fmla="*/ 271 h 331"/>
                            <a:gd name="T68" fmla="*/ 330 w 840"/>
                            <a:gd name="T69" fmla="*/ 256 h 331"/>
                            <a:gd name="T70" fmla="*/ 405 w 840"/>
                            <a:gd name="T71" fmla="*/ 256 h 331"/>
                            <a:gd name="T72" fmla="*/ 465 w 840"/>
                            <a:gd name="T73" fmla="*/ 241 h 331"/>
                            <a:gd name="T74" fmla="*/ 480 w 840"/>
                            <a:gd name="T75" fmla="*/ 226 h 331"/>
                            <a:gd name="T76" fmla="*/ 525 w 840"/>
                            <a:gd name="T77" fmla="*/ 226 h 331"/>
                            <a:gd name="T78" fmla="*/ 570 w 840"/>
                            <a:gd name="T79" fmla="*/ 211 h 331"/>
                            <a:gd name="T80" fmla="*/ 675 w 840"/>
                            <a:gd name="T81" fmla="*/ 226 h 331"/>
                            <a:gd name="T82" fmla="*/ 690 w 840"/>
                            <a:gd name="T83" fmla="*/ 241 h 331"/>
                            <a:gd name="T84" fmla="*/ 750 w 840"/>
                            <a:gd name="T85" fmla="*/ 226 h 331"/>
                            <a:gd name="T86" fmla="*/ 765 w 840"/>
                            <a:gd name="T87" fmla="*/ 241 h 331"/>
                            <a:gd name="T88" fmla="*/ 795 w 840"/>
                            <a:gd name="T89" fmla="*/ 241 h 331"/>
                            <a:gd name="T90" fmla="*/ 840 w 840"/>
                            <a:gd name="T91" fmla="*/ 256 h 331"/>
                            <a:gd name="T92" fmla="*/ 840 w 840"/>
                            <a:gd name="T93" fmla="*/ 75 h 331"/>
                            <a:gd name="T94" fmla="*/ 0 60000 65536"/>
                            <a:gd name="T95" fmla="*/ 0 60000 65536"/>
                            <a:gd name="T96" fmla="*/ 0 60000 65536"/>
                            <a:gd name="T97" fmla="*/ 0 60000 65536"/>
                            <a:gd name="T98" fmla="*/ 0 60000 65536"/>
                            <a:gd name="T99" fmla="*/ 0 60000 65536"/>
                            <a:gd name="T100" fmla="*/ 0 60000 65536"/>
                            <a:gd name="T101" fmla="*/ 0 60000 65536"/>
                            <a:gd name="T102" fmla="*/ 0 60000 65536"/>
                            <a:gd name="T103" fmla="*/ 0 60000 65536"/>
                            <a:gd name="T104" fmla="*/ 0 60000 65536"/>
                            <a:gd name="T105" fmla="*/ 0 60000 65536"/>
                            <a:gd name="T106" fmla="*/ 0 60000 65536"/>
                            <a:gd name="T107" fmla="*/ 0 60000 65536"/>
                            <a:gd name="T108" fmla="*/ 0 60000 65536"/>
                            <a:gd name="T109" fmla="*/ 0 60000 65536"/>
                            <a:gd name="T110" fmla="*/ 0 60000 65536"/>
                            <a:gd name="T111" fmla="*/ 0 60000 65536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</a:gdLst>
                          <a:ahLst/>
                          <a:cxnLst>
                            <a:cxn ang="T94">
                              <a:pos x="T0" y="T1"/>
                            </a:cxn>
                            <a:cxn ang="T95">
                              <a:pos x="T2" y="T3"/>
                            </a:cxn>
                            <a:cxn ang="T96">
                              <a:pos x="T4" y="T5"/>
                            </a:cxn>
                            <a:cxn ang="T97">
                              <a:pos x="T6" y="T7"/>
                            </a:cxn>
                            <a:cxn ang="T98">
                              <a:pos x="T8" y="T9"/>
                            </a:cxn>
                            <a:cxn ang="T99">
                              <a:pos x="T10" y="T11"/>
                            </a:cxn>
                            <a:cxn ang="T100">
                              <a:pos x="T12" y="T13"/>
                            </a:cxn>
                            <a:cxn ang="T101">
                              <a:pos x="T14" y="T15"/>
                            </a:cxn>
                            <a:cxn ang="T102">
                              <a:pos x="T16" y="T17"/>
                            </a:cxn>
                            <a:cxn ang="T103">
                              <a:pos x="T18" y="T19"/>
                            </a:cxn>
                            <a:cxn ang="T104">
                              <a:pos x="T20" y="T21"/>
                            </a:cxn>
                            <a:cxn ang="T105">
                              <a:pos x="T22" y="T23"/>
                            </a:cxn>
                            <a:cxn ang="T106">
                              <a:pos x="T24" y="T25"/>
                            </a:cxn>
                            <a:cxn ang="T107">
                              <a:pos x="T26" y="T27"/>
                            </a:cxn>
                            <a:cxn ang="T108">
                              <a:pos x="T28" y="T29"/>
                            </a:cxn>
                            <a:cxn ang="T109">
                              <a:pos x="T30" y="T31"/>
                            </a:cxn>
                            <a:cxn ang="T110">
                              <a:pos x="T32" y="T33"/>
                            </a:cxn>
                            <a:cxn ang="T111">
                              <a:pos x="T34" y="T35"/>
                            </a:cxn>
                            <a:cxn ang="T112">
                              <a:pos x="T36" y="T37"/>
                            </a:cxn>
                            <a:cxn ang="T113">
                              <a:pos x="T38" y="T39"/>
                            </a:cxn>
                            <a:cxn ang="T114">
                              <a:pos x="T40" y="T41"/>
                            </a:cxn>
                            <a:cxn ang="T115">
                              <a:pos x="T42" y="T43"/>
                            </a:cxn>
                            <a:cxn ang="T116">
                              <a:pos x="T44" y="T45"/>
                            </a:cxn>
                            <a:cxn ang="T117">
                              <a:pos x="T46" y="T47"/>
                            </a:cxn>
                            <a:cxn ang="T118">
                              <a:pos x="T48" y="T49"/>
                            </a:cxn>
                            <a:cxn ang="T119">
                              <a:pos x="T50" y="T51"/>
                            </a:cxn>
                            <a:cxn ang="T120">
                              <a:pos x="T52" y="T53"/>
                            </a:cxn>
                            <a:cxn ang="T121">
                              <a:pos x="T54" y="T55"/>
                            </a:cxn>
                            <a:cxn ang="T122">
                              <a:pos x="T56" y="T57"/>
                            </a:cxn>
                            <a:cxn ang="T123">
                              <a:pos x="T58" y="T59"/>
                            </a:cxn>
                            <a:cxn ang="T124">
                              <a:pos x="T60" y="T61"/>
                            </a:cxn>
                            <a:cxn ang="T125">
                              <a:pos x="T62" y="T63"/>
                            </a:cxn>
                            <a:cxn ang="T126">
                              <a:pos x="T64" y="T65"/>
                            </a:cxn>
                            <a:cxn ang="T127">
                              <a:pos x="T66" y="T67"/>
                            </a:cxn>
                            <a:cxn ang="T128">
                              <a:pos x="T68" y="T69"/>
                            </a:cxn>
                            <a:cxn ang="T129">
                              <a:pos x="T70" y="T71"/>
                            </a:cxn>
                            <a:cxn ang="T130">
                              <a:pos x="T72" y="T73"/>
                            </a:cxn>
                            <a:cxn ang="T131">
                              <a:pos x="T74" y="T75"/>
                            </a:cxn>
                            <a:cxn ang="T132">
                              <a:pos x="T76" y="T77"/>
                            </a:cxn>
                            <a:cxn ang="T133">
                              <a:pos x="T78" y="T79"/>
                            </a:cxn>
                            <a:cxn ang="T134">
                              <a:pos x="T80" y="T81"/>
                            </a:cxn>
                            <a:cxn ang="T135">
                              <a:pos x="T82" y="T83"/>
                            </a:cxn>
                            <a:cxn ang="T136">
                              <a:pos x="T84" y="T85"/>
                            </a:cxn>
                            <a:cxn ang="T137">
                              <a:pos x="T86" y="T87"/>
                            </a:cxn>
                            <a:cxn ang="T138">
                              <a:pos x="T88" y="T89"/>
                            </a:cxn>
                            <a:cxn ang="T139">
                              <a:pos x="T90" y="T91"/>
                            </a:cxn>
                            <a:cxn ang="T140">
                              <a:pos x="T92" y="T93"/>
                            </a:cxn>
                          </a:cxnLst>
                          <a:rect l="0" t="0" r="r" b="b"/>
                          <a:pathLst>
                            <a:path w="840" h="331">
                              <a:moveTo>
                                <a:pt x="840" y="75"/>
                              </a:moveTo>
                              <a:lnTo>
                                <a:pt x="795" y="136"/>
                              </a:lnTo>
                              <a:lnTo>
                                <a:pt x="765" y="136"/>
                              </a:lnTo>
                              <a:lnTo>
                                <a:pt x="735" y="166"/>
                              </a:lnTo>
                              <a:lnTo>
                                <a:pt x="705" y="151"/>
                              </a:lnTo>
                              <a:lnTo>
                                <a:pt x="690" y="181"/>
                              </a:lnTo>
                              <a:lnTo>
                                <a:pt x="705" y="151"/>
                              </a:lnTo>
                              <a:lnTo>
                                <a:pt x="735" y="166"/>
                              </a:lnTo>
                              <a:lnTo>
                                <a:pt x="765" y="121"/>
                              </a:lnTo>
                              <a:lnTo>
                                <a:pt x="795" y="136"/>
                              </a:lnTo>
                              <a:lnTo>
                                <a:pt x="840" y="75"/>
                              </a:lnTo>
                              <a:lnTo>
                                <a:pt x="705" y="60"/>
                              </a:lnTo>
                              <a:lnTo>
                                <a:pt x="675" y="30"/>
                              </a:lnTo>
                              <a:lnTo>
                                <a:pt x="495" y="45"/>
                              </a:lnTo>
                              <a:lnTo>
                                <a:pt x="465" y="75"/>
                              </a:lnTo>
                              <a:lnTo>
                                <a:pt x="435" y="75"/>
                              </a:lnTo>
                              <a:lnTo>
                                <a:pt x="420" y="105"/>
                              </a:lnTo>
                              <a:lnTo>
                                <a:pt x="375" y="105"/>
                              </a:lnTo>
                              <a:lnTo>
                                <a:pt x="360" y="136"/>
                              </a:lnTo>
                              <a:lnTo>
                                <a:pt x="375" y="105"/>
                              </a:lnTo>
                              <a:lnTo>
                                <a:pt x="405" y="105"/>
                              </a:lnTo>
                              <a:lnTo>
                                <a:pt x="435" y="75"/>
                              </a:lnTo>
                              <a:lnTo>
                                <a:pt x="465" y="75"/>
                              </a:lnTo>
                              <a:lnTo>
                                <a:pt x="495" y="45"/>
                              </a:lnTo>
                              <a:lnTo>
                                <a:pt x="465" y="15"/>
                              </a:lnTo>
                              <a:lnTo>
                                <a:pt x="255" y="0"/>
                              </a:lnTo>
                              <a:lnTo>
                                <a:pt x="225" y="15"/>
                              </a:lnTo>
                              <a:lnTo>
                                <a:pt x="135" y="105"/>
                              </a:lnTo>
                              <a:lnTo>
                                <a:pt x="90" y="105"/>
                              </a:lnTo>
                              <a:lnTo>
                                <a:pt x="60" y="136"/>
                              </a:lnTo>
                              <a:lnTo>
                                <a:pt x="0" y="166"/>
                              </a:lnTo>
                              <a:lnTo>
                                <a:pt x="210" y="331"/>
                              </a:lnTo>
                              <a:lnTo>
                                <a:pt x="225" y="301"/>
                              </a:lnTo>
                              <a:lnTo>
                                <a:pt x="270" y="271"/>
                              </a:lnTo>
                              <a:lnTo>
                                <a:pt x="330" y="256"/>
                              </a:lnTo>
                              <a:lnTo>
                                <a:pt x="405" y="256"/>
                              </a:lnTo>
                              <a:lnTo>
                                <a:pt x="465" y="241"/>
                              </a:lnTo>
                              <a:lnTo>
                                <a:pt x="480" y="226"/>
                              </a:lnTo>
                              <a:lnTo>
                                <a:pt x="525" y="226"/>
                              </a:lnTo>
                              <a:lnTo>
                                <a:pt x="570" y="211"/>
                              </a:lnTo>
                              <a:lnTo>
                                <a:pt x="675" y="226"/>
                              </a:lnTo>
                              <a:lnTo>
                                <a:pt x="690" y="241"/>
                              </a:lnTo>
                              <a:lnTo>
                                <a:pt x="750" y="226"/>
                              </a:lnTo>
                              <a:lnTo>
                                <a:pt x="765" y="241"/>
                              </a:lnTo>
                              <a:lnTo>
                                <a:pt x="795" y="241"/>
                              </a:lnTo>
                              <a:lnTo>
                                <a:pt x="840" y="256"/>
                              </a:lnTo>
                              <a:lnTo>
                                <a:pt x="840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437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99" name=" 99"/>
                      <wpg:cNvGrpSpPr>
                        <a:grpSpLocks/>
                      </wpg:cNvGrpSpPr>
                      <wpg:grpSpPr bwMode="auto">
                        <a:xfrm>
                          <a:off x="5445" y="3592"/>
                          <a:ext cx="210" cy="526"/>
                          <a:chOff x="5445" y="3592"/>
                          <a:chExt cx="210" cy="526"/>
                        </a:xfrm>
                      </wpg:grpSpPr>
                      <wpg:grpSp>
                        <wpg:cNvPr id="100" name=" 100"/>
                        <wpg:cNvGrpSpPr>
                          <a:grpSpLocks/>
                        </wpg:cNvGrpSpPr>
                        <wpg:grpSpPr bwMode="auto">
                          <a:xfrm>
                            <a:off x="5535" y="3877"/>
                            <a:ext cx="45" cy="241"/>
                            <a:chOff x="5535" y="3877"/>
                            <a:chExt cx="45" cy="241"/>
                          </a:xfrm>
                        </wpg:grpSpPr>
                        <wps:wsp>
                          <wps:cNvPr id="101" name=" 101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w 45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" name=" 102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3" name=" 103"/>
                        <wpg:cNvGrpSpPr>
                          <a:grpSpLocks/>
                        </wpg:cNvGrpSpPr>
                        <wpg:grpSpPr bwMode="auto">
                          <a:xfrm>
                            <a:off x="5445" y="3592"/>
                            <a:ext cx="210" cy="375"/>
                            <a:chOff x="5445" y="3592"/>
                            <a:chExt cx="210" cy="375"/>
                          </a:xfrm>
                        </wpg:grpSpPr>
                        <wps:wsp>
                          <wps:cNvPr id="104" name=" 104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90 w 210"/>
                                <a:gd name="T23" fmla="*/ 360 h 37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  <a:lnTo>
                                    <a:pt x="90" y="3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5" name=" 105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6" name=" 106"/>
                        <wpg:cNvGrpSpPr>
                          <a:grpSpLocks/>
                        </wpg:cNvGrpSpPr>
                        <wpg:grpSpPr bwMode="auto">
                          <a:xfrm>
                            <a:off x="5490" y="3727"/>
                            <a:ext cx="45" cy="165"/>
                            <a:chOff x="5490" y="3727"/>
                            <a:chExt cx="45" cy="165"/>
                          </a:xfrm>
                        </wpg:grpSpPr>
                        <wps:wsp>
                          <wps:cNvPr id="107" name=" 107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45 w 45"/>
                                <a:gd name="T25" fmla="*/ 165 h 16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8" name=" 108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9" name=" 109"/>
                        <wpg:cNvGrpSpPr>
                          <a:grpSpLocks/>
                        </wpg:cNvGrpSpPr>
                        <wpg:grpSpPr bwMode="auto">
                          <a:xfrm>
                            <a:off x="5535" y="3622"/>
                            <a:ext cx="45" cy="285"/>
                            <a:chOff x="5535" y="3622"/>
                            <a:chExt cx="45" cy="285"/>
                          </a:xfrm>
                        </wpg:grpSpPr>
                        <wps:wsp>
                          <wps:cNvPr id="110" name=" 110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225 w 3"/>
                                <a:gd name="T1" fmla="*/ 4050 h 19"/>
                                <a:gd name="T2" fmla="*/ 450 w 3"/>
                                <a:gd name="T3" fmla="*/ 3825 h 19"/>
                                <a:gd name="T4" fmla="*/ 225 w 3"/>
                                <a:gd name="T5" fmla="*/ 3600 h 19"/>
                                <a:gd name="T6" fmla="*/ 450 w 3"/>
                                <a:gd name="T7" fmla="*/ 3375 h 19"/>
                                <a:gd name="T8" fmla="*/ 0 w 3"/>
                                <a:gd name="T9" fmla="*/ 3150 h 19"/>
                                <a:gd name="T10" fmla="*/ 450 w 3"/>
                                <a:gd name="T11" fmla="*/ 2925 h 19"/>
                                <a:gd name="T12" fmla="*/ 225 w 3"/>
                                <a:gd name="T13" fmla="*/ 2925 h 19"/>
                                <a:gd name="T14" fmla="*/ 450 w 3"/>
                                <a:gd name="T15" fmla="*/ 2700 h 19"/>
                                <a:gd name="T16" fmla="*/ 225 w 3"/>
                                <a:gd name="T17" fmla="*/ 2475 h 19"/>
                                <a:gd name="T18" fmla="*/ 450 w 3"/>
                                <a:gd name="T19" fmla="*/ 2025 h 19"/>
                                <a:gd name="T20" fmla="*/ 225 w 3"/>
                                <a:gd name="T21" fmla="*/ 1575 h 19"/>
                                <a:gd name="T22" fmla="*/ 225 w 3"/>
                                <a:gd name="T23" fmla="*/ 1350 h 19"/>
                                <a:gd name="T24" fmla="*/ 675 w 3"/>
                                <a:gd name="T25" fmla="*/ 1125 h 19"/>
                                <a:gd name="T26" fmla="*/ 225 w 3"/>
                                <a:gd name="T27" fmla="*/ 900 h 19"/>
                                <a:gd name="T28" fmla="*/ 450 w 3"/>
                                <a:gd name="T29" fmla="*/ 675 h 19"/>
                                <a:gd name="T30" fmla="*/ 225 w 3"/>
                                <a:gd name="T31" fmla="*/ 675 h 19"/>
                                <a:gd name="T32" fmla="*/ 450 w 3"/>
                                <a:gd name="T33" fmla="*/ 225 h 19"/>
                                <a:gd name="T34" fmla="*/ 22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" name=" 111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225 w 3"/>
                                <a:gd name="T1" fmla="*/ 4050 h 19"/>
                                <a:gd name="T2" fmla="*/ 450 w 3"/>
                                <a:gd name="T3" fmla="*/ 3825 h 19"/>
                                <a:gd name="T4" fmla="*/ 225 w 3"/>
                                <a:gd name="T5" fmla="*/ 3600 h 19"/>
                                <a:gd name="T6" fmla="*/ 450 w 3"/>
                                <a:gd name="T7" fmla="*/ 3375 h 19"/>
                                <a:gd name="T8" fmla="*/ 0 w 3"/>
                                <a:gd name="T9" fmla="*/ 3150 h 19"/>
                                <a:gd name="T10" fmla="*/ 450 w 3"/>
                                <a:gd name="T11" fmla="*/ 2925 h 19"/>
                                <a:gd name="T12" fmla="*/ 225 w 3"/>
                                <a:gd name="T13" fmla="*/ 2925 h 19"/>
                                <a:gd name="T14" fmla="*/ 450 w 3"/>
                                <a:gd name="T15" fmla="*/ 2700 h 19"/>
                                <a:gd name="T16" fmla="*/ 225 w 3"/>
                                <a:gd name="T17" fmla="*/ 2475 h 19"/>
                                <a:gd name="T18" fmla="*/ 450 w 3"/>
                                <a:gd name="T19" fmla="*/ 2025 h 19"/>
                                <a:gd name="T20" fmla="*/ 225 w 3"/>
                                <a:gd name="T21" fmla="*/ 1575 h 19"/>
                                <a:gd name="T22" fmla="*/ 225 w 3"/>
                                <a:gd name="T23" fmla="*/ 1350 h 19"/>
                                <a:gd name="T24" fmla="*/ 675 w 3"/>
                                <a:gd name="T25" fmla="*/ 1125 h 19"/>
                                <a:gd name="T26" fmla="*/ 225 w 3"/>
                                <a:gd name="T27" fmla="*/ 900 h 19"/>
                                <a:gd name="T28" fmla="*/ 450 w 3"/>
                                <a:gd name="T29" fmla="*/ 675 h 19"/>
                                <a:gd name="T30" fmla="*/ 225 w 3"/>
                                <a:gd name="T31" fmla="*/ 675 h 19"/>
                                <a:gd name="T32" fmla="*/ 450 w 3"/>
                                <a:gd name="T33" fmla="*/ 225 h 19"/>
                                <a:gd name="T34" fmla="*/ 22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" name=" 112"/>
                        <wpg:cNvGrpSpPr>
                          <a:grpSpLocks/>
                        </wpg:cNvGrpSpPr>
                        <wpg:grpSpPr bwMode="auto">
                          <a:xfrm>
                            <a:off x="5535" y="3682"/>
                            <a:ext cx="1" cy="30"/>
                            <a:chOff x="5535" y="3682"/>
                            <a:chExt cx="1" cy="30"/>
                          </a:xfrm>
                        </wpg:grpSpPr>
                        <wps:wsp>
                          <wps:cNvPr id="113" name=" 113"/>
                          <wps:cNvSpPr>
                            <a:spLocks/>
                          </wps:cNvSpPr>
                          <wps:spPr bwMode="auto">
                            <a:xfrm>
                              <a:off x="5535" y="3682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" name=" 114"/>
                          <wps:cNvCnPr>
                            <a:cxnSpLocks/>
                          </wps:cNvCnPr>
                          <wps:spPr bwMode="auto">
                            <a:xfrm flipV="1">
                              <a:off x="5535" y="3682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5" name=" 115"/>
                        <wpg:cNvGrpSpPr>
                          <a:grpSpLocks/>
                        </wpg:cNvGrpSpPr>
                        <wpg:grpSpPr bwMode="auto">
                          <a:xfrm>
                            <a:off x="5535" y="3727"/>
                            <a:ext cx="1" cy="30"/>
                            <a:chOff x="5535" y="3727"/>
                            <a:chExt cx="1" cy="30"/>
                          </a:xfrm>
                        </wpg:grpSpPr>
                        <wps:wsp>
                          <wps:cNvPr id="116" name=" 116"/>
                          <wps:cNvSpPr>
                            <a:spLocks/>
                          </wps:cNvSpPr>
                          <wps:spPr bwMode="auto">
                            <a:xfrm>
                              <a:off x="5535" y="3727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" name=" 117"/>
                          <wps:cNvCnPr>
                            <a:cxnSpLocks/>
                          </wps:cNvCnPr>
                          <wps:spPr bwMode="auto">
                            <a:xfrm flipV="1">
                              <a:off x="5535" y="3727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8" name=" 118"/>
                        <wpg:cNvGrpSpPr>
                          <a:grpSpLocks/>
                        </wpg:cNvGrpSpPr>
                        <wpg:grpSpPr bwMode="auto">
                          <a:xfrm>
                            <a:off x="5550" y="3817"/>
                            <a:ext cx="45" cy="1"/>
                            <a:chOff x="5550" y="3817"/>
                            <a:chExt cx="45" cy="1"/>
                          </a:xfrm>
                        </wpg:grpSpPr>
                        <wps:wsp>
                          <wps:cNvPr id="119" name=" 119"/>
                          <wps:cNvSpPr>
                            <a:spLocks/>
                          </wps:cNvSpPr>
                          <wps:spPr bwMode="auto">
                            <a:xfrm>
                              <a:off x="5550" y="3817"/>
                              <a:ext cx="45" cy="1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0 h 1"/>
                                <a:gd name="T2" fmla="*/ 0 w 45"/>
                                <a:gd name="T3" fmla="*/ 0 h 1"/>
                                <a:gd name="T4" fmla="*/ 45 w 45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5" h="1">
                                  <a:moveTo>
                                    <a:pt x="4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" name=" 120"/>
                          <wps:cNvCnPr>
                            <a:cxnSpLocks/>
                          </wps:cNvCnPr>
                          <wps:spPr bwMode="auto">
                            <a:xfrm flipH="1">
                              <a:off x="5550" y="3817"/>
                              <a:ext cx="4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21" name=" 121"/>
                        <wpg:cNvGrpSpPr>
                          <a:grpSpLocks/>
                        </wpg:cNvGrpSpPr>
                        <wpg:grpSpPr bwMode="auto">
                          <a:xfrm>
                            <a:off x="5535" y="3757"/>
                            <a:ext cx="30" cy="1"/>
                            <a:chOff x="5535" y="3757"/>
                            <a:chExt cx="30" cy="1"/>
                          </a:xfrm>
                        </wpg:grpSpPr>
                        <wps:wsp>
                          <wps:cNvPr id="122" name=" 122"/>
                          <wps:cNvSpPr>
                            <a:spLocks/>
                          </wps:cNvSpPr>
                          <wps:spPr bwMode="auto">
                            <a:xfrm>
                              <a:off x="5535" y="3757"/>
                              <a:ext cx="30" cy="1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0 h 1"/>
                                <a:gd name="T2" fmla="*/ 0 w 30"/>
                                <a:gd name="T3" fmla="*/ 0 h 1"/>
                                <a:gd name="T4" fmla="*/ 30 w 30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1">
                                  <a:moveTo>
                                    <a:pt x="3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" name=" 123"/>
                          <wps:cNvCnPr>
                            <a:cxnSpLocks/>
                          </wps:cNvCnPr>
                          <wps:spPr bwMode="auto">
                            <a:xfrm flipH="1">
                              <a:off x="5535" y="3757"/>
                              <a:ext cx="30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24" name=" 124"/>
                        <wps:cNvSpPr>
                          <a:spLocks/>
                        </wps:cNvSpPr>
                        <wps:spPr bwMode="auto">
                          <a:xfrm>
                            <a:off x="5505" y="371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 125"/>
                        <wps:cNvSpPr>
                          <a:spLocks/>
                        </wps:cNvSpPr>
                        <wps:spPr bwMode="auto">
                          <a:xfrm>
                            <a:off x="552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 126"/>
                        <wps:cNvSpPr>
                          <a:spLocks/>
                        </wps:cNvSpPr>
                        <wps:spPr bwMode="auto">
                          <a:xfrm>
                            <a:off x="5595" y="365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 127"/>
                        <wps:cNvSpPr>
                          <a:spLocks/>
                        </wps:cNvSpPr>
                        <wps:spPr bwMode="auto">
                          <a:xfrm>
                            <a:off x="5610" y="366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 128"/>
                        <wps:cNvSpPr>
                          <a:spLocks/>
                        </wps:cNvSpPr>
                        <wps:spPr bwMode="auto">
                          <a:xfrm>
                            <a:off x="5610" y="369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 129"/>
                        <wps:cNvSpPr>
                          <a:spLocks/>
                        </wps:cNvSpPr>
                        <wps:spPr bwMode="auto">
                          <a:xfrm>
                            <a:off x="5565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 130"/>
                        <wps:cNvSpPr>
                          <a:spLocks/>
                        </wps:cNvSpPr>
                        <wps:spPr bwMode="auto">
                          <a:xfrm>
                            <a:off x="5565" y="374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 131"/>
                        <wps:cNvSpPr>
                          <a:spLocks/>
                        </wps:cNvSpPr>
                        <wps:spPr bwMode="auto">
                          <a:xfrm>
                            <a:off x="5580" y="372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 132"/>
                        <wps:cNvSpPr>
                          <a:spLocks/>
                        </wps:cNvSpPr>
                        <wps:spPr bwMode="auto">
                          <a:xfrm>
                            <a:off x="5595" y="374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 133"/>
                        <wps:cNvSpPr>
                          <a:spLocks/>
                        </wps:cNvSpPr>
                        <wps:spPr bwMode="auto">
                          <a:xfrm>
                            <a:off x="561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 134"/>
                        <wps:cNvSpPr>
                          <a:spLocks/>
                        </wps:cNvSpPr>
                        <wps:spPr bwMode="auto">
                          <a:xfrm>
                            <a:off x="5610" y="372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 135"/>
                        <wps:cNvSpPr>
                          <a:spLocks/>
                        </wps:cNvSpPr>
                        <wps:spPr bwMode="auto">
                          <a:xfrm>
                            <a:off x="5625" y="375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 136"/>
                        <wps:cNvSpPr>
                          <a:spLocks/>
                        </wps:cNvSpPr>
                        <wps:spPr bwMode="auto">
                          <a:xfrm>
                            <a:off x="553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 137"/>
                        <wps:cNvSpPr>
                          <a:spLocks/>
                        </wps:cNvSpPr>
                        <wps:spPr bwMode="auto">
                          <a:xfrm>
                            <a:off x="553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 138"/>
                        <wps:cNvSpPr>
                          <a:spLocks/>
                        </wps:cNvSpPr>
                        <wps:spPr bwMode="auto">
                          <a:xfrm>
                            <a:off x="5580" y="377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 139"/>
                        <wps:cNvSpPr>
                          <a:spLocks/>
                        </wps:cNvSpPr>
                        <wps:spPr bwMode="auto">
                          <a:xfrm>
                            <a:off x="559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 140"/>
                        <wps:cNvSpPr>
                          <a:spLocks/>
                        </wps:cNvSpPr>
                        <wps:spPr bwMode="auto">
                          <a:xfrm>
                            <a:off x="5595" y="378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 141"/>
                        <wps:cNvSpPr>
                          <a:spLocks/>
                        </wps:cNvSpPr>
                        <wps:spPr bwMode="auto">
                          <a:xfrm>
                            <a:off x="559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 142"/>
                        <wps:cNvSpPr>
                          <a:spLocks/>
                        </wps:cNvSpPr>
                        <wps:spPr bwMode="auto">
                          <a:xfrm>
                            <a:off x="5625" y="378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 143"/>
                        <wps:cNvSpPr>
                          <a:spLocks/>
                        </wps:cNvSpPr>
                        <wps:spPr bwMode="auto">
                          <a:xfrm>
                            <a:off x="5610" y="383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 144"/>
                        <wps:cNvSpPr>
                          <a:spLocks/>
                        </wps:cNvSpPr>
                        <wps:spPr bwMode="auto">
                          <a:xfrm>
                            <a:off x="5550" y="390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" name=" 145"/>
                        <wps:cNvSpPr>
                          <a:spLocks/>
                        </wps:cNvSpPr>
                        <wps:spPr bwMode="auto">
                          <a:xfrm>
                            <a:off x="5565" y="392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" name=" 146"/>
                        <wps:cNvSpPr>
                          <a:spLocks/>
                        </wps:cNvSpPr>
                        <wps:spPr bwMode="auto">
                          <a:xfrm>
                            <a:off x="5565" y="398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 147"/>
                        <wps:cNvSpPr>
                          <a:spLocks/>
                        </wps:cNvSpPr>
                        <wps:spPr bwMode="auto">
                          <a:xfrm>
                            <a:off x="5550" y="399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s:wsp>
                      <wps:cNvPr id="148" name=" 148"/>
                      <wps:cNvSpPr>
                        <a:spLocks/>
                      </wps:cNvSpPr>
                      <wps:spPr bwMode="auto">
                        <a:xfrm>
                          <a:off x="5115" y="3952"/>
                          <a:ext cx="2265" cy="1068"/>
                        </a:xfrm>
                        <a:custGeom>
                          <a:avLst/>
                          <a:gdLst>
                            <a:gd name="T0" fmla="*/ 105 w 2265"/>
                            <a:gd name="T1" fmla="*/ 211 h 1068"/>
                            <a:gd name="T2" fmla="*/ 210 w 2265"/>
                            <a:gd name="T3" fmla="*/ 211 h 1068"/>
                            <a:gd name="T4" fmla="*/ 255 w 2265"/>
                            <a:gd name="T5" fmla="*/ 196 h 1068"/>
                            <a:gd name="T6" fmla="*/ 270 w 2265"/>
                            <a:gd name="T7" fmla="*/ 181 h 1068"/>
                            <a:gd name="T8" fmla="*/ 315 w 2265"/>
                            <a:gd name="T9" fmla="*/ 181 h 1068"/>
                            <a:gd name="T10" fmla="*/ 345 w 2265"/>
                            <a:gd name="T11" fmla="*/ 166 h 1068"/>
                            <a:gd name="T12" fmla="*/ 465 w 2265"/>
                            <a:gd name="T13" fmla="*/ 166 h 1068"/>
                            <a:gd name="T14" fmla="*/ 480 w 2265"/>
                            <a:gd name="T15" fmla="*/ 181 h 1068"/>
                            <a:gd name="T16" fmla="*/ 525 w 2265"/>
                            <a:gd name="T17" fmla="*/ 181 h 1068"/>
                            <a:gd name="T18" fmla="*/ 540 w 2265"/>
                            <a:gd name="T19" fmla="*/ 196 h 1068"/>
                            <a:gd name="T20" fmla="*/ 585 w 2265"/>
                            <a:gd name="T21" fmla="*/ 196 h 1068"/>
                            <a:gd name="T22" fmla="*/ 645 w 2265"/>
                            <a:gd name="T23" fmla="*/ 226 h 1068"/>
                            <a:gd name="T24" fmla="*/ 645 w 2265"/>
                            <a:gd name="T25" fmla="*/ 376 h 1068"/>
                            <a:gd name="T26" fmla="*/ 660 w 2265"/>
                            <a:gd name="T27" fmla="*/ 451 h 1068"/>
                            <a:gd name="T28" fmla="*/ 690 w 2265"/>
                            <a:gd name="T29" fmla="*/ 527 h 1068"/>
                            <a:gd name="T30" fmla="*/ 735 w 2265"/>
                            <a:gd name="T31" fmla="*/ 587 h 1068"/>
                            <a:gd name="T32" fmla="*/ 780 w 2265"/>
                            <a:gd name="T33" fmla="*/ 632 h 1068"/>
                            <a:gd name="T34" fmla="*/ 855 w 2265"/>
                            <a:gd name="T35" fmla="*/ 677 h 1068"/>
                            <a:gd name="T36" fmla="*/ 930 w 2265"/>
                            <a:gd name="T37" fmla="*/ 707 h 1068"/>
                            <a:gd name="T38" fmla="*/ 975 w 2265"/>
                            <a:gd name="T39" fmla="*/ 707 h 1068"/>
                            <a:gd name="T40" fmla="*/ 1050 w 2265"/>
                            <a:gd name="T41" fmla="*/ 722 h 1068"/>
                            <a:gd name="T42" fmla="*/ 1140 w 2265"/>
                            <a:gd name="T43" fmla="*/ 707 h 1068"/>
                            <a:gd name="T44" fmla="*/ 1215 w 2265"/>
                            <a:gd name="T45" fmla="*/ 662 h 1068"/>
                            <a:gd name="T46" fmla="*/ 1290 w 2265"/>
                            <a:gd name="T47" fmla="*/ 602 h 1068"/>
                            <a:gd name="T48" fmla="*/ 1350 w 2265"/>
                            <a:gd name="T49" fmla="*/ 511 h 1068"/>
                            <a:gd name="T50" fmla="*/ 1380 w 2265"/>
                            <a:gd name="T51" fmla="*/ 421 h 1068"/>
                            <a:gd name="T52" fmla="*/ 1395 w 2265"/>
                            <a:gd name="T53" fmla="*/ 361 h 1068"/>
                            <a:gd name="T54" fmla="*/ 1395 w 2265"/>
                            <a:gd name="T55" fmla="*/ 45 h 1068"/>
                            <a:gd name="T56" fmla="*/ 1440 w 2265"/>
                            <a:gd name="T57" fmla="*/ 60 h 1068"/>
                            <a:gd name="T58" fmla="*/ 1485 w 2265"/>
                            <a:gd name="T59" fmla="*/ 60 h 1068"/>
                            <a:gd name="T60" fmla="*/ 1530 w 2265"/>
                            <a:gd name="T61" fmla="*/ 60 h 1068"/>
                            <a:gd name="T62" fmla="*/ 1545 w 2265"/>
                            <a:gd name="T63" fmla="*/ 45 h 1068"/>
                            <a:gd name="T64" fmla="*/ 1590 w 2265"/>
                            <a:gd name="T65" fmla="*/ 45 h 1068"/>
                            <a:gd name="T66" fmla="*/ 1590 w 2265"/>
                            <a:gd name="T67" fmla="*/ 30 h 1068"/>
                            <a:gd name="T68" fmla="*/ 1620 w 2265"/>
                            <a:gd name="T69" fmla="*/ 30 h 1068"/>
                            <a:gd name="T70" fmla="*/ 1635 w 2265"/>
                            <a:gd name="T71" fmla="*/ 45 h 1068"/>
                            <a:gd name="T72" fmla="*/ 1665 w 2265"/>
                            <a:gd name="T73" fmla="*/ 60 h 1068"/>
                            <a:gd name="T74" fmla="*/ 1710 w 2265"/>
                            <a:gd name="T75" fmla="*/ 60 h 1068"/>
                            <a:gd name="T76" fmla="*/ 1740 w 2265"/>
                            <a:gd name="T77" fmla="*/ 76 h 1068"/>
                            <a:gd name="T78" fmla="*/ 1860 w 2265"/>
                            <a:gd name="T79" fmla="*/ 76 h 1068"/>
                            <a:gd name="T80" fmla="*/ 1875 w 2265"/>
                            <a:gd name="T81" fmla="*/ 60 h 1068"/>
                            <a:gd name="T82" fmla="*/ 1905 w 2265"/>
                            <a:gd name="T83" fmla="*/ 60 h 1068"/>
                            <a:gd name="T84" fmla="*/ 1920 w 2265"/>
                            <a:gd name="T85" fmla="*/ 45 h 1068"/>
                            <a:gd name="T86" fmla="*/ 1965 w 2265"/>
                            <a:gd name="T87" fmla="*/ 45 h 1068"/>
                            <a:gd name="T88" fmla="*/ 1980 w 2265"/>
                            <a:gd name="T89" fmla="*/ 30 h 1068"/>
                            <a:gd name="T90" fmla="*/ 2010 w 2265"/>
                            <a:gd name="T91" fmla="*/ 30 h 1068"/>
                            <a:gd name="T92" fmla="*/ 2040 w 2265"/>
                            <a:gd name="T93" fmla="*/ 0 h 1068"/>
                            <a:gd name="T94" fmla="*/ 2100 w 2265"/>
                            <a:gd name="T95" fmla="*/ 0 h 1068"/>
                            <a:gd name="T96" fmla="*/ 2115 w 2265"/>
                            <a:gd name="T97" fmla="*/ 15 h 1068"/>
                            <a:gd name="T98" fmla="*/ 2145 w 2265"/>
                            <a:gd name="T99" fmla="*/ 15 h 1068"/>
                            <a:gd name="T100" fmla="*/ 2265 w 2265"/>
                            <a:gd name="T101" fmla="*/ 121 h 1068"/>
                            <a:gd name="T102" fmla="*/ 1020 w 2265"/>
                            <a:gd name="T103" fmla="*/ 1068 h 1068"/>
                            <a:gd name="T104" fmla="*/ 0 w 2265"/>
                            <a:gd name="T105" fmla="*/ 286 h 1068"/>
                            <a:gd name="T106" fmla="*/ 0 w 2265"/>
                            <a:gd name="T107" fmla="*/ 256 h 1068"/>
                            <a:gd name="T108" fmla="*/ 60 w 2265"/>
                            <a:gd name="T109" fmla="*/ 226 h 1068"/>
                            <a:gd name="T110" fmla="*/ 105 w 2265"/>
                            <a:gd name="T111" fmla="*/ 211 h 1068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  <a:gd name="T141" fmla="*/ 0 60000 65536"/>
                            <a:gd name="T142" fmla="*/ 0 60000 65536"/>
                            <a:gd name="T143" fmla="*/ 0 60000 65536"/>
                            <a:gd name="T144" fmla="*/ 0 60000 65536"/>
                            <a:gd name="T145" fmla="*/ 0 60000 65536"/>
                            <a:gd name="T146" fmla="*/ 0 60000 65536"/>
                            <a:gd name="T147" fmla="*/ 0 60000 65536"/>
                            <a:gd name="T148" fmla="*/ 0 60000 65536"/>
                            <a:gd name="T149" fmla="*/ 0 60000 65536"/>
                            <a:gd name="T150" fmla="*/ 0 60000 65536"/>
                            <a:gd name="T151" fmla="*/ 0 60000 65536"/>
                            <a:gd name="T152" fmla="*/ 0 60000 65536"/>
                            <a:gd name="T153" fmla="*/ 0 60000 65536"/>
                            <a:gd name="T154" fmla="*/ 0 60000 65536"/>
                            <a:gd name="T155" fmla="*/ 0 60000 65536"/>
                            <a:gd name="T156" fmla="*/ 0 60000 65536"/>
                            <a:gd name="T157" fmla="*/ 0 60000 65536"/>
                            <a:gd name="T158" fmla="*/ 0 60000 65536"/>
                            <a:gd name="T159" fmla="*/ 0 60000 65536"/>
                            <a:gd name="T160" fmla="*/ 0 60000 65536"/>
                            <a:gd name="T161" fmla="*/ 0 60000 65536"/>
                            <a:gd name="T162" fmla="*/ 0 60000 65536"/>
                            <a:gd name="T163" fmla="*/ 0 60000 65536"/>
                            <a:gd name="T164" fmla="*/ 0 60000 65536"/>
                            <a:gd name="T165" fmla="*/ 0 60000 65536"/>
                            <a:gd name="T166" fmla="*/ 0 60000 65536"/>
                            <a:gd name="T167" fmla="*/ 0 60000 65536"/>
                          </a:gdLst>
                          <a:ahLst/>
                          <a:cxnLst>
                            <a:cxn ang="T112">
                              <a:pos x="T0" y="T1"/>
                            </a:cxn>
                            <a:cxn ang="T113">
                              <a:pos x="T2" y="T3"/>
                            </a:cxn>
                            <a:cxn ang="T114">
                              <a:pos x="T4" y="T5"/>
                            </a:cxn>
                            <a:cxn ang="T115">
                              <a:pos x="T6" y="T7"/>
                            </a:cxn>
                            <a:cxn ang="T116">
                              <a:pos x="T8" y="T9"/>
                            </a:cxn>
                            <a:cxn ang="T117">
                              <a:pos x="T10" y="T11"/>
                            </a:cxn>
                            <a:cxn ang="T118">
                              <a:pos x="T12" y="T13"/>
                            </a:cxn>
                            <a:cxn ang="T119">
                              <a:pos x="T14" y="T15"/>
                            </a:cxn>
                            <a:cxn ang="T120">
                              <a:pos x="T16" y="T17"/>
                            </a:cxn>
                            <a:cxn ang="T121">
                              <a:pos x="T18" y="T19"/>
                            </a:cxn>
                            <a:cxn ang="T122">
                              <a:pos x="T20" y="T21"/>
                            </a:cxn>
                            <a:cxn ang="T123">
                              <a:pos x="T22" y="T23"/>
                            </a:cxn>
                            <a:cxn ang="T124">
                              <a:pos x="T24" y="T25"/>
                            </a:cxn>
                            <a:cxn ang="T125">
                              <a:pos x="T26" y="T27"/>
                            </a:cxn>
                            <a:cxn ang="T126">
                              <a:pos x="T28" y="T29"/>
                            </a:cxn>
                            <a:cxn ang="T127">
                              <a:pos x="T30" y="T31"/>
                            </a:cxn>
                            <a:cxn ang="T128">
                              <a:pos x="T32" y="T33"/>
                            </a:cxn>
                            <a:cxn ang="T129">
                              <a:pos x="T34" y="T35"/>
                            </a:cxn>
                            <a:cxn ang="T130">
                              <a:pos x="T36" y="T37"/>
                            </a:cxn>
                            <a:cxn ang="T131">
                              <a:pos x="T38" y="T39"/>
                            </a:cxn>
                            <a:cxn ang="T132">
                              <a:pos x="T40" y="T41"/>
                            </a:cxn>
                            <a:cxn ang="T133">
                              <a:pos x="T42" y="T43"/>
                            </a:cxn>
                            <a:cxn ang="T134">
                              <a:pos x="T44" y="T45"/>
                            </a:cxn>
                            <a:cxn ang="T135">
                              <a:pos x="T46" y="T47"/>
                            </a:cxn>
                            <a:cxn ang="T136">
                              <a:pos x="T48" y="T49"/>
                            </a:cxn>
                            <a:cxn ang="T137">
                              <a:pos x="T50" y="T51"/>
                            </a:cxn>
                            <a:cxn ang="T138">
                              <a:pos x="T52" y="T53"/>
                            </a:cxn>
                            <a:cxn ang="T139">
                              <a:pos x="T54" y="T55"/>
                            </a:cxn>
                            <a:cxn ang="T140">
                              <a:pos x="T56" y="T57"/>
                            </a:cxn>
                            <a:cxn ang="T141">
                              <a:pos x="T58" y="T59"/>
                            </a:cxn>
                            <a:cxn ang="T142">
                              <a:pos x="T60" y="T61"/>
                            </a:cxn>
                            <a:cxn ang="T143">
                              <a:pos x="T62" y="T63"/>
                            </a:cxn>
                            <a:cxn ang="T144">
                              <a:pos x="T64" y="T65"/>
                            </a:cxn>
                            <a:cxn ang="T145">
                              <a:pos x="T66" y="T67"/>
                            </a:cxn>
                            <a:cxn ang="T146">
                              <a:pos x="T68" y="T69"/>
                            </a:cxn>
                            <a:cxn ang="T147">
                              <a:pos x="T70" y="T71"/>
                            </a:cxn>
                            <a:cxn ang="T148">
                              <a:pos x="T72" y="T73"/>
                            </a:cxn>
                            <a:cxn ang="T149">
                              <a:pos x="T74" y="T75"/>
                            </a:cxn>
                            <a:cxn ang="T150">
                              <a:pos x="T76" y="T77"/>
                            </a:cxn>
                            <a:cxn ang="T151">
                              <a:pos x="T78" y="T79"/>
                            </a:cxn>
                            <a:cxn ang="T152">
                              <a:pos x="T80" y="T81"/>
                            </a:cxn>
                            <a:cxn ang="T153">
                              <a:pos x="T82" y="T83"/>
                            </a:cxn>
                            <a:cxn ang="T154">
                              <a:pos x="T84" y="T85"/>
                            </a:cxn>
                            <a:cxn ang="T155">
                              <a:pos x="T86" y="T87"/>
                            </a:cxn>
                            <a:cxn ang="T156">
                              <a:pos x="T88" y="T89"/>
                            </a:cxn>
                            <a:cxn ang="T157">
                              <a:pos x="T90" y="T91"/>
                            </a:cxn>
                            <a:cxn ang="T158">
                              <a:pos x="T92" y="T93"/>
                            </a:cxn>
                            <a:cxn ang="T159">
                              <a:pos x="T94" y="T95"/>
                            </a:cxn>
                            <a:cxn ang="T160">
                              <a:pos x="T96" y="T97"/>
                            </a:cxn>
                            <a:cxn ang="T161">
                              <a:pos x="T98" y="T99"/>
                            </a:cxn>
                            <a:cxn ang="T162">
                              <a:pos x="T100" y="T101"/>
                            </a:cxn>
                            <a:cxn ang="T163">
                              <a:pos x="T102" y="T103"/>
                            </a:cxn>
                            <a:cxn ang="T164">
                              <a:pos x="T104" y="T105"/>
                            </a:cxn>
                            <a:cxn ang="T165">
                              <a:pos x="T106" y="T107"/>
                            </a:cxn>
                            <a:cxn ang="T166">
                              <a:pos x="T108" y="T109"/>
                            </a:cxn>
                            <a:cxn ang="T167">
                              <a:pos x="T110" y="T111"/>
                            </a:cxn>
                          </a:cxnLst>
                          <a:rect l="0" t="0" r="r" b="b"/>
                          <a:pathLst>
                            <a:path w="2265" h="1068">
                              <a:moveTo>
                                <a:pt x="105" y="211"/>
                              </a:moveTo>
                              <a:lnTo>
                                <a:pt x="210" y="211"/>
                              </a:lnTo>
                              <a:lnTo>
                                <a:pt x="255" y="196"/>
                              </a:lnTo>
                              <a:lnTo>
                                <a:pt x="270" y="181"/>
                              </a:lnTo>
                              <a:lnTo>
                                <a:pt x="315" y="181"/>
                              </a:lnTo>
                              <a:lnTo>
                                <a:pt x="345" y="166"/>
                              </a:lnTo>
                              <a:lnTo>
                                <a:pt x="465" y="166"/>
                              </a:lnTo>
                              <a:lnTo>
                                <a:pt x="480" y="181"/>
                              </a:lnTo>
                              <a:lnTo>
                                <a:pt x="525" y="181"/>
                              </a:lnTo>
                              <a:lnTo>
                                <a:pt x="540" y="196"/>
                              </a:lnTo>
                              <a:lnTo>
                                <a:pt x="585" y="196"/>
                              </a:lnTo>
                              <a:lnTo>
                                <a:pt x="645" y="226"/>
                              </a:lnTo>
                              <a:lnTo>
                                <a:pt x="645" y="376"/>
                              </a:lnTo>
                              <a:lnTo>
                                <a:pt x="660" y="451"/>
                              </a:lnTo>
                              <a:lnTo>
                                <a:pt x="690" y="527"/>
                              </a:lnTo>
                              <a:lnTo>
                                <a:pt x="735" y="587"/>
                              </a:lnTo>
                              <a:lnTo>
                                <a:pt x="780" y="632"/>
                              </a:lnTo>
                              <a:lnTo>
                                <a:pt x="855" y="677"/>
                              </a:lnTo>
                              <a:lnTo>
                                <a:pt x="930" y="707"/>
                              </a:lnTo>
                              <a:lnTo>
                                <a:pt x="975" y="707"/>
                              </a:lnTo>
                              <a:lnTo>
                                <a:pt x="1050" y="722"/>
                              </a:lnTo>
                              <a:lnTo>
                                <a:pt x="1140" y="707"/>
                              </a:lnTo>
                              <a:lnTo>
                                <a:pt x="1215" y="662"/>
                              </a:lnTo>
                              <a:lnTo>
                                <a:pt x="1290" y="602"/>
                              </a:lnTo>
                              <a:lnTo>
                                <a:pt x="1350" y="511"/>
                              </a:lnTo>
                              <a:lnTo>
                                <a:pt x="1380" y="421"/>
                              </a:lnTo>
                              <a:lnTo>
                                <a:pt x="1395" y="361"/>
                              </a:lnTo>
                              <a:lnTo>
                                <a:pt x="1395" y="45"/>
                              </a:lnTo>
                              <a:lnTo>
                                <a:pt x="1440" y="60"/>
                              </a:lnTo>
                              <a:lnTo>
                                <a:pt x="1485" y="60"/>
                              </a:lnTo>
                              <a:lnTo>
                                <a:pt x="1530" y="60"/>
                              </a:lnTo>
                              <a:lnTo>
                                <a:pt x="1545" y="45"/>
                              </a:lnTo>
                              <a:lnTo>
                                <a:pt x="1590" y="45"/>
                              </a:lnTo>
                              <a:lnTo>
                                <a:pt x="1590" y="30"/>
                              </a:lnTo>
                              <a:lnTo>
                                <a:pt x="1620" y="30"/>
                              </a:lnTo>
                              <a:lnTo>
                                <a:pt x="1635" y="45"/>
                              </a:lnTo>
                              <a:lnTo>
                                <a:pt x="1665" y="60"/>
                              </a:lnTo>
                              <a:lnTo>
                                <a:pt x="1710" y="60"/>
                              </a:lnTo>
                              <a:lnTo>
                                <a:pt x="1740" y="76"/>
                              </a:lnTo>
                              <a:lnTo>
                                <a:pt x="1860" y="76"/>
                              </a:lnTo>
                              <a:lnTo>
                                <a:pt x="1875" y="60"/>
                              </a:lnTo>
                              <a:lnTo>
                                <a:pt x="1905" y="60"/>
                              </a:lnTo>
                              <a:lnTo>
                                <a:pt x="1920" y="45"/>
                              </a:lnTo>
                              <a:lnTo>
                                <a:pt x="1965" y="45"/>
                              </a:lnTo>
                              <a:lnTo>
                                <a:pt x="1980" y="30"/>
                              </a:lnTo>
                              <a:lnTo>
                                <a:pt x="2010" y="30"/>
                              </a:lnTo>
                              <a:lnTo>
                                <a:pt x="2040" y="0"/>
                              </a:lnTo>
                              <a:lnTo>
                                <a:pt x="2100" y="0"/>
                              </a:lnTo>
                              <a:lnTo>
                                <a:pt x="2115" y="15"/>
                              </a:lnTo>
                              <a:lnTo>
                                <a:pt x="2145" y="15"/>
                              </a:lnTo>
                              <a:lnTo>
                                <a:pt x="2265" y="121"/>
                              </a:lnTo>
                              <a:lnTo>
                                <a:pt x="1020" y="1068"/>
                              </a:lnTo>
                              <a:lnTo>
                                <a:pt x="0" y="286"/>
                              </a:lnTo>
                              <a:lnTo>
                                <a:pt x="0" y="256"/>
                              </a:lnTo>
                              <a:lnTo>
                                <a:pt x="60" y="226"/>
                              </a:lnTo>
                              <a:lnTo>
                                <a:pt x="105" y="21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9966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149" name=" 149"/>
                      <wpg:cNvGrpSpPr>
                        <a:grpSpLocks/>
                      </wpg:cNvGrpSpPr>
                      <wpg:grpSpPr bwMode="auto">
                        <a:xfrm>
                          <a:off x="5805" y="4073"/>
                          <a:ext cx="1260" cy="556"/>
                          <a:chOff x="5805" y="4073"/>
                          <a:chExt cx="1260" cy="556"/>
                        </a:xfrm>
                      </wpg:grpSpPr>
                      <wps:wsp>
                        <wps:cNvPr id="150" name=" 150"/>
                        <wps:cNvSpPr>
                          <a:spLocks/>
                        </wps:cNvSpPr>
                        <wps:spPr bwMode="auto">
                          <a:xfrm>
                            <a:off x="6150" y="4313"/>
                            <a:ext cx="240" cy="316"/>
                          </a:xfrm>
                          <a:custGeom>
                            <a:avLst/>
                            <a:gdLst>
                              <a:gd name="T0" fmla="*/ 2250 w 16"/>
                              <a:gd name="T1" fmla="*/ 0 h 21"/>
                              <a:gd name="T2" fmla="*/ 225 w 16"/>
                              <a:gd name="T3" fmla="*/ 1580 h 21"/>
                              <a:gd name="T4" fmla="*/ 450 w 16"/>
                              <a:gd name="T5" fmla="*/ 1806 h 21"/>
                              <a:gd name="T6" fmla="*/ 450 w 16"/>
                              <a:gd name="T7" fmla="*/ 2031 h 21"/>
                              <a:gd name="T8" fmla="*/ 225 w 16"/>
                              <a:gd name="T9" fmla="*/ 2257 h 21"/>
                              <a:gd name="T10" fmla="*/ 225 w 16"/>
                              <a:gd name="T11" fmla="*/ 3626 h 21"/>
                              <a:gd name="T12" fmla="*/ 450 w 16"/>
                              <a:gd name="T13" fmla="*/ 3626 h 21"/>
                              <a:gd name="T14" fmla="*/ 675 w 16"/>
                              <a:gd name="T15" fmla="*/ 4304 h 21"/>
                              <a:gd name="T16" fmla="*/ 3600 w 16"/>
                              <a:gd name="T17" fmla="*/ 1129 h 21"/>
                              <a:gd name="T18" fmla="*/ 2250 w 16"/>
                              <a:gd name="T19" fmla="*/ 0 h 21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</a:gdLst>
                            <a:ahLst/>
                            <a:cxnLst>
                              <a:cxn ang="T20">
                                <a:pos x="T0" y="T1"/>
                              </a:cxn>
                              <a:cxn ang="T21">
                                <a:pos x="T2" y="T3"/>
                              </a:cxn>
                              <a:cxn ang="T22">
                                <a:pos x="T4" y="T5"/>
                              </a:cxn>
                              <a:cxn ang="T23">
                                <a:pos x="T6" y="T7"/>
                              </a:cxn>
                              <a:cxn ang="T24">
                                <a:pos x="T8" y="T9"/>
                              </a:cxn>
                              <a:cxn ang="T25">
                                <a:pos x="T10" y="T11"/>
                              </a:cxn>
                              <a:cxn ang="T26">
                                <a:pos x="T12" y="T13"/>
                              </a:cxn>
                              <a:cxn ang="T27">
                                <a:pos x="T14" y="T15"/>
                              </a:cxn>
                              <a:cxn ang="T28">
                                <a:pos x="T16" y="T17"/>
                              </a:cxn>
                              <a:cxn ang="T29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6" h="21">
                                <a:moveTo>
                                  <a:pt x="10" y="0"/>
                                </a:moveTo>
                                <a:lnTo>
                                  <a:pt x="1" y="7"/>
                                </a:lnTo>
                                <a:lnTo>
                                  <a:pt x="2" y="8"/>
                                </a:lnTo>
                                <a:lnTo>
                                  <a:pt x="2" y="9"/>
                                </a:lnTo>
                                <a:lnTo>
                                  <a:pt x="1" y="10"/>
                                </a:lnTo>
                                <a:lnTo>
                                  <a:pt x="1" y="16"/>
                                </a:lnTo>
                                <a:lnTo>
                                  <a:pt x="2" y="16"/>
                                </a:lnTo>
                                <a:cubicBezTo>
                                  <a:pt x="2" y="17"/>
                                  <a:pt x="0" y="21"/>
                                  <a:pt x="3" y="19"/>
                                </a:cubicBezTo>
                                <a:cubicBezTo>
                                  <a:pt x="5" y="17"/>
                                  <a:pt x="15" y="8"/>
                                  <a:pt x="16" y="5"/>
                                </a:cubicBez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1" name=" 151"/>
                        <wpg:cNvGrpSpPr>
                          <a:grpSpLocks/>
                        </wpg:cNvGrpSpPr>
                        <wpg:grpSpPr bwMode="auto">
                          <a:xfrm>
                            <a:off x="6360" y="4088"/>
                            <a:ext cx="76" cy="120"/>
                            <a:chOff x="6360" y="4088"/>
                            <a:chExt cx="76" cy="120"/>
                          </a:xfrm>
                        </wpg:grpSpPr>
                        <wps:wsp>
                          <wps:cNvPr id="152" name=" 152"/>
                          <wps:cNvCnPr>
                            <a:cxnSpLocks/>
                          </wps:cNvCnPr>
                          <wps:spPr bwMode="auto">
                            <a:xfrm flipV="1">
                              <a:off x="6435" y="4103"/>
                              <a:ext cx="1" cy="10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3" name=" 153"/>
                          <wps:cNvCnPr>
                            <a:cxnSpLocks/>
                          </wps:cNvCnPr>
                          <wps:spPr bwMode="auto">
                            <a:xfrm flipV="1">
                              <a:off x="6405" y="4103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4" name=" 154"/>
                          <wps:cNvCnPr>
                            <a:cxnSpLocks/>
                          </wps:cNvCnPr>
                          <wps:spPr bwMode="auto">
                            <a:xfrm flipV="1">
                              <a:off x="639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5" name=" 155"/>
                          <wps:cNvCnPr>
                            <a:cxnSpLocks/>
                          </wps:cNvCnPr>
                          <wps:spPr bwMode="auto">
                            <a:xfrm flipV="1">
                              <a:off x="636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56" name=" 156"/>
                        <wpg:cNvGrpSpPr>
                          <a:grpSpLocks/>
                        </wpg:cNvGrpSpPr>
                        <wpg:grpSpPr bwMode="auto">
                          <a:xfrm>
                            <a:off x="5805" y="4073"/>
                            <a:ext cx="660" cy="541"/>
                            <a:chOff x="5805" y="4073"/>
                            <a:chExt cx="660" cy="541"/>
                          </a:xfrm>
                        </wpg:grpSpPr>
                        <wpg:grpSp>
                          <wpg:cNvPr id="157" name=" 157"/>
                          <wpg:cNvGrpSpPr>
                            <a:grpSpLocks/>
                          </wpg:cNvGrpSpPr>
                          <wpg:grpSpPr bwMode="auto">
                            <a:xfrm>
                              <a:off x="5805" y="4073"/>
                              <a:ext cx="300" cy="541"/>
                              <a:chOff x="5805" y="4073"/>
                              <a:chExt cx="300" cy="541"/>
                            </a:xfrm>
                          </wpg:grpSpPr>
                          <wps:wsp>
                            <wps:cNvPr id="158" name=" 158"/>
                            <wps:cNvSpPr>
                              <a:spLocks/>
                            </wps:cNvSpPr>
                            <wps:spPr bwMode="auto">
                              <a:xfrm>
                                <a:off x="5805" y="4073"/>
                                <a:ext cx="300" cy="541"/>
                              </a:xfrm>
                              <a:custGeom>
                                <a:avLst/>
                                <a:gdLst>
                                  <a:gd name="T0" fmla="*/ 0 w 20"/>
                                  <a:gd name="T1" fmla="*/ 451 h 36"/>
                                  <a:gd name="T2" fmla="*/ 225 w 20"/>
                                  <a:gd name="T3" fmla="*/ 451 h 36"/>
                                  <a:gd name="T4" fmla="*/ 225 w 20"/>
                                  <a:gd name="T5" fmla="*/ 451 h 36"/>
                                  <a:gd name="T6" fmla="*/ 675 w 20"/>
                                  <a:gd name="T7" fmla="*/ 225 h 36"/>
                                  <a:gd name="T8" fmla="*/ 675 w 20"/>
                                  <a:gd name="T9" fmla="*/ 451 h 36"/>
                                  <a:gd name="T10" fmla="*/ 900 w 20"/>
                                  <a:gd name="T11" fmla="*/ 0 h 36"/>
                                  <a:gd name="T12" fmla="*/ 1125 w 20"/>
                                  <a:gd name="T13" fmla="*/ 225 h 36"/>
                                  <a:gd name="T14" fmla="*/ 1350 w 20"/>
                                  <a:gd name="T15" fmla="*/ 0 h 36"/>
                                  <a:gd name="T16" fmla="*/ 1575 w 20"/>
                                  <a:gd name="T17" fmla="*/ 225 h 36"/>
                                  <a:gd name="T18" fmla="*/ 1575 w 20"/>
                                  <a:gd name="T19" fmla="*/ 451 h 36"/>
                                  <a:gd name="T20" fmla="*/ 1800 w 20"/>
                                  <a:gd name="T21" fmla="*/ 676 h 36"/>
                                  <a:gd name="T22" fmla="*/ 1800 w 20"/>
                                  <a:gd name="T23" fmla="*/ 1127 h 36"/>
                                  <a:gd name="T24" fmla="*/ 2025 w 20"/>
                                  <a:gd name="T25" fmla="*/ 1353 h 36"/>
                                  <a:gd name="T26" fmla="*/ 2025 w 20"/>
                                  <a:gd name="T27" fmla="*/ 1803 h 36"/>
                                  <a:gd name="T28" fmla="*/ 2025 w 20"/>
                                  <a:gd name="T29" fmla="*/ 2029 h 36"/>
                                  <a:gd name="T30" fmla="*/ 2025 w 20"/>
                                  <a:gd name="T31" fmla="*/ 2930 h 36"/>
                                  <a:gd name="T32" fmla="*/ 3150 w 20"/>
                                  <a:gd name="T33" fmla="*/ 4073 h 36"/>
                                  <a:gd name="T34" fmla="*/ 4500 w 20"/>
                                  <a:gd name="T35" fmla="*/ 5200 h 36"/>
                                  <a:gd name="T36" fmla="*/ 4275 w 20"/>
                                  <a:gd name="T37" fmla="*/ 5425 h 36"/>
                                  <a:gd name="T38" fmla="*/ 4275 w 20"/>
                                  <a:gd name="T39" fmla="*/ 5650 h 36"/>
                                  <a:gd name="T40" fmla="*/ 4500 w 20"/>
                                  <a:gd name="T41" fmla="*/ 5876 h 36"/>
                                  <a:gd name="T42" fmla="*/ 4500 w 20"/>
                                  <a:gd name="T43" fmla="*/ 7228 h 36"/>
                                  <a:gd name="T44" fmla="*/ 4275 w 20"/>
                                  <a:gd name="T45" fmla="*/ 7228 h 36"/>
                                  <a:gd name="T46" fmla="*/ 4275 w 20"/>
                                  <a:gd name="T47" fmla="*/ 8130 h 36"/>
                                  <a:gd name="T48" fmla="*/ 0 w 20"/>
                                  <a:gd name="T49" fmla="*/ 2480 h 36"/>
                                  <a:gd name="T50" fmla="*/ 0 w 20"/>
                                  <a:gd name="T51" fmla="*/ 451 h 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20" h="36">
                                    <a:moveTo>
                                      <a:pt x="0" y="2"/>
                                    </a:moveTo>
                                    <a:lnTo>
                                      <a:pt x="1" y="2"/>
                                    </a:lnTo>
                                    <a:lnTo>
                                      <a:pt x="3" y="1"/>
                                    </a:lnTo>
                                    <a:lnTo>
                                      <a:pt x="3" y="2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5" y="1"/>
                                    </a:lnTo>
                                    <a:lnTo>
                                      <a:pt x="6" y="0"/>
                                    </a:lnTo>
                                    <a:lnTo>
                                      <a:pt x="7" y="1"/>
                                    </a:lnTo>
                                    <a:lnTo>
                                      <a:pt x="7" y="2"/>
                                    </a:lnTo>
                                    <a:lnTo>
                                      <a:pt x="8" y="3"/>
                                    </a:lnTo>
                                    <a:lnTo>
                                      <a:pt x="8" y="5"/>
                                    </a:lnTo>
                                    <a:lnTo>
                                      <a:pt x="9" y="6"/>
                                    </a:lnTo>
                                    <a:lnTo>
                                      <a:pt x="9" y="8"/>
                                    </a:lnTo>
                                    <a:lnTo>
                                      <a:pt x="9" y="9"/>
                                    </a:lnTo>
                                    <a:lnTo>
                                      <a:pt x="9" y="13"/>
                                    </a:lnTo>
                                    <a:cubicBezTo>
                                      <a:pt x="9" y="14"/>
                                      <a:pt x="12" y="16"/>
                                      <a:pt x="14" y="18"/>
                                    </a:cubicBezTo>
                                    <a:lnTo>
                                      <a:pt x="20" y="23"/>
                                    </a:lnTo>
                                    <a:lnTo>
                                      <a:pt x="19" y="24"/>
                                    </a:lnTo>
                                    <a:lnTo>
                                      <a:pt x="19" y="25"/>
                                    </a:lnTo>
                                    <a:lnTo>
                                      <a:pt x="20" y="26"/>
                                    </a:lnTo>
                                    <a:lnTo>
                                      <a:pt x="20" y="32"/>
                                    </a:lnTo>
                                    <a:lnTo>
                                      <a:pt x="19" y="32"/>
                                    </a:lnTo>
                                    <a:cubicBezTo>
                                      <a:pt x="19" y="32"/>
                                      <a:pt x="19" y="34"/>
                                      <a:pt x="19" y="36"/>
                                    </a:cubicBezTo>
                                    <a:cubicBezTo>
                                      <a:pt x="4" y="23"/>
                                      <a:pt x="4" y="17"/>
                                      <a:pt x="0" y="11"/>
                                    </a:cubicBez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59" name=" 159"/>
                            <wpg:cNvGrpSpPr>
                              <a:grpSpLocks/>
                            </wpg:cNvGrpSpPr>
                            <wpg:grpSpPr bwMode="auto">
                              <a:xfrm>
                                <a:off x="5835" y="4088"/>
                                <a:ext cx="76" cy="105"/>
                                <a:chOff x="5835" y="4088"/>
                                <a:chExt cx="76" cy="105"/>
                              </a:xfrm>
                            </wpg:grpSpPr>
                            <wps:wsp>
                              <wps:cNvPr id="160" name=" 160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35" y="4103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1" name=" 161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50" y="4103"/>
                                  <a:ext cx="15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2" name=" 162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8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3" name=" 163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91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s:wsp>
                          <wps:cNvPr id="164" name=" 164"/>
                          <wps:cNvSpPr>
                            <a:spLocks/>
                          </wps:cNvSpPr>
                          <wps:spPr bwMode="auto">
                            <a:xfrm>
                              <a:off x="6285" y="4073"/>
                              <a:ext cx="180" cy="300"/>
                            </a:xfrm>
                            <a:custGeom>
                              <a:avLst/>
                              <a:gdLst>
                                <a:gd name="T0" fmla="*/ 2700 w 12"/>
                                <a:gd name="T1" fmla="*/ 675 h 20"/>
                                <a:gd name="T2" fmla="*/ 2475 w 12"/>
                                <a:gd name="T3" fmla="*/ 450 h 20"/>
                                <a:gd name="T4" fmla="*/ 2250 w 12"/>
                                <a:gd name="T5" fmla="*/ 450 h 20"/>
                                <a:gd name="T6" fmla="*/ 2025 w 12"/>
                                <a:gd name="T7" fmla="*/ 225 h 20"/>
                                <a:gd name="T8" fmla="*/ 2025 w 12"/>
                                <a:gd name="T9" fmla="*/ 450 h 20"/>
                                <a:gd name="T10" fmla="*/ 1800 w 12"/>
                                <a:gd name="T11" fmla="*/ 225 h 20"/>
                                <a:gd name="T12" fmla="*/ 1575 w 12"/>
                                <a:gd name="T13" fmla="*/ 225 h 20"/>
                                <a:gd name="T14" fmla="*/ 1350 w 12"/>
                                <a:gd name="T15" fmla="*/ 0 h 20"/>
                                <a:gd name="T16" fmla="*/ 1125 w 12"/>
                                <a:gd name="T17" fmla="*/ 225 h 20"/>
                                <a:gd name="T18" fmla="*/ 1125 w 12"/>
                                <a:gd name="T19" fmla="*/ 675 h 20"/>
                                <a:gd name="T20" fmla="*/ 675 w 12"/>
                                <a:gd name="T21" fmla="*/ 675 h 20"/>
                                <a:gd name="T22" fmla="*/ 675 w 12"/>
                                <a:gd name="T23" fmla="*/ 1125 h 20"/>
                                <a:gd name="T24" fmla="*/ 450 w 12"/>
                                <a:gd name="T25" fmla="*/ 1575 h 20"/>
                                <a:gd name="T26" fmla="*/ 450 w 12"/>
                                <a:gd name="T27" fmla="*/ 2025 h 20"/>
                                <a:gd name="T28" fmla="*/ 675 w 12"/>
                                <a:gd name="T29" fmla="*/ 2250 h 20"/>
                                <a:gd name="T30" fmla="*/ 675 w 12"/>
                                <a:gd name="T31" fmla="*/ 2925 h 20"/>
                                <a:gd name="T32" fmla="*/ 225 w 12"/>
                                <a:gd name="T33" fmla="*/ 3825 h 20"/>
                                <a:gd name="T34" fmla="*/ 1350 w 12"/>
                                <a:gd name="T35" fmla="*/ 4500 h 20"/>
                                <a:gd name="T36" fmla="*/ 2700 w 12"/>
                                <a:gd name="T37" fmla="*/ 2700 h 20"/>
                                <a:gd name="T38" fmla="*/ 2700 w 12"/>
                                <a:gd name="T39" fmla="*/ 675 h 20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12" h="20">
                                  <a:moveTo>
                                    <a:pt x="12" y="3"/>
                                  </a:moveTo>
                                  <a:lnTo>
                                    <a:pt x="11" y="2"/>
                                  </a:lnTo>
                                  <a:lnTo>
                                    <a:pt x="10" y="2"/>
                                  </a:lnTo>
                                  <a:lnTo>
                                    <a:pt x="9" y="1"/>
                                  </a:lnTo>
                                  <a:lnTo>
                                    <a:pt x="9" y="2"/>
                                  </a:lnTo>
                                  <a:lnTo>
                                    <a:pt x="8" y="1"/>
                                  </a:lnTo>
                                  <a:lnTo>
                                    <a:pt x="7" y="1"/>
                                  </a:lnTo>
                                  <a:lnTo>
                                    <a:pt x="6" y="0"/>
                                  </a:lnTo>
                                  <a:lnTo>
                                    <a:pt x="5" y="1"/>
                                  </a:lnTo>
                                  <a:lnTo>
                                    <a:pt x="5" y="3"/>
                                  </a:lnTo>
                                  <a:lnTo>
                                    <a:pt x="3" y="3"/>
                                  </a:lnTo>
                                  <a:lnTo>
                                    <a:pt x="3" y="5"/>
                                  </a:lnTo>
                                  <a:lnTo>
                                    <a:pt x="2" y="7"/>
                                  </a:lnTo>
                                  <a:lnTo>
                                    <a:pt x="2" y="9"/>
                                  </a:lnTo>
                                  <a:lnTo>
                                    <a:pt x="3" y="10"/>
                                  </a:lnTo>
                                  <a:lnTo>
                                    <a:pt x="3" y="13"/>
                                  </a:lnTo>
                                  <a:cubicBezTo>
                                    <a:pt x="3" y="14"/>
                                    <a:pt x="0" y="16"/>
                                    <a:pt x="1" y="17"/>
                                  </a:cubicBezTo>
                                  <a:lnTo>
                                    <a:pt x="6" y="20"/>
                                  </a:lnTo>
                                  <a:cubicBezTo>
                                    <a:pt x="7" y="19"/>
                                    <a:pt x="11" y="14"/>
                                    <a:pt x="12" y="12"/>
                                  </a:cubicBezTo>
                                  <a:lnTo>
                                    <a:pt x="12" y="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65" name=" 165"/>
                          <wpg:cNvGrpSpPr>
                            <a:grpSpLocks/>
                          </wpg:cNvGrpSpPr>
                          <wpg:grpSpPr bwMode="auto">
                            <a:xfrm>
                              <a:off x="6075" y="4403"/>
                              <a:ext cx="105" cy="211"/>
                              <a:chOff x="6075" y="4403"/>
                              <a:chExt cx="105" cy="211"/>
                            </a:xfrm>
                          </wpg:grpSpPr>
                          <wps:wsp>
                            <wps:cNvPr id="166" name=" 166"/>
                            <wps:cNvSpPr>
                              <a:spLocks/>
                            </wps:cNvSpPr>
                            <wps:spPr bwMode="auto">
                              <a:xfrm>
                                <a:off x="6075" y="4403"/>
                                <a:ext cx="105" cy="211"/>
                              </a:xfrm>
                              <a:custGeom>
                                <a:avLst/>
                                <a:gdLst>
                                  <a:gd name="T0" fmla="*/ 30 w 105"/>
                                  <a:gd name="T1" fmla="*/ 0 h 211"/>
                                  <a:gd name="T2" fmla="*/ 75 w 105"/>
                                  <a:gd name="T3" fmla="*/ 0 h 211"/>
                                  <a:gd name="T4" fmla="*/ 105 w 105"/>
                                  <a:gd name="T5" fmla="*/ 30 h 211"/>
                                  <a:gd name="T6" fmla="*/ 105 w 105"/>
                                  <a:gd name="T7" fmla="*/ 60 h 211"/>
                                  <a:gd name="T8" fmla="*/ 75 w 105"/>
                                  <a:gd name="T9" fmla="*/ 76 h 211"/>
                                  <a:gd name="T10" fmla="*/ 75 w 105"/>
                                  <a:gd name="T11" fmla="*/ 151 h 211"/>
                                  <a:gd name="T12" fmla="*/ 90 w 105"/>
                                  <a:gd name="T13" fmla="*/ 166 h 211"/>
                                  <a:gd name="T14" fmla="*/ 90 w 105"/>
                                  <a:gd name="T15" fmla="*/ 211 h 211"/>
                                  <a:gd name="T16" fmla="*/ 0 w 105"/>
                                  <a:gd name="T17" fmla="*/ 211 h 211"/>
                                  <a:gd name="T18" fmla="*/ 15 w 105"/>
                                  <a:gd name="T19" fmla="*/ 151 h 211"/>
                                  <a:gd name="T20" fmla="*/ 30 w 105"/>
                                  <a:gd name="T21" fmla="*/ 151 h 211"/>
                                  <a:gd name="T22" fmla="*/ 30 w 105"/>
                                  <a:gd name="T23" fmla="*/ 60 h 211"/>
                                  <a:gd name="T24" fmla="*/ 15 w 105"/>
                                  <a:gd name="T25" fmla="*/ 60 h 211"/>
                                  <a:gd name="T26" fmla="*/ 15 w 105"/>
                                  <a:gd name="T27" fmla="*/ 30 h 211"/>
                                  <a:gd name="T28" fmla="*/ 30 w 105"/>
                                  <a:gd name="T29" fmla="*/ 0 h 211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105" h="211">
                                    <a:moveTo>
                                      <a:pt x="30" y="0"/>
                                    </a:moveTo>
                                    <a:lnTo>
                                      <a:pt x="75" y="0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76"/>
                                    </a:lnTo>
                                    <a:lnTo>
                                      <a:pt x="75" y="151"/>
                                    </a:lnTo>
                                    <a:lnTo>
                                      <a:pt x="90" y="166"/>
                                    </a:lnTo>
                                    <a:lnTo>
                                      <a:pt x="90" y="211"/>
                                    </a:lnTo>
                                    <a:lnTo>
                                      <a:pt x="0" y="211"/>
                                    </a:lnTo>
                                    <a:lnTo>
                                      <a:pt x="15" y="151"/>
                                    </a:lnTo>
                                    <a:lnTo>
                                      <a:pt x="30" y="151"/>
                                    </a:lnTo>
                                    <a:lnTo>
                                      <a:pt x="30" y="60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15" y="30"/>
                                    </a:lnTo>
                                    <a:lnTo>
                                      <a:pt x="3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67" name=" 167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479"/>
                                <a:ext cx="45" cy="15"/>
                                <a:chOff x="6105" y="4479"/>
                                <a:chExt cx="45" cy="15"/>
                              </a:xfrm>
                            </wpg:grpSpPr>
                            <wps:wsp>
                              <wps:cNvPr id="168" name=" 168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w 45"/>
                                    <a:gd name="T7" fmla="*/ 15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  <a:lnTo>
                                        <a:pt x="0" y="1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9" name=" 169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g:grpSp>
                            <wpg:cNvPr id="170" name=" 170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524"/>
                                <a:ext cx="45" cy="15"/>
                                <a:chOff x="6105" y="4524"/>
                                <a:chExt cx="45" cy="15"/>
                              </a:xfrm>
                            </wpg:grpSpPr>
                            <wps:wsp>
                              <wps:cNvPr id="171" name=" 171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w 45"/>
                                    <a:gd name="T7" fmla="*/ 0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2" name=" 172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173" name=" 173"/>
                            <wps:cNvCnPr>
                              <a:cxnSpLocks/>
                            </wps:cNvCnPr>
                            <wps:spPr bwMode="auto">
                              <a:xfrm>
                                <a:off x="6120" y="4418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4" name=" 174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6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5" name=" 175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9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6" name=" 176"/>
                            <wps:cNvCnPr>
                              <a:cxnSpLocks/>
                            </wps:cNvCnPr>
                            <wps:spPr bwMode="auto">
                              <a:xfrm>
                                <a:off x="613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7" name=" 177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8" name=" 178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09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9" name=" 179"/>
                            <wps:cNvCnPr>
                              <a:cxnSpLocks/>
                            </wps:cNvCnPr>
                            <wps:spPr bwMode="auto">
                              <a:xfrm>
                                <a:off x="6105" y="4448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g:grpSp>
                        <wpg:cNvPr id="180" name=" 180"/>
                        <wpg:cNvGrpSpPr>
                          <a:grpSpLocks/>
                        </wpg:cNvGrpSpPr>
                        <wpg:grpSpPr bwMode="auto">
                          <a:xfrm>
                            <a:off x="6600" y="4133"/>
                            <a:ext cx="465" cy="300"/>
                            <a:chOff x="6600" y="4133"/>
                            <a:chExt cx="465" cy="300"/>
                          </a:xfrm>
                        </wpg:grpSpPr>
                        <wps:wsp>
                          <wps:cNvPr id="181" name=" 181"/>
                          <wps:cNvSpPr>
                            <a:spLocks/>
                          </wps:cNvSpPr>
                          <wps:spPr bwMode="auto">
                            <a:xfrm>
                              <a:off x="6600" y="4133"/>
                              <a:ext cx="465" cy="300"/>
                            </a:xfrm>
                            <a:custGeom>
                              <a:avLst/>
                              <a:gdLst>
                                <a:gd name="T0" fmla="*/ 330 w 465"/>
                                <a:gd name="T1" fmla="*/ 0 h 300"/>
                                <a:gd name="T2" fmla="*/ 300 w 465"/>
                                <a:gd name="T3" fmla="*/ 15 h 300"/>
                                <a:gd name="T4" fmla="*/ 285 w 465"/>
                                <a:gd name="T5" fmla="*/ 15 h 300"/>
                                <a:gd name="T6" fmla="*/ 240 w 465"/>
                                <a:gd name="T7" fmla="*/ 30 h 300"/>
                                <a:gd name="T8" fmla="*/ 225 w 465"/>
                                <a:gd name="T9" fmla="*/ 30 h 300"/>
                                <a:gd name="T10" fmla="*/ 180 w 465"/>
                                <a:gd name="T11" fmla="*/ 45 h 300"/>
                                <a:gd name="T12" fmla="*/ 135 w 465"/>
                                <a:gd name="T13" fmla="*/ 75 h 300"/>
                                <a:gd name="T14" fmla="*/ 135 w 465"/>
                                <a:gd name="T15" fmla="*/ 90 h 300"/>
                                <a:gd name="T16" fmla="*/ 105 w 465"/>
                                <a:gd name="T17" fmla="*/ 105 h 300"/>
                                <a:gd name="T18" fmla="*/ 75 w 465"/>
                                <a:gd name="T19" fmla="*/ 105 h 300"/>
                                <a:gd name="T20" fmla="*/ 45 w 465"/>
                                <a:gd name="T21" fmla="*/ 135 h 300"/>
                                <a:gd name="T22" fmla="*/ 45 w 465"/>
                                <a:gd name="T23" fmla="*/ 165 h 300"/>
                                <a:gd name="T24" fmla="*/ 30 w 465"/>
                                <a:gd name="T25" fmla="*/ 180 h 300"/>
                                <a:gd name="T26" fmla="*/ 30 w 465"/>
                                <a:gd name="T27" fmla="*/ 210 h 300"/>
                                <a:gd name="T28" fmla="*/ 0 w 465"/>
                                <a:gd name="T29" fmla="*/ 255 h 300"/>
                                <a:gd name="T30" fmla="*/ 0 w 465"/>
                                <a:gd name="T31" fmla="*/ 285 h 300"/>
                                <a:gd name="T32" fmla="*/ 15 w 465"/>
                                <a:gd name="T33" fmla="*/ 300 h 300"/>
                                <a:gd name="T34" fmla="*/ 225 w 465"/>
                                <a:gd name="T35" fmla="*/ 300 h 300"/>
                                <a:gd name="T36" fmla="*/ 225 w 465"/>
                                <a:gd name="T37" fmla="*/ 285 h 300"/>
                                <a:gd name="T38" fmla="*/ 270 w 465"/>
                                <a:gd name="T39" fmla="*/ 255 h 300"/>
                                <a:gd name="T40" fmla="*/ 300 w 465"/>
                                <a:gd name="T41" fmla="*/ 255 h 300"/>
                                <a:gd name="T42" fmla="*/ 315 w 465"/>
                                <a:gd name="T43" fmla="*/ 240 h 300"/>
                                <a:gd name="T44" fmla="*/ 330 w 465"/>
                                <a:gd name="T45" fmla="*/ 240 h 300"/>
                                <a:gd name="T46" fmla="*/ 360 w 465"/>
                                <a:gd name="T47" fmla="*/ 210 h 300"/>
                                <a:gd name="T48" fmla="*/ 375 w 465"/>
                                <a:gd name="T49" fmla="*/ 210 h 300"/>
                                <a:gd name="T50" fmla="*/ 390 w 465"/>
                                <a:gd name="T51" fmla="*/ 195 h 300"/>
                                <a:gd name="T52" fmla="*/ 420 w 465"/>
                                <a:gd name="T53" fmla="*/ 150 h 300"/>
                                <a:gd name="T54" fmla="*/ 435 w 465"/>
                                <a:gd name="T55" fmla="*/ 165 h 300"/>
                                <a:gd name="T56" fmla="*/ 465 w 465"/>
                                <a:gd name="T57" fmla="*/ 135 h 300"/>
                                <a:gd name="T58" fmla="*/ 465 w 465"/>
                                <a:gd name="T59" fmla="*/ 45 h 300"/>
                                <a:gd name="T60" fmla="*/ 450 w 465"/>
                                <a:gd name="T61" fmla="*/ 15 h 300"/>
                                <a:gd name="T62" fmla="*/ 435 w 465"/>
                                <a:gd name="T63" fmla="*/ 0 h 300"/>
                                <a:gd name="T64" fmla="*/ 330 w 465"/>
                                <a:gd name="T65" fmla="*/ 0 h 300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</a:gdLst>
                              <a:ahLst/>
                              <a:cxnLst>
                                <a:cxn ang="T66">
                                  <a:pos x="T0" y="T1"/>
                                </a:cxn>
                                <a:cxn ang="T67">
                                  <a:pos x="T2" y="T3"/>
                                </a:cxn>
                                <a:cxn ang="T68">
                                  <a:pos x="T4" y="T5"/>
                                </a:cxn>
                                <a:cxn ang="T69">
                                  <a:pos x="T6" y="T7"/>
                                </a:cxn>
                                <a:cxn ang="T70">
                                  <a:pos x="T8" y="T9"/>
                                </a:cxn>
                                <a:cxn ang="T71">
                                  <a:pos x="T10" y="T11"/>
                                </a:cxn>
                                <a:cxn ang="T72">
                                  <a:pos x="T12" y="T13"/>
                                </a:cxn>
                                <a:cxn ang="T73">
                                  <a:pos x="T14" y="T15"/>
                                </a:cxn>
                                <a:cxn ang="T74">
                                  <a:pos x="T16" y="T17"/>
                                </a:cxn>
                                <a:cxn ang="T75">
                                  <a:pos x="T18" y="T19"/>
                                </a:cxn>
                                <a:cxn ang="T76">
                                  <a:pos x="T20" y="T21"/>
                                </a:cxn>
                                <a:cxn ang="T77">
                                  <a:pos x="T22" y="T23"/>
                                </a:cxn>
                                <a:cxn ang="T78">
                                  <a:pos x="T24" y="T25"/>
                                </a:cxn>
                                <a:cxn ang="T79">
                                  <a:pos x="T26" y="T27"/>
                                </a:cxn>
                                <a:cxn ang="T80">
                                  <a:pos x="T28" y="T29"/>
                                </a:cxn>
                                <a:cxn ang="T81">
                                  <a:pos x="T30" y="T31"/>
                                </a:cxn>
                                <a:cxn ang="T82">
                                  <a:pos x="T32" y="T33"/>
                                </a:cxn>
                                <a:cxn ang="T83">
                                  <a:pos x="T34" y="T35"/>
                                </a:cxn>
                                <a:cxn ang="T84">
                                  <a:pos x="T36" y="T37"/>
                                </a:cxn>
                                <a:cxn ang="T85">
                                  <a:pos x="T38" y="T39"/>
                                </a:cxn>
                                <a:cxn ang="T86">
                                  <a:pos x="T40" y="T41"/>
                                </a:cxn>
                                <a:cxn ang="T87">
                                  <a:pos x="T42" y="T43"/>
                                </a:cxn>
                                <a:cxn ang="T88">
                                  <a:pos x="T44" y="T45"/>
                                </a:cxn>
                                <a:cxn ang="T89">
                                  <a:pos x="T46" y="T47"/>
                                </a:cxn>
                                <a:cxn ang="T90">
                                  <a:pos x="T48" y="T49"/>
                                </a:cxn>
                                <a:cxn ang="T91">
                                  <a:pos x="T50" y="T51"/>
                                </a:cxn>
                                <a:cxn ang="T92">
                                  <a:pos x="T52" y="T53"/>
                                </a:cxn>
                                <a:cxn ang="T93">
                                  <a:pos x="T54" y="T55"/>
                                </a:cxn>
                                <a:cxn ang="T94">
                                  <a:pos x="T56" y="T57"/>
                                </a:cxn>
                                <a:cxn ang="T95">
                                  <a:pos x="T58" y="T59"/>
                                </a:cxn>
                                <a:cxn ang="T96">
                                  <a:pos x="T60" y="T61"/>
                                </a:cxn>
                                <a:cxn ang="T97">
                                  <a:pos x="T62" y="T63"/>
                                </a:cxn>
                                <a:cxn ang="T98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465" h="300">
                                  <a:moveTo>
                                    <a:pt x="330" y="0"/>
                                  </a:moveTo>
                                  <a:lnTo>
                                    <a:pt x="300" y="15"/>
                                  </a:lnTo>
                                  <a:lnTo>
                                    <a:pt x="285" y="15"/>
                                  </a:lnTo>
                                  <a:lnTo>
                                    <a:pt x="240" y="30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45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35" y="90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75" y="105"/>
                                  </a:lnTo>
                                  <a:lnTo>
                                    <a:pt x="45" y="135"/>
                                  </a:lnTo>
                                  <a:lnTo>
                                    <a:pt x="45" y="165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30" y="21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28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225" y="300"/>
                                  </a:lnTo>
                                  <a:lnTo>
                                    <a:pt x="225" y="285"/>
                                  </a:lnTo>
                                  <a:lnTo>
                                    <a:pt x="270" y="255"/>
                                  </a:lnTo>
                                  <a:lnTo>
                                    <a:pt x="300" y="255"/>
                                  </a:lnTo>
                                  <a:lnTo>
                                    <a:pt x="315" y="240"/>
                                  </a:lnTo>
                                  <a:lnTo>
                                    <a:pt x="330" y="240"/>
                                  </a:lnTo>
                                  <a:lnTo>
                                    <a:pt x="360" y="210"/>
                                  </a:lnTo>
                                  <a:lnTo>
                                    <a:pt x="375" y="210"/>
                                  </a:lnTo>
                                  <a:lnTo>
                                    <a:pt x="390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65"/>
                                  </a:lnTo>
                                  <a:lnTo>
                                    <a:pt x="465" y="135"/>
                                  </a:lnTo>
                                  <a:lnTo>
                                    <a:pt x="465" y="45"/>
                                  </a:lnTo>
                                  <a:lnTo>
                                    <a:pt x="450" y="15"/>
                                  </a:lnTo>
                                  <a:lnTo>
                                    <a:pt x="435" y="0"/>
                                  </a:lnTo>
                                  <a:lnTo>
                                    <a:pt x="3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82" name=" 182"/>
                          <wpg:cNvGrpSpPr>
                            <a:grpSpLocks/>
                          </wpg:cNvGrpSpPr>
                          <wpg:grpSpPr bwMode="auto">
                            <a:xfrm>
                              <a:off x="6915" y="4133"/>
                              <a:ext cx="135" cy="150"/>
                              <a:chOff x="6915" y="4133"/>
                              <a:chExt cx="135" cy="150"/>
                            </a:xfrm>
                          </wpg:grpSpPr>
                          <wps:wsp>
                            <wps:cNvPr id="183" name=" 183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90 w 135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4" name=" 184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5" name=" 185"/>
                          <wpg:cNvGrpSpPr>
                            <a:grpSpLocks/>
                          </wpg:cNvGrpSpPr>
                          <wpg:grpSpPr bwMode="auto">
                            <a:xfrm>
                              <a:off x="6810" y="4163"/>
                              <a:ext cx="90" cy="225"/>
                              <a:chOff x="6810" y="4163"/>
                              <a:chExt cx="90" cy="225"/>
                            </a:xfrm>
                          </wpg:grpSpPr>
                          <wps:wsp>
                            <wps:cNvPr id="186" name=" 186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60 w 90"/>
                                  <a:gd name="T31" fmla="*/ 225 h 225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  <a:lnTo>
                                      <a:pt x="60" y="22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7" name=" 187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8" name=" 188"/>
                          <wpg:cNvGrpSpPr>
                            <a:grpSpLocks/>
                          </wpg:cNvGrpSpPr>
                          <wpg:grpSpPr bwMode="auto">
                            <a:xfrm>
                              <a:off x="6630" y="4253"/>
                              <a:ext cx="150" cy="165"/>
                              <a:chOff x="6630" y="4253"/>
                              <a:chExt cx="150" cy="165"/>
                            </a:xfrm>
                          </wpg:grpSpPr>
                          <wps:wsp>
                            <wps:cNvPr id="189" name=" 189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150 w 150"/>
                                  <a:gd name="T35" fmla="*/ 0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0" name=" 190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91" name=" 191"/>
                          <wpg:cNvGrpSpPr>
                            <a:grpSpLocks/>
                          </wpg:cNvGrpSpPr>
                          <wpg:grpSpPr bwMode="auto">
                            <a:xfrm>
                              <a:off x="6735" y="4268"/>
                              <a:ext cx="90" cy="150"/>
                              <a:chOff x="6735" y="4268"/>
                              <a:chExt cx="90" cy="150"/>
                            </a:xfrm>
                          </wpg:grpSpPr>
                          <wps:wsp>
                            <wps:cNvPr id="192" name=" 192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75 w 90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  <a:lnTo>
                                      <a:pt x="7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3" name=" 193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194" name=" 194"/>
                          <wps:cNvCnPr>
                            <a:cxnSpLocks/>
                          </wps:cNvCnPr>
                          <wps:spPr bwMode="auto">
                            <a:xfrm>
                              <a:off x="6735" y="4238"/>
                              <a:ext cx="30" cy="1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5" name=" 195"/>
                          <wps:cNvCnPr>
                            <a:cxnSpLocks/>
                          </wps:cNvCnPr>
                          <wps:spPr bwMode="auto">
                            <a:xfrm>
                              <a:off x="6765" y="4208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196" name=" 196"/>
                          <wpg:cNvGrpSpPr>
                            <a:grpSpLocks/>
                          </wpg:cNvGrpSpPr>
                          <wpg:grpSpPr bwMode="auto">
                            <a:xfrm>
                              <a:off x="6930" y="4298"/>
                              <a:ext cx="30" cy="30"/>
                              <a:chOff x="6930" y="4298"/>
                              <a:chExt cx="30" cy="30"/>
                            </a:xfrm>
                          </wpg:grpSpPr>
                          <wps:wsp>
                            <wps:cNvPr id="197" name=" 197"/>
                            <wps:cNvSpPr>
                              <a:spLocks/>
                            </wps:cNvSpPr>
                            <wps:spPr bwMode="auto">
                              <a:xfrm>
                                <a:off x="6930" y="4298"/>
                                <a:ext cx="30" cy="30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30 h 30"/>
                                  <a:gd name="T2" fmla="*/ 30 w 30"/>
                                  <a:gd name="T3" fmla="*/ 0 h 30"/>
                                  <a:gd name="T4" fmla="*/ 0 w 30"/>
                                  <a:gd name="T5" fmla="*/ 30 h 3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30">
                                    <a:moveTo>
                                      <a:pt x="0" y="30"/>
                                    </a:moveTo>
                                    <a:lnTo>
                                      <a:pt x="30" y="0"/>
                                    </a:lnTo>
                                    <a:lnTo>
                                      <a:pt x="0" y="3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8" name=" 198"/>
                            <wps:cNvCnPr>
                              <a:cxnSpLocks/>
                            </wps:cNvCnPr>
                            <wps:spPr bwMode="auto">
                              <a:xfrm flipV="1">
                                <a:off x="6930" y="4298"/>
                                <a:ext cx="30" cy="3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199" name=" 199"/>
                          <wps:cNvSpPr>
                            <a:spLocks/>
                          </wps:cNvSpPr>
                          <wps:spPr bwMode="auto">
                            <a:xfrm>
                              <a:off x="6720" y="4298"/>
                              <a:ext cx="45" cy="135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135 h 135"/>
                                <a:gd name="T2" fmla="*/ 0 w 45"/>
                                <a:gd name="T3" fmla="*/ 90 h 135"/>
                                <a:gd name="T4" fmla="*/ 0 w 45"/>
                                <a:gd name="T5" fmla="*/ 60 h 135"/>
                                <a:gd name="T6" fmla="*/ 15 w 45"/>
                                <a:gd name="T7" fmla="*/ 45 h 135"/>
                                <a:gd name="T8" fmla="*/ 30 w 45"/>
                                <a:gd name="T9" fmla="*/ 30 h 135"/>
                                <a:gd name="T10" fmla="*/ 30 w 45"/>
                                <a:gd name="T11" fmla="*/ 15 h 135"/>
                                <a:gd name="T12" fmla="*/ 45 w 45"/>
                                <a:gd name="T13" fmla="*/ 0 h 135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</a:gdLst>
                              <a:ahLst/>
                              <a:cxnLst>
                                <a:cxn ang="T14">
                                  <a:pos x="T0" y="T1"/>
                                </a:cxn>
                                <a:cxn ang="T15">
                                  <a:pos x="T2" y="T3"/>
                                </a:cxn>
                                <a:cxn ang="T16">
                                  <a:pos x="T4" y="T5"/>
                                </a:cxn>
                                <a:cxn ang="T17">
                                  <a:pos x="T6" y="T7"/>
                                </a:cxn>
                                <a:cxn ang="T18">
                                  <a:pos x="T8" y="T9"/>
                                </a:cxn>
                                <a:cxn ang="T19">
                                  <a:pos x="T10" y="T11"/>
                                </a:cxn>
                                <a:cxn ang="T2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5" h="135">
                                  <a:moveTo>
                                    <a:pt x="0" y="135"/>
                                  </a:moveTo>
                                  <a:lnTo>
                                    <a:pt x="0" y="9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0" name=" 200"/>
                          <wps:cNvSpPr>
                            <a:spLocks/>
                          </wps:cNvSpPr>
                          <wps:spPr bwMode="auto">
                            <a:xfrm>
                              <a:off x="6735" y="4373"/>
                              <a:ext cx="75" cy="60"/>
                            </a:xfrm>
                            <a:custGeom>
                              <a:avLst/>
                              <a:gdLst>
                                <a:gd name="T0" fmla="*/ 30 w 75"/>
                                <a:gd name="T1" fmla="*/ 0 h 60"/>
                                <a:gd name="T2" fmla="*/ 0 w 75"/>
                                <a:gd name="T3" fmla="*/ 60 h 60"/>
                                <a:gd name="T4" fmla="*/ 75 w 75"/>
                                <a:gd name="T5" fmla="*/ 60 h 60"/>
                                <a:gd name="T6" fmla="*/ 75 w 75"/>
                                <a:gd name="T7" fmla="*/ 0 h 60"/>
                                <a:gd name="T8" fmla="*/ 30 w 75"/>
                                <a:gd name="T9" fmla="*/ 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0">
                                  <a:moveTo>
                                    <a:pt x="30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6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1" name=" 201"/>
                        <wpg:cNvGrpSpPr>
                          <a:grpSpLocks/>
                        </wpg:cNvGrpSpPr>
                        <wpg:grpSpPr bwMode="auto">
                          <a:xfrm>
                            <a:off x="6585" y="4103"/>
                            <a:ext cx="465" cy="315"/>
                            <a:chOff x="6585" y="4103"/>
                            <a:chExt cx="465" cy="315"/>
                          </a:xfrm>
                        </wpg:grpSpPr>
                        <wpg:grpSp>
                          <wpg:cNvPr id="202" name=" 202"/>
                          <wpg:cNvGrpSpPr>
                            <a:grpSpLocks/>
                          </wpg:cNvGrpSpPr>
                          <wpg:grpSpPr bwMode="auto">
                            <a:xfrm>
                              <a:off x="6585" y="4103"/>
                              <a:ext cx="465" cy="315"/>
                              <a:chOff x="6585" y="4103"/>
                              <a:chExt cx="465" cy="315"/>
                            </a:xfrm>
                          </wpg:grpSpPr>
                          <wps:wsp>
                            <wps:cNvPr id="203" name=" 203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w 465"/>
                                  <a:gd name="T103" fmla="*/ 300 h 315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  <a:gd name="T153" fmla="*/ 0 60000 65536"/>
                                  <a:gd name="T154" fmla="*/ 0 60000 65536"/>
                                  <a:gd name="T155" fmla="*/ 0 60000 65536"/>
                                </a:gdLst>
                                <a:ahLst/>
                                <a:cxnLst>
                                  <a:cxn ang="T104">
                                    <a:pos x="T0" y="T1"/>
                                  </a:cxn>
                                  <a:cxn ang="T105">
                                    <a:pos x="T2" y="T3"/>
                                  </a:cxn>
                                  <a:cxn ang="T106">
                                    <a:pos x="T4" y="T5"/>
                                  </a:cxn>
                                  <a:cxn ang="T107">
                                    <a:pos x="T6" y="T7"/>
                                  </a:cxn>
                                  <a:cxn ang="T108">
                                    <a:pos x="T8" y="T9"/>
                                  </a:cxn>
                                  <a:cxn ang="T109">
                                    <a:pos x="T10" y="T11"/>
                                  </a:cxn>
                                  <a:cxn ang="T110">
                                    <a:pos x="T12" y="T13"/>
                                  </a:cxn>
                                  <a:cxn ang="T111">
                                    <a:pos x="T14" y="T15"/>
                                  </a:cxn>
                                  <a:cxn ang="T112">
                                    <a:pos x="T16" y="T17"/>
                                  </a:cxn>
                                  <a:cxn ang="T113">
                                    <a:pos x="T18" y="T19"/>
                                  </a:cxn>
                                  <a:cxn ang="T114">
                                    <a:pos x="T20" y="T21"/>
                                  </a:cxn>
                                  <a:cxn ang="T115">
                                    <a:pos x="T22" y="T23"/>
                                  </a:cxn>
                                  <a:cxn ang="T116">
                                    <a:pos x="T24" y="T25"/>
                                  </a:cxn>
                                  <a:cxn ang="T117">
                                    <a:pos x="T26" y="T27"/>
                                  </a:cxn>
                                  <a:cxn ang="T118">
                                    <a:pos x="T28" y="T29"/>
                                  </a:cxn>
                                  <a:cxn ang="T119">
                                    <a:pos x="T30" y="T31"/>
                                  </a:cxn>
                                  <a:cxn ang="T120">
                                    <a:pos x="T32" y="T33"/>
                                  </a:cxn>
                                  <a:cxn ang="T121">
                                    <a:pos x="T34" y="T35"/>
                                  </a:cxn>
                                  <a:cxn ang="T122">
                                    <a:pos x="T36" y="T37"/>
                                  </a:cxn>
                                  <a:cxn ang="T123">
                                    <a:pos x="T38" y="T39"/>
                                  </a:cxn>
                                  <a:cxn ang="T124">
                                    <a:pos x="T40" y="T41"/>
                                  </a:cxn>
                                  <a:cxn ang="T125">
                                    <a:pos x="T42" y="T43"/>
                                  </a:cxn>
                                  <a:cxn ang="T126">
                                    <a:pos x="T44" y="T45"/>
                                  </a:cxn>
                                  <a:cxn ang="T127">
                                    <a:pos x="T46" y="T47"/>
                                  </a:cxn>
                                  <a:cxn ang="T128">
                                    <a:pos x="T48" y="T49"/>
                                  </a:cxn>
                                  <a:cxn ang="T129">
                                    <a:pos x="T50" y="T51"/>
                                  </a:cxn>
                                  <a:cxn ang="T130">
                                    <a:pos x="T52" y="T53"/>
                                  </a:cxn>
                                  <a:cxn ang="T131">
                                    <a:pos x="T54" y="T55"/>
                                  </a:cxn>
                                  <a:cxn ang="T132">
                                    <a:pos x="T56" y="T57"/>
                                  </a:cxn>
                                  <a:cxn ang="T133">
                                    <a:pos x="T58" y="T59"/>
                                  </a:cxn>
                                  <a:cxn ang="T134">
                                    <a:pos x="T60" y="T61"/>
                                  </a:cxn>
                                  <a:cxn ang="T135">
                                    <a:pos x="T62" y="T63"/>
                                  </a:cxn>
                                  <a:cxn ang="T136">
                                    <a:pos x="T64" y="T65"/>
                                  </a:cxn>
                                  <a:cxn ang="T137">
                                    <a:pos x="T66" y="T67"/>
                                  </a:cxn>
                                  <a:cxn ang="T138">
                                    <a:pos x="T68" y="T69"/>
                                  </a:cxn>
                                  <a:cxn ang="T139">
                                    <a:pos x="T70" y="T71"/>
                                  </a:cxn>
                                  <a:cxn ang="T140">
                                    <a:pos x="T72" y="T73"/>
                                  </a:cxn>
                                  <a:cxn ang="T141">
                                    <a:pos x="T74" y="T75"/>
                                  </a:cxn>
                                  <a:cxn ang="T142">
                                    <a:pos x="T76" y="T77"/>
                                  </a:cxn>
                                  <a:cxn ang="T143">
                                    <a:pos x="T78" y="T79"/>
                                  </a:cxn>
                                  <a:cxn ang="T144">
                                    <a:pos x="T80" y="T81"/>
                                  </a:cxn>
                                  <a:cxn ang="T145">
                                    <a:pos x="T82" y="T83"/>
                                  </a:cxn>
                                  <a:cxn ang="T146">
                                    <a:pos x="T84" y="T85"/>
                                  </a:cxn>
                                  <a:cxn ang="T147">
                                    <a:pos x="T86" y="T87"/>
                                  </a:cxn>
                                  <a:cxn ang="T148">
                                    <a:pos x="T88" y="T89"/>
                                  </a:cxn>
                                  <a:cxn ang="T149">
                                    <a:pos x="T90" y="T91"/>
                                  </a:cxn>
                                  <a:cxn ang="T150">
                                    <a:pos x="T92" y="T93"/>
                                  </a:cxn>
                                  <a:cxn ang="T151">
                                    <a:pos x="T94" y="T95"/>
                                  </a:cxn>
                                  <a:cxn ang="T152">
                                    <a:pos x="T96" y="T97"/>
                                  </a:cxn>
                                  <a:cxn ang="T153">
                                    <a:pos x="T98" y="T99"/>
                                  </a:cxn>
                                  <a:cxn ang="T154">
                                    <a:pos x="T100" y="T101"/>
                                  </a:cxn>
                                  <a:cxn ang="T155">
                                    <a:pos x="T102" y="T103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  <a:lnTo>
                                      <a:pt x="0" y="30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4" name=" 204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</a:gdLst>
                                <a:ahLst/>
                                <a:cxnLst>
                                  <a:cxn ang="T102">
                                    <a:pos x="T0" y="T1"/>
                                  </a:cxn>
                                  <a:cxn ang="T103">
                                    <a:pos x="T2" y="T3"/>
                                  </a:cxn>
                                  <a:cxn ang="T104">
                                    <a:pos x="T4" y="T5"/>
                                  </a:cxn>
                                  <a:cxn ang="T105">
                                    <a:pos x="T6" y="T7"/>
                                  </a:cxn>
                                  <a:cxn ang="T106">
                                    <a:pos x="T8" y="T9"/>
                                  </a:cxn>
                                  <a:cxn ang="T107">
                                    <a:pos x="T10" y="T11"/>
                                  </a:cxn>
                                  <a:cxn ang="T108">
                                    <a:pos x="T12" y="T13"/>
                                  </a:cxn>
                                  <a:cxn ang="T109">
                                    <a:pos x="T14" y="T15"/>
                                  </a:cxn>
                                  <a:cxn ang="T110">
                                    <a:pos x="T16" y="T17"/>
                                  </a:cxn>
                                  <a:cxn ang="T111">
                                    <a:pos x="T18" y="T19"/>
                                  </a:cxn>
                                  <a:cxn ang="T112">
                                    <a:pos x="T20" y="T21"/>
                                  </a:cxn>
                                  <a:cxn ang="T113">
                                    <a:pos x="T22" y="T23"/>
                                  </a:cxn>
                                  <a:cxn ang="T114">
                                    <a:pos x="T24" y="T25"/>
                                  </a:cxn>
                                  <a:cxn ang="T115">
                                    <a:pos x="T26" y="T27"/>
                                  </a:cxn>
                                  <a:cxn ang="T116">
                                    <a:pos x="T28" y="T29"/>
                                  </a:cxn>
                                  <a:cxn ang="T117">
                                    <a:pos x="T30" y="T31"/>
                                  </a:cxn>
                                  <a:cxn ang="T118">
                                    <a:pos x="T32" y="T33"/>
                                  </a:cxn>
                                  <a:cxn ang="T119">
                                    <a:pos x="T34" y="T35"/>
                                  </a:cxn>
                                  <a:cxn ang="T120">
                                    <a:pos x="T36" y="T37"/>
                                  </a:cxn>
                                  <a:cxn ang="T121">
                                    <a:pos x="T38" y="T39"/>
                                  </a:cxn>
                                  <a:cxn ang="T122">
                                    <a:pos x="T40" y="T41"/>
                                  </a:cxn>
                                  <a:cxn ang="T123">
                                    <a:pos x="T42" y="T43"/>
                                  </a:cxn>
                                  <a:cxn ang="T124">
                                    <a:pos x="T44" y="T45"/>
                                  </a:cxn>
                                  <a:cxn ang="T125">
                                    <a:pos x="T46" y="T47"/>
                                  </a:cxn>
                                  <a:cxn ang="T126">
                                    <a:pos x="T48" y="T49"/>
                                  </a:cxn>
                                  <a:cxn ang="T127">
                                    <a:pos x="T50" y="T51"/>
                                  </a:cxn>
                                  <a:cxn ang="T128">
                                    <a:pos x="T52" y="T53"/>
                                  </a:cxn>
                                  <a:cxn ang="T129">
                                    <a:pos x="T54" y="T55"/>
                                  </a:cxn>
                                  <a:cxn ang="T130">
                                    <a:pos x="T56" y="T57"/>
                                  </a:cxn>
                                  <a:cxn ang="T131">
                                    <a:pos x="T58" y="T59"/>
                                  </a:cxn>
                                  <a:cxn ang="T132">
                                    <a:pos x="T60" y="T61"/>
                                  </a:cxn>
                                  <a:cxn ang="T133">
                                    <a:pos x="T62" y="T63"/>
                                  </a:cxn>
                                  <a:cxn ang="T134">
                                    <a:pos x="T64" y="T65"/>
                                  </a:cxn>
                                  <a:cxn ang="T135">
                                    <a:pos x="T66" y="T67"/>
                                  </a:cxn>
                                  <a:cxn ang="T136">
                                    <a:pos x="T68" y="T69"/>
                                  </a:cxn>
                                  <a:cxn ang="T137">
                                    <a:pos x="T70" y="T71"/>
                                  </a:cxn>
                                  <a:cxn ang="T138">
                                    <a:pos x="T72" y="T73"/>
                                  </a:cxn>
                                  <a:cxn ang="T139">
                                    <a:pos x="T74" y="T75"/>
                                  </a:cxn>
                                  <a:cxn ang="T140">
                                    <a:pos x="T76" y="T77"/>
                                  </a:cxn>
                                  <a:cxn ang="T141">
                                    <a:pos x="T78" y="T79"/>
                                  </a:cxn>
                                  <a:cxn ang="T142">
                                    <a:pos x="T80" y="T81"/>
                                  </a:cxn>
                                  <a:cxn ang="T143">
                                    <a:pos x="T82" y="T83"/>
                                  </a:cxn>
                                  <a:cxn ang="T144">
                                    <a:pos x="T84" y="T85"/>
                                  </a:cxn>
                                  <a:cxn ang="T145">
                                    <a:pos x="T86" y="T87"/>
                                  </a:cxn>
                                  <a:cxn ang="T146">
                                    <a:pos x="T88" y="T89"/>
                                  </a:cxn>
                                  <a:cxn ang="T147">
                                    <a:pos x="T90" y="T91"/>
                                  </a:cxn>
                                  <a:cxn ang="T148">
                                    <a:pos x="T92" y="T93"/>
                                  </a:cxn>
                                  <a:cxn ang="T149">
                                    <a:pos x="T94" y="T95"/>
                                  </a:cxn>
                                  <a:cxn ang="T150">
                                    <a:pos x="T96" y="T97"/>
                                  </a:cxn>
                                  <a:cxn ang="T151">
                                    <a:pos x="T98" y="T99"/>
                                  </a:cxn>
                                  <a:cxn ang="T152">
                                    <a:pos x="T100" y="T101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5" name=" 205"/>
                          <wpg:cNvGrpSpPr>
                            <a:grpSpLocks/>
                          </wpg:cNvGrpSpPr>
                          <wpg:grpSpPr bwMode="auto">
                            <a:xfrm>
                              <a:off x="6795" y="4148"/>
                              <a:ext cx="90" cy="210"/>
                              <a:chOff x="6795" y="4148"/>
                              <a:chExt cx="90" cy="210"/>
                            </a:xfrm>
                          </wpg:grpSpPr>
                          <wps:wsp>
                            <wps:cNvPr id="206" name=" 206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15 w 90"/>
                                  <a:gd name="T25" fmla="*/ 0 h 21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  <a:lnTo>
                                      <a:pt x="1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7" name=" 207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8" name=" 208"/>
                          <wpg:cNvGrpSpPr>
                            <a:grpSpLocks/>
                          </wpg:cNvGrpSpPr>
                          <wpg:grpSpPr bwMode="auto">
                            <a:xfrm>
                              <a:off x="6615" y="4223"/>
                              <a:ext cx="150" cy="180"/>
                              <a:chOff x="6615" y="4223"/>
                              <a:chExt cx="150" cy="180"/>
                            </a:xfrm>
                          </wpg:grpSpPr>
                          <wps:wsp>
                            <wps:cNvPr id="209" name=" 209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150 w 150"/>
                                  <a:gd name="T35" fmla="*/ 0 h 180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0" name=" 210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1" name=" 211"/>
                          <wpg:cNvGrpSpPr>
                            <a:grpSpLocks/>
                          </wpg:cNvGrpSpPr>
                          <wpg:grpSpPr bwMode="auto">
                            <a:xfrm>
                              <a:off x="6900" y="4118"/>
                              <a:ext cx="135" cy="195"/>
                              <a:chOff x="6900" y="4118"/>
                              <a:chExt cx="135" cy="195"/>
                            </a:xfrm>
                          </wpg:grpSpPr>
                          <wps:wsp>
                            <wps:cNvPr id="212" name=" 212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90 w 135"/>
                                  <a:gd name="T51" fmla="*/ 0 h 195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3" name=" 213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</a:gdLst>
                                <a:ahLst/>
                                <a:cxnLst>
                                  <a:cxn ang="T50">
                                    <a:pos x="T0" y="T1"/>
                                  </a:cxn>
                                  <a:cxn ang="T51">
                                    <a:pos x="T2" y="T3"/>
                                  </a:cxn>
                                  <a:cxn ang="T52">
                                    <a:pos x="T4" y="T5"/>
                                  </a:cxn>
                                  <a:cxn ang="T53">
                                    <a:pos x="T6" y="T7"/>
                                  </a:cxn>
                                  <a:cxn ang="T54">
                                    <a:pos x="T8" y="T9"/>
                                  </a:cxn>
                                  <a:cxn ang="T55">
                                    <a:pos x="T10" y="T11"/>
                                  </a:cxn>
                                  <a:cxn ang="T56">
                                    <a:pos x="T12" y="T13"/>
                                  </a:cxn>
                                  <a:cxn ang="T57">
                                    <a:pos x="T14" y="T15"/>
                                  </a:cxn>
                                  <a:cxn ang="T58">
                                    <a:pos x="T16" y="T17"/>
                                  </a:cxn>
                                  <a:cxn ang="T59">
                                    <a:pos x="T18" y="T19"/>
                                  </a:cxn>
                                  <a:cxn ang="T60">
                                    <a:pos x="T20" y="T21"/>
                                  </a:cxn>
                                  <a:cxn ang="T61">
                                    <a:pos x="T22" y="T23"/>
                                  </a:cxn>
                                  <a:cxn ang="T62">
                                    <a:pos x="T24" y="T25"/>
                                  </a:cxn>
                                  <a:cxn ang="T63">
                                    <a:pos x="T26" y="T27"/>
                                  </a:cxn>
                                  <a:cxn ang="T64">
                                    <a:pos x="T28" y="T29"/>
                                  </a:cxn>
                                  <a:cxn ang="T65">
                                    <a:pos x="T30" y="T31"/>
                                  </a:cxn>
                                  <a:cxn ang="T66">
                                    <a:pos x="T32" y="T33"/>
                                  </a:cxn>
                                  <a:cxn ang="T67">
                                    <a:pos x="T34" y="T35"/>
                                  </a:cxn>
                                  <a:cxn ang="T68">
                                    <a:pos x="T36" y="T37"/>
                                  </a:cxn>
                                  <a:cxn ang="T69">
                                    <a:pos x="T38" y="T39"/>
                                  </a:cxn>
                                  <a:cxn ang="T70">
                                    <a:pos x="T40" y="T41"/>
                                  </a:cxn>
                                  <a:cxn ang="T71">
                                    <a:pos x="T42" y="T43"/>
                                  </a:cxn>
                                  <a:cxn ang="T72">
                                    <a:pos x="T44" y="T45"/>
                                  </a:cxn>
                                  <a:cxn ang="T73">
                                    <a:pos x="T46" y="T47"/>
                                  </a:cxn>
                                  <a:cxn ang="T74">
                                    <a:pos x="T48" y="T49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4" name=" 214"/>
                          <wpg:cNvGrpSpPr>
                            <a:grpSpLocks/>
                          </wpg:cNvGrpSpPr>
                          <wpg:grpSpPr bwMode="auto">
                            <a:xfrm>
                              <a:off x="6810" y="4193"/>
                              <a:ext cx="60" cy="15"/>
                              <a:chOff x="6810" y="4193"/>
                              <a:chExt cx="60" cy="15"/>
                            </a:xfrm>
                          </wpg:grpSpPr>
                          <wps:wsp>
                            <wps:cNvPr id="215" name=" 215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w 60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6" name=" 216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17" name=" 217"/>
                          <wps:cNvSpPr>
                            <a:spLocks/>
                          </wps:cNvSpPr>
                          <wps:spPr bwMode="auto">
                            <a:xfrm>
                              <a:off x="6735" y="4358"/>
                              <a:ext cx="60" cy="45"/>
                            </a:xfrm>
                            <a:custGeom>
                              <a:avLst/>
                              <a:gdLst>
                                <a:gd name="T0" fmla="*/ 0 w 60"/>
                                <a:gd name="T1" fmla="*/ 15 h 45"/>
                                <a:gd name="T2" fmla="*/ 30 w 60"/>
                                <a:gd name="T3" fmla="*/ 15 h 45"/>
                                <a:gd name="T4" fmla="*/ 45 w 60"/>
                                <a:gd name="T5" fmla="*/ 0 h 45"/>
                                <a:gd name="T6" fmla="*/ 60 w 60"/>
                                <a:gd name="T7" fmla="*/ 0 h 45"/>
                                <a:gd name="T8" fmla="*/ 60 w 60"/>
                                <a:gd name="T9" fmla="*/ 45 h 45"/>
                                <a:gd name="T10" fmla="*/ 0 w 60"/>
                                <a:gd name="T11" fmla="*/ 45 h 45"/>
                                <a:gd name="T12" fmla="*/ 0 w 60"/>
                                <a:gd name="T13" fmla="*/ 45 h 45"/>
                                <a:gd name="T14" fmla="*/ 0 w 60"/>
                                <a:gd name="T15" fmla="*/ 15 h 45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0" y="1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18" name=" 218"/>
                          <wpg:cNvGrpSpPr>
                            <a:grpSpLocks/>
                          </wpg:cNvGrpSpPr>
                          <wpg:grpSpPr bwMode="auto">
                            <a:xfrm>
                              <a:off x="6690" y="4238"/>
                              <a:ext cx="120" cy="165"/>
                              <a:chOff x="6690" y="4238"/>
                              <a:chExt cx="120" cy="165"/>
                            </a:xfrm>
                          </wpg:grpSpPr>
                          <wps:wsp>
                            <wps:cNvPr id="219" name=" 219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90 w 120"/>
                                  <a:gd name="T37" fmla="*/ 0 h 16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0" name=" 220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1" name=" 221"/>
                          <wpg:cNvGrpSpPr>
                            <a:grpSpLocks/>
                          </wpg:cNvGrpSpPr>
                          <wpg:grpSpPr bwMode="auto">
                            <a:xfrm>
                              <a:off x="6750" y="4178"/>
                              <a:ext cx="30" cy="15"/>
                              <a:chOff x="6750" y="4178"/>
                              <a:chExt cx="30" cy="15"/>
                            </a:xfrm>
                          </wpg:grpSpPr>
                          <wps:wsp>
                            <wps:cNvPr id="222" name=" 222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w 30"/>
                                  <a:gd name="T7" fmla="*/ 0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3" name=" 223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4" name=" 224"/>
                          <wpg:cNvGrpSpPr>
                            <a:grpSpLocks/>
                          </wpg:cNvGrpSpPr>
                          <wpg:grpSpPr bwMode="auto">
                            <a:xfrm>
                              <a:off x="6735" y="4223"/>
                              <a:ext cx="1" cy="1"/>
                              <a:chOff x="6735" y="4223"/>
                              <a:chExt cx="1" cy="1"/>
                            </a:xfrm>
                          </wpg:grpSpPr>
                          <wps:wsp>
                            <wps:cNvPr id="225" name=" 225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26" name=" 226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</wpg:grpSp>
                    <wps:wsp>
                      <wps:cNvPr id="227" name=" 227"/>
                      <wps:cNvSpPr>
                        <a:spLocks/>
                      </wps:cNvSpPr>
                      <wps:spPr bwMode="auto">
                        <a:xfrm>
                          <a:off x="6390" y="3426"/>
                          <a:ext cx="870" cy="602"/>
                        </a:xfrm>
                        <a:custGeom>
                          <a:avLst/>
                          <a:gdLst>
                            <a:gd name="T0" fmla="*/ 120 w 870"/>
                            <a:gd name="T1" fmla="*/ 586 h 602"/>
                            <a:gd name="T2" fmla="*/ 150 w 870"/>
                            <a:gd name="T3" fmla="*/ 586 h 602"/>
                            <a:gd name="T4" fmla="*/ 255 w 870"/>
                            <a:gd name="T5" fmla="*/ 586 h 602"/>
                            <a:gd name="T6" fmla="*/ 270 w 870"/>
                            <a:gd name="T7" fmla="*/ 571 h 602"/>
                            <a:gd name="T8" fmla="*/ 300 w 870"/>
                            <a:gd name="T9" fmla="*/ 571 h 602"/>
                            <a:gd name="T10" fmla="*/ 330 w 870"/>
                            <a:gd name="T11" fmla="*/ 556 h 602"/>
                            <a:gd name="T12" fmla="*/ 330 w 870"/>
                            <a:gd name="T13" fmla="*/ 556 h 602"/>
                            <a:gd name="T14" fmla="*/ 360 w 870"/>
                            <a:gd name="T15" fmla="*/ 571 h 602"/>
                            <a:gd name="T16" fmla="*/ 465 w 870"/>
                            <a:gd name="T17" fmla="*/ 602 h 602"/>
                            <a:gd name="T18" fmla="*/ 585 w 870"/>
                            <a:gd name="T19" fmla="*/ 602 h 602"/>
                            <a:gd name="T20" fmla="*/ 600 w 870"/>
                            <a:gd name="T21" fmla="*/ 571 h 602"/>
                            <a:gd name="T22" fmla="*/ 615 w 870"/>
                            <a:gd name="T23" fmla="*/ 586 h 602"/>
                            <a:gd name="T24" fmla="*/ 645 w 870"/>
                            <a:gd name="T25" fmla="*/ 571 h 602"/>
                            <a:gd name="T26" fmla="*/ 690 w 870"/>
                            <a:gd name="T27" fmla="*/ 571 h 602"/>
                            <a:gd name="T28" fmla="*/ 705 w 870"/>
                            <a:gd name="T29" fmla="*/ 556 h 602"/>
                            <a:gd name="T30" fmla="*/ 735 w 870"/>
                            <a:gd name="T31" fmla="*/ 556 h 602"/>
                            <a:gd name="T32" fmla="*/ 765 w 870"/>
                            <a:gd name="T33" fmla="*/ 541 h 602"/>
                            <a:gd name="T34" fmla="*/ 825 w 870"/>
                            <a:gd name="T35" fmla="*/ 541 h 602"/>
                            <a:gd name="T36" fmla="*/ 840 w 870"/>
                            <a:gd name="T37" fmla="*/ 541 h 602"/>
                            <a:gd name="T38" fmla="*/ 870 w 870"/>
                            <a:gd name="T39" fmla="*/ 541 h 602"/>
                            <a:gd name="T40" fmla="*/ 165 w 870"/>
                            <a:gd name="T41" fmla="*/ 0 h 602"/>
                            <a:gd name="T42" fmla="*/ 0 w 870"/>
                            <a:gd name="T43" fmla="*/ 90 h 602"/>
                            <a:gd name="T44" fmla="*/ 60 w 870"/>
                            <a:gd name="T45" fmla="*/ 166 h 602"/>
                            <a:gd name="T46" fmla="*/ 90 w 870"/>
                            <a:gd name="T47" fmla="*/ 226 h 602"/>
                            <a:gd name="T48" fmla="*/ 105 w 870"/>
                            <a:gd name="T49" fmla="*/ 286 h 602"/>
                            <a:gd name="T50" fmla="*/ 120 w 870"/>
                            <a:gd name="T51" fmla="*/ 346 h 602"/>
                            <a:gd name="T52" fmla="*/ 120 w 870"/>
                            <a:gd name="T53" fmla="*/ 586 h 602"/>
                            <a:gd name="T54" fmla="*/ 0 60000 65536"/>
                            <a:gd name="T55" fmla="*/ 0 60000 65536"/>
                            <a:gd name="T56" fmla="*/ 0 60000 65536"/>
                            <a:gd name="T57" fmla="*/ 0 60000 65536"/>
                            <a:gd name="T58" fmla="*/ 0 60000 65536"/>
                            <a:gd name="T59" fmla="*/ 0 60000 65536"/>
                            <a:gd name="T60" fmla="*/ 0 60000 65536"/>
                            <a:gd name="T61" fmla="*/ 0 60000 65536"/>
                            <a:gd name="T62" fmla="*/ 0 60000 65536"/>
                            <a:gd name="T63" fmla="*/ 0 60000 65536"/>
                            <a:gd name="T64" fmla="*/ 0 60000 65536"/>
                            <a:gd name="T65" fmla="*/ 0 60000 65536"/>
                            <a:gd name="T66" fmla="*/ 0 60000 65536"/>
                            <a:gd name="T67" fmla="*/ 0 60000 65536"/>
                            <a:gd name="T68" fmla="*/ 0 60000 65536"/>
                            <a:gd name="T69" fmla="*/ 0 60000 65536"/>
                            <a:gd name="T70" fmla="*/ 0 60000 65536"/>
                            <a:gd name="T71" fmla="*/ 0 60000 65536"/>
                            <a:gd name="T72" fmla="*/ 0 60000 65536"/>
                            <a:gd name="T73" fmla="*/ 0 60000 65536"/>
                            <a:gd name="T74" fmla="*/ 0 60000 65536"/>
                            <a:gd name="T75" fmla="*/ 0 60000 65536"/>
                            <a:gd name="T76" fmla="*/ 0 60000 65536"/>
                            <a:gd name="T77" fmla="*/ 0 60000 65536"/>
                            <a:gd name="T78" fmla="*/ 0 60000 65536"/>
                            <a:gd name="T79" fmla="*/ 0 60000 65536"/>
                            <a:gd name="T80" fmla="*/ 0 60000 65536"/>
                          </a:gdLst>
                          <a:ahLst/>
                          <a:cxnLst>
                            <a:cxn ang="T54">
                              <a:pos x="T0" y="T1"/>
                            </a:cxn>
                            <a:cxn ang="T55">
                              <a:pos x="T2" y="T3"/>
                            </a:cxn>
                            <a:cxn ang="T56">
                              <a:pos x="T4" y="T5"/>
                            </a:cxn>
                            <a:cxn ang="T57">
                              <a:pos x="T6" y="T7"/>
                            </a:cxn>
                            <a:cxn ang="T58">
                              <a:pos x="T8" y="T9"/>
                            </a:cxn>
                            <a:cxn ang="T59">
                              <a:pos x="T10" y="T11"/>
                            </a:cxn>
                            <a:cxn ang="T60">
                              <a:pos x="T12" y="T13"/>
                            </a:cxn>
                            <a:cxn ang="T61">
                              <a:pos x="T14" y="T15"/>
                            </a:cxn>
                            <a:cxn ang="T62">
                              <a:pos x="T16" y="T17"/>
                            </a:cxn>
                            <a:cxn ang="T63">
                              <a:pos x="T18" y="T19"/>
                            </a:cxn>
                            <a:cxn ang="T64">
                              <a:pos x="T20" y="T21"/>
                            </a:cxn>
                            <a:cxn ang="T65">
                              <a:pos x="T22" y="T23"/>
                            </a:cxn>
                            <a:cxn ang="T66">
                              <a:pos x="T24" y="T25"/>
                            </a:cxn>
                            <a:cxn ang="T67">
                              <a:pos x="T26" y="T27"/>
                            </a:cxn>
                            <a:cxn ang="T68">
                              <a:pos x="T28" y="T29"/>
                            </a:cxn>
                            <a:cxn ang="T69">
                              <a:pos x="T30" y="T31"/>
                            </a:cxn>
                            <a:cxn ang="T70">
                              <a:pos x="T32" y="T33"/>
                            </a:cxn>
                            <a:cxn ang="T71">
                              <a:pos x="T34" y="T35"/>
                            </a:cxn>
                            <a:cxn ang="T72">
                              <a:pos x="T36" y="T37"/>
                            </a:cxn>
                            <a:cxn ang="T73">
                              <a:pos x="T38" y="T39"/>
                            </a:cxn>
                            <a:cxn ang="T74">
                              <a:pos x="T40" y="T41"/>
                            </a:cxn>
                            <a:cxn ang="T75">
                              <a:pos x="T42" y="T43"/>
                            </a:cxn>
                            <a:cxn ang="T76">
                              <a:pos x="T44" y="T45"/>
                            </a:cxn>
                            <a:cxn ang="T77">
                              <a:pos x="T46" y="T47"/>
                            </a:cxn>
                            <a:cxn ang="T78">
                              <a:pos x="T48" y="T49"/>
                            </a:cxn>
                            <a:cxn ang="T79">
                              <a:pos x="T50" y="T51"/>
                            </a:cxn>
                            <a:cxn ang="T80">
                              <a:pos x="T52" y="T53"/>
                            </a:cxn>
                          </a:cxnLst>
                          <a:rect l="0" t="0" r="r" b="b"/>
                          <a:pathLst>
                            <a:path w="870" h="602">
                              <a:moveTo>
                                <a:pt x="120" y="586"/>
                              </a:moveTo>
                              <a:lnTo>
                                <a:pt x="150" y="586"/>
                              </a:lnTo>
                              <a:lnTo>
                                <a:pt x="255" y="586"/>
                              </a:lnTo>
                              <a:lnTo>
                                <a:pt x="270" y="571"/>
                              </a:lnTo>
                              <a:lnTo>
                                <a:pt x="300" y="571"/>
                              </a:lnTo>
                              <a:lnTo>
                                <a:pt x="330" y="556"/>
                              </a:lnTo>
                              <a:lnTo>
                                <a:pt x="360" y="571"/>
                              </a:lnTo>
                              <a:lnTo>
                                <a:pt x="465" y="602"/>
                              </a:lnTo>
                              <a:lnTo>
                                <a:pt x="585" y="602"/>
                              </a:lnTo>
                              <a:lnTo>
                                <a:pt x="600" y="571"/>
                              </a:lnTo>
                              <a:lnTo>
                                <a:pt x="615" y="586"/>
                              </a:lnTo>
                              <a:lnTo>
                                <a:pt x="645" y="571"/>
                              </a:lnTo>
                              <a:lnTo>
                                <a:pt x="690" y="571"/>
                              </a:lnTo>
                              <a:lnTo>
                                <a:pt x="705" y="556"/>
                              </a:lnTo>
                              <a:lnTo>
                                <a:pt x="735" y="556"/>
                              </a:lnTo>
                              <a:lnTo>
                                <a:pt x="765" y="541"/>
                              </a:lnTo>
                              <a:lnTo>
                                <a:pt x="825" y="541"/>
                              </a:lnTo>
                              <a:lnTo>
                                <a:pt x="840" y="541"/>
                              </a:lnTo>
                              <a:lnTo>
                                <a:pt x="870" y="541"/>
                              </a:lnTo>
                              <a:lnTo>
                                <a:pt x="165" y="0"/>
                              </a:lnTo>
                              <a:lnTo>
                                <a:pt x="0" y="90"/>
                              </a:lnTo>
                              <a:lnTo>
                                <a:pt x="60" y="166"/>
                              </a:lnTo>
                              <a:lnTo>
                                <a:pt x="90" y="226"/>
                              </a:lnTo>
                              <a:lnTo>
                                <a:pt x="105" y="286"/>
                              </a:lnTo>
                              <a:lnTo>
                                <a:pt x="120" y="346"/>
                              </a:lnTo>
                              <a:lnTo>
                                <a:pt x="120" y="5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228" name=" 228"/>
                      <wpg:cNvGrpSpPr>
                        <a:grpSpLocks/>
                      </wpg:cNvGrpSpPr>
                      <wpg:grpSpPr bwMode="auto">
                        <a:xfrm>
                          <a:off x="4604" y="2870"/>
                          <a:ext cx="3032" cy="737"/>
                          <a:chOff x="4604" y="2870"/>
                          <a:chExt cx="3032" cy="737"/>
                        </a:xfrm>
                      </wpg:grpSpPr>
                      <wps:wsp>
                        <wps:cNvPr id="229" name=" 229"/>
                        <wps:cNvSpPr>
                          <a:spLocks/>
                        </wps:cNvSpPr>
                        <wps:spPr bwMode="auto">
                          <a:xfrm>
                            <a:off x="6390" y="3005"/>
                            <a:ext cx="1111" cy="587"/>
                          </a:xfrm>
                          <a:custGeom>
                            <a:avLst/>
                            <a:gdLst>
                              <a:gd name="T0" fmla="*/ 0 w 74"/>
                              <a:gd name="T1" fmla="*/ 7706 h 39"/>
                              <a:gd name="T2" fmla="*/ 15329 w 74"/>
                              <a:gd name="T3" fmla="*/ 0 h 39"/>
                              <a:gd name="T4" fmla="*/ 16230 w 74"/>
                              <a:gd name="T5" fmla="*/ 4530 h 39"/>
                              <a:gd name="T6" fmla="*/ 16004 w 74"/>
                              <a:gd name="T7" fmla="*/ 7480 h 39"/>
                              <a:gd name="T8" fmla="*/ 12176 w 74"/>
                              <a:gd name="T9" fmla="*/ 8835 h 39"/>
                              <a:gd name="T10" fmla="*/ 10600 w 74"/>
                              <a:gd name="T11" fmla="*/ 8158 h 39"/>
                              <a:gd name="T12" fmla="*/ 11951 w 74"/>
                              <a:gd name="T13" fmla="*/ 7706 h 39"/>
                              <a:gd name="T14" fmla="*/ 11951 w 74"/>
                              <a:gd name="T15" fmla="*/ 6562 h 39"/>
                              <a:gd name="T16" fmla="*/ 10374 w 74"/>
                              <a:gd name="T17" fmla="*/ 8158 h 39"/>
                              <a:gd name="T18" fmla="*/ 11951 w 74"/>
                              <a:gd name="T19" fmla="*/ 6562 h 39"/>
                              <a:gd name="T20" fmla="*/ 11951 w 74"/>
                              <a:gd name="T21" fmla="*/ 5434 h 39"/>
                              <a:gd name="T22" fmla="*/ 11275 w 74"/>
                              <a:gd name="T23" fmla="*/ 4305 h 39"/>
                              <a:gd name="T24" fmla="*/ 11050 w 74"/>
                              <a:gd name="T25" fmla="*/ 2032 h 39"/>
                              <a:gd name="T26" fmla="*/ 0 w 74"/>
                              <a:gd name="T27" fmla="*/ 7706 h 39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</a:gdLst>
                            <a:ahLst/>
                            <a:cxnLst>
                              <a:cxn ang="T28">
                                <a:pos x="T0" y="T1"/>
                              </a:cxn>
                              <a:cxn ang="T29">
                                <a:pos x="T2" y="T3"/>
                              </a:cxn>
                              <a:cxn ang="T30">
                                <a:pos x="T4" y="T5"/>
                              </a:cxn>
                              <a:cxn ang="T31">
                                <a:pos x="T6" y="T7"/>
                              </a:cxn>
                              <a:cxn ang="T32">
                                <a:pos x="T8" y="T9"/>
                              </a:cxn>
                              <a:cxn ang="T33">
                                <a:pos x="T10" y="T11"/>
                              </a:cxn>
                              <a:cxn ang="T34">
                                <a:pos x="T12" y="T13"/>
                              </a:cxn>
                              <a:cxn ang="T35">
                                <a:pos x="T14" y="T15"/>
                              </a:cxn>
                              <a:cxn ang="T36">
                                <a:pos x="T16" y="T17"/>
                              </a:cxn>
                              <a:cxn ang="T37">
                                <a:pos x="T18" y="T19"/>
                              </a:cxn>
                              <a:cxn ang="T38">
                                <a:pos x="T20" y="T21"/>
                              </a:cxn>
                              <a:cxn ang="T39">
                                <a:pos x="T22" y="T23"/>
                              </a:cxn>
                              <a:cxn ang="T40">
                                <a:pos x="T24" y="T25"/>
                              </a:cxn>
                              <a:cxn ang="T41">
                                <a:pos x="T26" y="T27"/>
                              </a:cxn>
                            </a:cxnLst>
                            <a:rect l="0" t="0" r="r" b="b"/>
                            <a:pathLst>
                              <a:path w="74" h="39">
                                <a:moveTo>
                                  <a:pt x="0" y="34"/>
                                </a:moveTo>
                                <a:lnTo>
                                  <a:pt x="68" y="0"/>
                                </a:lnTo>
                                <a:lnTo>
                                  <a:pt x="72" y="20"/>
                                </a:lnTo>
                                <a:cubicBezTo>
                                  <a:pt x="73" y="25"/>
                                  <a:pt x="74" y="30"/>
                                  <a:pt x="71" y="33"/>
                                </a:cubicBezTo>
                                <a:cubicBezTo>
                                  <a:pt x="68" y="36"/>
                                  <a:pt x="58" y="38"/>
                                  <a:pt x="54" y="39"/>
                                </a:cubicBezTo>
                                <a:cubicBezTo>
                                  <a:pt x="50" y="39"/>
                                  <a:pt x="47" y="37"/>
                                  <a:pt x="47" y="36"/>
                                </a:cubicBezTo>
                                <a:lnTo>
                                  <a:pt x="53" y="34"/>
                                </a:lnTo>
                                <a:lnTo>
                                  <a:pt x="53" y="29"/>
                                </a:lnTo>
                                <a:lnTo>
                                  <a:pt x="46" y="36"/>
                                </a:lnTo>
                                <a:lnTo>
                                  <a:pt x="53" y="29"/>
                                </a:lnTo>
                                <a:lnTo>
                                  <a:pt x="53" y="24"/>
                                </a:lnTo>
                                <a:lnTo>
                                  <a:pt x="50" y="19"/>
                                </a:lnTo>
                                <a:lnTo>
                                  <a:pt x="49" y="9"/>
                                </a:lnTo>
                                <a:lnTo>
                                  <a:pt x="0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CC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0" name=" 230"/>
                        <wpg:cNvGrpSpPr>
                          <a:grpSpLocks/>
                        </wpg:cNvGrpSpPr>
                        <wpg:grpSpPr bwMode="auto">
                          <a:xfrm>
                            <a:off x="4739" y="3020"/>
                            <a:ext cx="1111" cy="587"/>
                            <a:chOff x="4739" y="3020"/>
                            <a:chExt cx="1111" cy="587"/>
                          </a:xfrm>
                        </wpg:grpSpPr>
                        <wps:wsp>
                          <wps:cNvPr id="231" name=" 231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16680 w 74"/>
                                <a:gd name="T1" fmla="*/ 7706 h 39"/>
                                <a:gd name="T2" fmla="*/ 1576 w 74"/>
                                <a:gd name="T3" fmla="*/ 0 h 39"/>
                                <a:gd name="T4" fmla="*/ 450 w 74"/>
                                <a:gd name="T5" fmla="*/ 4756 h 39"/>
                                <a:gd name="T6" fmla="*/ 676 w 74"/>
                                <a:gd name="T7" fmla="*/ 7706 h 39"/>
                                <a:gd name="T8" fmla="*/ 4729 w 74"/>
                                <a:gd name="T9" fmla="*/ 8835 h 39"/>
                                <a:gd name="T10" fmla="*/ 6306 w 74"/>
                                <a:gd name="T11" fmla="*/ 8384 h 39"/>
                                <a:gd name="T12" fmla="*/ 4729 w 74"/>
                                <a:gd name="T13" fmla="*/ 7706 h 39"/>
                                <a:gd name="T14" fmla="*/ 4729 w 74"/>
                                <a:gd name="T15" fmla="*/ 6803 h 39"/>
                                <a:gd name="T16" fmla="*/ 6306 w 74"/>
                                <a:gd name="T17" fmla="*/ 8158 h 39"/>
                                <a:gd name="T18" fmla="*/ 4729 w 74"/>
                                <a:gd name="T19" fmla="*/ 6562 h 39"/>
                                <a:gd name="T20" fmla="*/ 4954 w 74"/>
                                <a:gd name="T21" fmla="*/ 5659 h 39"/>
                                <a:gd name="T22" fmla="*/ 5405 w 74"/>
                                <a:gd name="T23" fmla="*/ 4530 h 39"/>
                                <a:gd name="T24" fmla="*/ 5630 w 74"/>
                                <a:gd name="T25" fmla="*/ 2273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solidFill>
                              <a:srgbClr val="00CCFF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2" name=" 232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16680 w 74"/>
                                <a:gd name="T1" fmla="*/ 7706 h 39"/>
                                <a:gd name="T2" fmla="*/ 1576 w 74"/>
                                <a:gd name="T3" fmla="*/ 0 h 39"/>
                                <a:gd name="T4" fmla="*/ 450 w 74"/>
                                <a:gd name="T5" fmla="*/ 4756 h 39"/>
                                <a:gd name="T6" fmla="*/ 676 w 74"/>
                                <a:gd name="T7" fmla="*/ 7706 h 39"/>
                                <a:gd name="T8" fmla="*/ 4729 w 74"/>
                                <a:gd name="T9" fmla="*/ 8835 h 39"/>
                                <a:gd name="T10" fmla="*/ 6306 w 74"/>
                                <a:gd name="T11" fmla="*/ 8384 h 39"/>
                                <a:gd name="T12" fmla="*/ 4729 w 74"/>
                                <a:gd name="T13" fmla="*/ 7706 h 39"/>
                                <a:gd name="T14" fmla="*/ 4729 w 74"/>
                                <a:gd name="T15" fmla="*/ 6803 h 39"/>
                                <a:gd name="T16" fmla="*/ 6306 w 74"/>
                                <a:gd name="T17" fmla="*/ 8158 h 39"/>
                                <a:gd name="T18" fmla="*/ 4729 w 74"/>
                                <a:gd name="T19" fmla="*/ 6562 h 39"/>
                                <a:gd name="T20" fmla="*/ 4954 w 74"/>
                                <a:gd name="T21" fmla="*/ 5659 h 39"/>
                                <a:gd name="T22" fmla="*/ 5405 w 74"/>
                                <a:gd name="T23" fmla="*/ 4530 h 39"/>
                                <a:gd name="T24" fmla="*/ 5630 w 74"/>
                                <a:gd name="T25" fmla="*/ 2273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33" name=" 233"/>
                        <wps:cNvSpPr>
                          <a:spLocks/>
                        </wps:cNvSpPr>
                        <wps:spPr bwMode="auto">
                          <a:xfrm>
                            <a:off x="7426" y="2870"/>
                            <a:ext cx="210" cy="135"/>
                          </a:xfrm>
                          <a:custGeom>
                            <a:avLst/>
                            <a:gdLst>
                              <a:gd name="T0" fmla="*/ 45 w 210"/>
                              <a:gd name="T1" fmla="*/ 135 h 135"/>
                              <a:gd name="T2" fmla="*/ 75 w 210"/>
                              <a:gd name="T3" fmla="*/ 135 h 135"/>
                              <a:gd name="T4" fmla="*/ 210 w 210"/>
                              <a:gd name="T5" fmla="*/ 0 h 135"/>
                              <a:gd name="T6" fmla="*/ 0 w 210"/>
                              <a:gd name="T7" fmla="*/ 30 h 135"/>
                              <a:gd name="T8" fmla="*/ 0 w 210"/>
                              <a:gd name="T9" fmla="*/ 75 h 135"/>
                              <a:gd name="T10" fmla="*/ 4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45" y="135"/>
                                </a:moveTo>
                                <a:lnTo>
                                  <a:pt x="75" y="135"/>
                                </a:lnTo>
                                <a:lnTo>
                                  <a:pt x="210" y="0"/>
                                </a:lnTo>
                                <a:lnTo>
                                  <a:pt x="0" y="30"/>
                                </a:lnTo>
                                <a:lnTo>
                                  <a:pt x="0" y="75"/>
                                </a:lnTo>
                                <a:lnTo>
                                  <a:pt x="4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4" name=" 234"/>
                        <wps:cNvSpPr>
                          <a:spLocks/>
                        </wps:cNvSpPr>
                        <wps:spPr bwMode="auto">
                          <a:xfrm>
                            <a:off x="7410" y="2975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5" name=" 235"/>
                        <wps:cNvSpPr>
                          <a:spLocks/>
                        </wps:cNvSpPr>
                        <wps:spPr bwMode="auto">
                          <a:xfrm>
                            <a:off x="4784" y="2990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6" name=" 236"/>
                        <wps:cNvSpPr>
                          <a:spLocks/>
                        </wps:cNvSpPr>
                        <wps:spPr bwMode="auto">
                          <a:xfrm>
                            <a:off x="4604" y="2900"/>
                            <a:ext cx="210" cy="135"/>
                          </a:xfrm>
                          <a:custGeom>
                            <a:avLst/>
                            <a:gdLst>
                              <a:gd name="T0" fmla="*/ 165 w 210"/>
                              <a:gd name="T1" fmla="*/ 135 h 135"/>
                              <a:gd name="T2" fmla="*/ 135 w 210"/>
                              <a:gd name="T3" fmla="*/ 135 h 135"/>
                              <a:gd name="T4" fmla="*/ 0 w 210"/>
                              <a:gd name="T5" fmla="*/ 0 h 135"/>
                              <a:gd name="T6" fmla="*/ 210 w 210"/>
                              <a:gd name="T7" fmla="*/ 45 h 135"/>
                              <a:gd name="T8" fmla="*/ 210 w 210"/>
                              <a:gd name="T9" fmla="*/ 75 h 135"/>
                              <a:gd name="T10" fmla="*/ 16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165" y="135"/>
                                </a:moveTo>
                                <a:lnTo>
                                  <a:pt x="135" y="135"/>
                                </a:lnTo>
                                <a:lnTo>
                                  <a:pt x="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75"/>
                                </a:lnTo>
                                <a:lnTo>
                                  <a:pt x="16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7" name=" 237"/>
                        <wps:cNvSpPr>
                          <a:spLocks/>
                        </wps:cNvSpPr>
                        <wps:spPr bwMode="auto">
                          <a:xfrm>
                            <a:off x="7185" y="3141"/>
                            <a:ext cx="256" cy="375"/>
                          </a:xfrm>
                          <a:custGeom>
                            <a:avLst/>
                            <a:gdLst>
                              <a:gd name="T0" fmla="*/ 75 w 256"/>
                              <a:gd name="T1" fmla="*/ 75 h 375"/>
                              <a:gd name="T2" fmla="*/ 75 w 256"/>
                              <a:gd name="T3" fmla="*/ 45 h 375"/>
                              <a:gd name="T4" fmla="*/ 105 w 256"/>
                              <a:gd name="T5" fmla="*/ 30 h 375"/>
                              <a:gd name="T6" fmla="*/ 165 w 256"/>
                              <a:gd name="T7" fmla="*/ 45 h 375"/>
                              <a:gd name="T8" fmla="*/ 150 w 256"/>
                              <a:gd name="T9" fmla="*/ 105 h 375"/>
                              <a:gd name="T10" fmla="*/ 165 w 256"/>
                              <a:gd name="T11" fmla="*/ 45 h 375"/>
                              <a:gd name="T12" fmla="*/ 135 w 256"/>
                              <a:gd name="T13" fmla="*/ 15 h 375"/>
                              <a:gd name="T14" fmla="*/ 210 w 256"/>
                              <a:gd name="T15" fmla="*/ 45 h 375"/>
                              <a:gd name="T16" fmla="*/ 195 w 256"/>
                              <a:gd name="T17" fmla="*/ 120 h 375"/>
                              <a:gd name="T18" fmla="*/ 180 w 256"/>
                              <a:gd name="T19" fmla="*/ 150 h 375"/>
                              <a:gd name="T20" fmla="*/ 210 w 256"/>
                              <a:gd name="T21" fmla="*/ 195 h 375"/>
                              <a:gd name="T22" fmla="*/ 225 w 256"/>
                              <a:gd name="T23" fmla="*/ 330 h 375"/>
                              <a:gd name="T24" fmla="*/ 256 w 256"/>
                              <a:gd name="T25" fmla="*/ 300 h 375"/>
                              <a:gd name="T26" fmla="*/ 225 w 256"/>
                              <a:gd name="T27" fmla="*/ 345 h 375"/>
                              <a:gd name="T28" fmla="*/ 180 w 256"/>
                              <a:gd name="T29" fmla="*/ 315 h 375"/>
                              <a:gd name="T30" fmla="*/ 195 w 256"/>
                              <a:gd name="T31" fmla="*/ 345 h 375"/>
                              <a:gd name="T32" fmla="*/ 150 w 256"/>
                              <a:gd name="T33" fmla="*/ 375 h 375"/>
                              <a:gd name="T34" fmla="*/ 105 w 256"/>
                              <a:gd name="T35" fmla="*/ 360 h 375"/>
                              <a:gd name="T36" fmla="*/ 135 w 256"/>
                              <a:gd name="T37" fmla="*/ 345 h 375"/>
                              <a:gd name="T38" fmla="*/ 150 w 256"/>
                              <a:gd name="T39" fmla="*/ 315 h 375"/>
                              <a:gd name="T40" fmla="*/ 105 w 256"/>
                              <a:gd name="T41" fmla="*/ 330 h 375"/>
                              <a:gd name="T42" fmla="*/ 75 w 256"/>
                              <a:gd name="T43" fmla="*/ 345 h 375"/>
                              <a:gd name="T44" fmla="*/ 45 w 256"/>
                              <a:gd name="T45" fmla="*/ 315 h 375"/>
                              <a:gd name="T46" fmla="*/ 90 w 256"/>
                              <a:gd name="T47" fmla="*/ 300 h 375"/>
                              <a:gd name="T48" fmla="*/ 135 w 256"/>
                              <a:gd name="T49" fmla="*/ 270 h 375"/>
                              <a:gd name="T50" fmla="*/ 150 w 256"/>
                              <a:gd name="T51" fmla="*/ 255 h 375"/>
                              <a:gd name="T52" fmla="*/ 105 w 256"/>
                              <a:gd name="T53" fmla="*/ 210 h 375"/>
                              <a:gd name="T54" fmla="*/ 90 w 256"/>
                              <a:gd name="T55" fmla="*/ 195 h 375"/>
                              <a:gd name="T56" fmla="*/ 60 w 256"/>
                              <a:gd name="T57" fmla="*/ 225 h 375"/>
                              <a:gd name="T58" fmla="*/ 15 w 256"/>
                              <a:gd name="T59" fmla="*/ 225 h 375"/>
                              <a:gd name="T60" fmla="*/ 30 w 256"/>
                              <a:gd name="T61" fmla="*/ 195 h 375"/>
                              <a:gd name="T62" fmla="*/ 75 w 256"/>
                              <a:gd name="T63" fmla="*/ 165 h 375"/>
                              <a:gd name="T64" fmla="*/ 30 w 256"/>
                              <a:gd name="T65" fmla="*/ 150 h 375"/>
                              <a:gd name="T66" fmla="*/ 15 w 256"/>
                              <a:gd name="T67" fmla="*/ 135 h 375"/>
                              <a:gd name="T68" fmla="*/ 0 w 256"/>
                              <a:gd name="T69" fmla="*/ 120 h 375"/>
                              <a:gd name="T70" fmla="*/ 45 w 256"/>
                              <a:gd name="T71" fmla="*/ 120 h 375"/>
                              <a:gd name="T72" fmla="*/ 105 w 256"/>
                              <a:gd name="T73" fmla="*/ 120 h 375"/>
                              <a:gd name="T74" fmla="*/ 90 w 256"/>
                              <a:gd name="T75" fmla="*/ 90 h 375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56" h="375">
                                <a:moveTo>
                                  <a:pt x="90" y="90"/>
                                </a:moveTo>
                                <a:lnTo>
                                  <a:pt x="75" y="75"/>
                                </a:lnTo>
                                <a:lnTo>
                                  <a:pt x="60" y="60"/>
                                </a:lnTo>
                                <a:lnTo>
                                  <a:pt x="75" y="45"/>
                                </a:lnTo>
                                <a:lnTo>
                                  <a:pt x="105" y="45"/>
                                </a:lnTo>
                                <a:lnTo>
                                  <a:pt x="105" y="30"/>
                                </a:lnTo>
                                <a:lnTo>
                                  <a:pt x="135" y="30"/>
                                </a:lnTo>
                                <a:lnTo>
                                  <a:pt x="165" y="45"/>
                                </a:lnTo>
                                <a:lnTo>
                                  <a:pt x="150" y="75"/>
                                </a:lnTo>
                                <a:lnTo>
                                  <a:pt x="150" y="105"/>
                                </a:lnTo>
                                <a:lnTo>
                                  <a:pt x="165" y="75"/>
                                </a:lnTo>
                                <a:lnTo>
                                  <a:pt x="165" y="45"/>
                                </a:lnTo>
                                <a:lnTo>
                                  <a:pt x="135" y="30"/>
                                </a:lnTo>
                                <a:lnTo>
                                  <a:pt x="135" y="15"/>
                                </a:lnTo>
                                <a:lnTo>
                                  <a:pt x="18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90"/>
                                </a:lnTo>
                                <a:lnTo>
                                  <a:pt x="195" y="120"/>
                                </a:lnTo>
                                <a:lnTo>
                                  <a:pt x="180" y="135"/>
                                </a:lnTo>
                                <a:lnTo>
                                  <a:pt x="180" y="150"/>
                                </a:lnTo>
                                <a:lnTo>
                                  <a:pt x="195" y="165"/>
                                </a:lnTo>
                                <a:lnTo>
                                  <a:pt x="210" y="195"/>
                                </a:lnTo>
                                <a:lnTo>
                                  <a:pt x="225" y="225"/>
                                </a:lnTo>
                                <a:lnTo>
                                  <a:pt x="225" y="330"/>
                                </a:lnTo>
                                <a:lnTo>
                                  <a:pt x="256" y="330"/>
                                </a:lnTo>
                                <a:lnTo>
                                  <a:pt x="256" y="300"/>
                                </a:lnTo>
                                <a:lnTo>
                                  <a:pt x="256" y="330"/>
                                </a:lnTo>
                                <a:lnTo>
                                  <a:pt x="225" y="345"/>
                                </a:lnTo>
                                <a:lnTo>
                                  <a:pt x="210" y="285"/>
                                </a:lnTo>
                                <a:lnTo>
                                  <a:pt x="180" y="315"/>
                                </a:lnTo>
                                <a:lnTo>
                                  <a:pt x="195" y="315"/>
                                </a:lnTo>
                                <a:lnTo>
                                  <a:pt x="195" y="345"/>
                                </a:lnTo>
                                <a:lnTo>
                                  <a:pt x="180" y="345"/>
                                </a:lnTo>
                                <a:lnTo>
                                  <a:pt x="150" y="375"/>
                                </a:lnTo>
                                <a:lnTo>
                                  <a:pt x="120" y="375"/>
                                </a:lnTo>
                                <a:lnTo>
                                  <a:pt x="105" y="360"/>
                                </a:lnTo>
                                <a:lnTo>
                                  <a:pt x="120" y="345"/>
                                </a:lnTo>
                                <a:lnTo>
                                  <a:pt x="135" y="345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15"/>
                                </a:lnTo>
                                <a:lnTo>
                                  <a:pt x="150" y="285"/>
                                </a:lnTo>
                                <a:lnTo>
                                  <a:pt x="105" y="330"/>
                                </a:lnTo>
                                <a:lnTo>
                                  <a:pt x="90" y="330"/>
                                </a:lnTo>
                                <a:lnTo>
                                  <a:pt x="75" y="345"/>
                                </a:lnTo>
                                <a:lnTo>
                                  <a:pt x="60" y="330"/>
                                </a:lnTo>
                                <a:lnTo>
                                  <a:pt x="45" y="315"/>
                                </a:lnTo>
                                <a:lnTo>
                                  <a:pt x="60" y="300"/>
                                </a:lnTo>
                                <a:lnTo>
                                  <a:pt x="90" y="300"/>
                                </a:lnTo>
                                <a:lnTo>
                                  <a:pt x="120" y="270"/>
                                </a:lnTo>
                                <a:lnTo>
                                  <a:pt x="135" y="270"/>
                                </a:lnTo>
                                <a:lnTo>
                                  <a:pt x="135" y="240"/>
                                </a:lnTo>
                                <a:lnTo>
                                  <a:pt x="150" y="255"/>
                                </a:lnTo>
                                <a:lnTo>
                                  <a:pt x="135" y="240"/>
                                </a:lnTo>
                                <a:lnTo>
                                  <a:pt x="105" y="210"/>
                                </a:lnTo>
                                <a:lnTo>
                                  <a:pt x="120" y="195"/>
                                </a:lnTo>
                                <a:lnTo>
                                  <a:pt x="90" y="195"/>
                                </a:lnTo>
                                <a:lnTo>
                                  <a:pt x="75" y="225"/>
                                </a:lnTo>
                                <a:lnTo>
                                  <a:pt x="60" y="225"/>
                                </a:lnTo>
                                <a:lnTo>
                                  <a:pt x="30" y="240"/>
                                </a:lnTo>
                                <a:lnTo>
                                  <a:pt x="15" y="225"/>
                                </a:lnTo>
                                <a:lnTo>
                                  <a:pt x="15" y="210"/>
                                </a:lnTo>
                                <a:lnTo>
                                  <a:pt x="30" y="195"/>
                                </a:lnTo>
                                <a:lnTo>
                                  <a:pt x="60" y="180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30" y="150"/>
                                </a:lnTo>
                                <a:lnTo>
                                  <a:pt x="30" y="135"/>
                                </a:lnTo>
                                <a:lnTo>
                                  <a:pt x="15" y="135"/>
                                </a:lnTo>
                                <a:lnTo>
                                  <a:pt x="0" y="120"/>
                                </a:lnTo>
                                <a:lnTo>
                                  <a:pt x="30" y="120"/>
                                </a:lnTo>
                                <a:lnTo>
                                  <a:pt x="45" y="120"/>
                                </a:lnTo>
                                <a:lnTo>
                                  <a:pt x="90" y="120"/>
                                </a:lnTo>
                                <a:lnTo>
                                  <a:pt x="105" y="120"/>
                                </a:lnTo>
                                <a:lnTo>
                                  <a:pt x="90" y="105"/>
                                </a:lnTo>
                                <a:lnTo>
                                  <a:pt x="90" y="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8" name=" 238"/>
                        <wpg:cNvGrpSpPr>
                          <a:grpSpLocks/>
                        </wpg:cNvGrpSpPr>
                        <wpg:grpSpPr bwMode="auto">
                          <a:xfrm>
                            <a:off x="4799" y="3171"/>
                            <a:ext cx="226" cy="315"/>
                            <a:chOff x="4799" y="3171"/>
                            <a:chExt cx="226" cy="315"/>
                          </a:xfrm>
                        </wpg:grpSpPr>
                        <wps:wsp>
                          <wps:cNvPr id="239" name=" 239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180" cy="225"/>
                            </a:xfrm>
                            <a:custGeom>
                              <a:avLst/>
                              <a:gdLst>
                                <a:gd name="T0" fmla="*/ 75 w 180"/>
                                <a:gd name="T1" fmla="*/ 0 h 225"/>
                                <a:gd name="T2" fmla="*/ 45 w 180"/>
                                <a:gd name="T3" fmla="*/ 30 h 225"/>
                                <a:gd name="T4" fmla="*/ 30 w 180"/>
                                <a:gd name="T5" fmla="*/ 60 h 225"/>
                                <a:gd name="T6" fmla="*/ 15 w 180"/>
                                <a:gd name="T7" fmla="*/ 75 h 225"/>
                                <a:gd name="T8" fmla="*/ 15 w 180"/>
                                <a:gd name="T9" fmla="*/ 105 h 225"/>
                                <a:gd name="T10" fmla="*/ 0 w 180"/>
                                <a:gd name="T11" fmla="*/ 120 h 225"/>
                                <a:gd name="T12" fmla="*/ 0 w 180"/>
                                <a:gd name="T13" fmla="*/ 165 h 225"/>
                                <a:gd name="T14" fmla="*/ 15 w 180"/>
                                <a:gd name="T15" fmla="*/ 180 h 225"/>
                                <a:gd name="T16" fmla="*/ 15 w 180"/>
                                <a:gd name="T17" fmla="*/ 195 h 225"/>
                                <a:gd name="T18" fmla="*/ 45 w 180"/>
                                <a:gd name="T19" fmla="*/ 210 h 225"/>
                                <a:gd name="T20" fmla="*/ 75 w 180"/>
                                <a:gd name="T21" fmla="*/ 210 h 225"/>
                                <a:gd name="T22" fmla="*/ 90 w 180"/>
                                <a:gd name="T23" fmla="*/ 225 h 225"/>
                                <a:gd name="T24" fmla="*/ 120 w 180"/>
                                <a:gd name="T25" fmla="*/ 225 h 225"/>
                                <a:gd name="T26" fmla="*/ 150 w 180"/>
                                <a:gd name="T27" fmla="*/ 195 h 225"/>
                                <a:gd name="T28" fmla="*/ 165 w 180"/>
                                <a:gd name="T29" fmla="*/ 180 h 225"/>
                                <a:gd name="T30" fmla="*/ 180 w 180"/>
                                <a:gd name="T31" fmla="*/ 150 h 225"/>
                                <a:gd name="T32" fmla="*/ 180 w 180"/>
                                <a:gd name="T33" fmla="*/ 105 h 225"/>
                                <a:gd name="T34" fmla="*/ 165 w 180"/>
                                <a:gd name="T35" fmla="*/ 60 h 225"/>
                                <a:gd name="T36" fmla="*/ 150 w 180"/>
                                <a:gd name="T37" fmla="*/ 30 h 225"/>
                                <a:gd name="T38" fmla="*/ 120 w 180"/>
                                <a:gd name="T39" fmla="*/ 0 h 225"/>
                                <a:gd name="T40" fmla="*/ 75 w 180"/>
                                <a:gd name="T41" fmla="*/ 0 h 22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180" h="225">
                                  <a:moveTo>
                                    <a:pt x="75" y="0"/>
                                  </a:move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120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45" y="210"/>
                                  </a:lnTo>
                                  <a:lnTo>
                                    <a:pt x="75" y="210"/>
                                  </a:lnTo>
                                  <a:lnTo>
                                    <a:pt x="90" y="225"/>
                                  </a:lnTo>
                                  <a:lnTo>
                                    <a:pt x="120" y="225"/>
                                  </a:lnTo>
                                  <a:lnTo>
                                    <a:pt x="150" y="195"/>
                                  </a:lnTo>
                                  <a:lnTo>
                                    <a:pt x="165" y="180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180" y="105"/>
                                  </a:lnTo>
                                  <a:lnTo>
                                    <a:pt x="165" y="60"/>
                                  </a:lnTo>
                                  <a:lnTo>
                                    <a:pt x="150" y="3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40" name=" 240"/>
                          <wpg:cNvGrpSpPr>
                            <a:grpSpLocks/>
                          </wpg:cNvGrpSpPr>
                          <wpg:grpSpPr bwMode="auto">
                            <a:xfrm>
                              <a:off x="4875" y="3261"/>
                              <a:ext cx="60" cy="225"/>
                              <a:chOff x="4875" y="3261"/>
                              <a:chExt cx="60" cy="225"/>
                            </a:xfrm>
                          </wpg:grpSpPr>
                          <wps:wsp>
                            <wps:cNvPr id="241" name=" 241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45 w 60"/>
                                  <a:gd name="T37" fmla="*/ 0 h 22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42" name=" 242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43" name=" 243"/>
                          <wps:cNvSpPr>
                            <a:spLocks/>
                          </wps:cNvSpPr>
                          <wps:spPr bwMode="auto">
                            <a:xfrm>
                              <a:off x="4875" y="3186"/>
                              <a:ext cx="90" cy="75"/>
                            </a:xfrm>
                            <a:custGeom>
                              <a:avLst/>
                              <a:gdLst>
                                <a:gd name="T0" fmla="*/ 60 w 90"/>
                                <a:gd name="T1" fmla="*/ 0 h 75"/>
                                <a:gd name="T2" fmla="*/ 30 w 90"/>
                                <a:gd name="T3" fmla="*/ 0 h 75"/>
                                <a:gd name="T4" fmla="*/ 0 w 90"/>
                                <a:gd name="T5" fmla="*/ 30 h 75"/>
                                <a:gd name="T6" fmla="*/ 0 w 90"/>
                                <a:gd name="T7" fmla="*/ 60 h 75"/>
                                <a:gd name="T8" fmla="*/ 30 w 90"/>
                                <a:gd name="T9" fmla="*/ 75 h 75"/>
                                <a:gd name="T10" fmla="*/ 75 w 90"/>
                                <a:gd name="T11" fmla="*/ 75 h 75"/>
                                <a:gd name="T12" fmla="*/ 90 w 90"/>
                                <a:gd name="T13" fmla="*/ 45 h 75"/>
                                <a:gd name="T14" fmla="*/ 90 w 90"/>
                                <a:gd name="T15" fmla="*/ 30 h 75"/>
                                <a:gd name="T16" fmla="*/ 60 w 90"/>
                                <a:gd name="T17" fmla="*/ 0 h 7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60" y="0"/>
                                  </a:moveTo>
                                  <a:lnTo>
                                    <a:pt x="30" y="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90" y="45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4" name=" 244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15 w 45"/>
                                <a:gd name="T5" fmla="*/ 15 h 30"/>
                                <a:gd name="T6" fmla="*/ 45 w 45"/>
                                <a:gd name="T7" fmla="*/ 30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3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5" name=" 245"/>
                          <wps:cNvSpPr>
                            <a:spLocks/>
                          </wps:cNvSpPr>
                          <wps:spPr bwMode="auto">
                            <a:xfrm>
                              <a:off x="4814" y="3321"/>
                              <a:ext cx="31" cy="30"/>
                            </a:xfrm>
                            <a:custGeom>
                              <a:avLst/>
                              <a:gdLst>
                                <a:gd name="T0" fmla="*/ 0 w 31"/>
                                <a:gd name="T1" fmla="*/ 30 h 30"/>
                                <a:gd name="T2" fmla="*/ 0 w 31"/>
                                <a:gd name="T3" fmla="*/ 15 h 30"/>
                                <a:gd name="T4" fmla="*/ 16 w 31"/>
                                <a:gd name="T5" fmla="*/ 0 h 30"/>
                                <a:gd name="T6" fmla="*/ 31 w 31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30">
                                  <a:moveTo>
                                    <a:pt x="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31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6" name=" 246"/>
                          <wps:cNvSpPr>
                            <a:spLocks/>
                          </wps:cNvSpPr>
                          <wps:spPr bwMode="auto">
                            <a:xfrm>
                              <a:off x="4980" y="3276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30 w 45"/>
                                <a:gd name="T5" fmla="*/ 0 h 30"/>
                                <a:gd name="T6" fmla="*/ 45 w 45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7" name=" 247"/>
                          <wps:cNvSpPr>
                            <a:spLocks/>
                          </wps:cNvSpPr>
                          <wps:spPr bwMode="auto">
                            <a:xfrm>
                              <a:off x="5010" y="335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15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8" name=" 248"/>
                          <wps:cNvSpPr>
                            <a:spLocks/>
                          </wps:cNvSpPr>
                          <wps:spPr bwMode="auto">
                            <a:xfrm>
                              <a:off x="4995" y="344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0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9" name=" 249"/>
                          <wps:cNvSpPr>
                            <a:spLocks/>
                          </wps:cNvSpPr>
                          <wps:spPr bwMode="auto">
                            <a:xfrm>
                              <a:off x="4799" y="3411"/>
                              <a:ext cx="31" cy="45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0 h 45"/>
                                <a:gd name="T2" fmla="*/ 31 w 31"/>
                                <a:gd name="T3" fmla="*/ 15 h 45"/>
                                <a:gd name="T4" fmla="*/ 15 w 31"/>
                                <a:gd name="T5" fmla="*/ 30 h 45"/>
                                <a:gd name="T6" fmla="*/ 0 w 31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45">
                                  <a:moveTo>
                                    <a:pt x="31" y="0"/>
                                  </a:moveTo>
                                  <a:lnTo>
                                    <a:pt x="31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0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0" name=" 250"/>
                          <wps:cNvSpPr>
                            <a:spLocks/>
                          </wps:cNvSpPr>
                          <wps:spPr bwMode="auto">
                            <a:xfrm>
                              <a:off x="4860" y="317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1" name=" 251"/>
                          <wps:cNvSpPr>
                            <a:spLocks/>
                          </wps:cNvSpPr>
                          <wps:spPr bwMode="auto">
                            <a:xfrm>
                              <a:off x="4965" y="3186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2" name=" 252"/>
                          <wps:cNvSpPr>
                            <a:spLocks/>
                          </wps:cNvSpPr>
                          <wps:spPr bwMode="auto">
                            <a:xfrm>
                              <a:off x="4860" y="3336"/>
                              <a:ext cx="30" cy="3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30 h 30"/>
                                <a:gd name="T2" fmla="*/ 30 w 30"/>
                                <a:gd name="T3" fmla="*/ 30 h 30"/>
                                <a:gd name="T4" fmla="*/ 3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0" y="30"/>
                                  </a:moveTo>
                                  <a:lnTo>
                                    <a:pt x="30" y="30"/>
                                  </a:lnTo>
                                  <a:lnTo>
                                    <a:pt x="3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3" name=" 253"/>
                          <wps:cNvSpPr>
                            <a:spLocks/>
                          </wps:cNvSpPr>
                          <wps:spPr bwMode="auto">
                            <a:xfrm>
                              <a:off x="4950" y="3351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4" name=" 254"/>
                          <wps:cNvSpPr>
                            <a:spLocks/>
                          </wps:cNvSpPr>
                          <wps:spPr bwMode="auto">
                            <a:xfrm>
                              <a:off x="4950" y="3411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5" name=" 255"/>
                          <wps:cNvSpPr>
                            <a:spLocks/>
                          </wps:cNvSpPr>
                          <wps:spPr bwMode="auto">
                            <a:xfrm>
                              <a:off x="4860" y="3396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6" name=" 256"/>
                          <wps:cNvCnPr>
                            <a:cxnSpLocks/>
                          </wps:cNvCnPr>
                          <wps:spPr bwMode="auto">
                            <a:xfrm>
                              <a:off x="4890" y="3306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7" name=" 257"/>
                          <wps:cNvCnPr>
                            <a:cxnSpLocks/>
                          </wps:cNvCnPr>
                          <wps:spPr bwMode="auto">
                            <a:xfrm>
                              <a:off x="4950" y="332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8" name=" 258"/>
                          <wps:cNvCnPr>
                            <a:cxnSpLocks/>
                          </wps:cNvCnPr>
                          <wps:spPr bwMode="auto">
                            <a:xfrm>
                              <a:off x="490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9" name=" 259"/>
                          <wps:cNvCnPr>
                            <a:cxnSpLocks/>
                          </wps:cNvCnPr>
                          <wps:spPr bwMode="auto">
                            <a:xfrm>
                              <a:off x="493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60" name=" 260"/>
                          <wps:cNvCnPr>
                            <a:cxnSpLocks/>
                          </wps:cNvCnPr>
                          <wps:spPr bwMode="auto">
                            <a:xfrm>
                              <a:off x="4920" y="3201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261" name=" 261"/>
                        <wps:cNvSpPr>
                          <a:spLocks/>
                        </wps:cNvSpPr>
                        <wps:spPr bwMode="auto">
                          <a:xfrm>
                            <a:off x="5700" y="3125"/>
                            <a:ext cx="855" cy="406"/>
                          </a:xfrm>
                          <a:custGeom>
                            <a:avLst/>
                            <a:gdLst>
                              <a:gd name="T0" fmla="*/ 0 w 57"/>
                              <a:gd name="T1" fmla="*/ 4977 h 27"/>
                              <a:gd name="T2" fmla="*/ 2250 w 57"/>
                              <a:gd name="T3" fmla="*/ 6105 h 27"/>
                              <a:gd name="T4" fmla="*/ 2925 w 57"/>
                              <a:gd name="T5" fmla="*/ 5428 h 27"/>
                              <a:gd name="T6" fmla="*/ 3825 w 57"/>
                              <a:gd name="T7" fmla="*/ 4977 h 27"/>
                              <a:gd name="T8" fmla="*/ 4950 w 57"/>
                              <a:gd name="T9" fmla="*/ 4301 h 27"/>
                              <a:gd name="T10" fmla="*/ 5850 w 57"/>
                              <a:gd name="T11" fmla="*/ 4301 h 27"/>
                              <a:gd name="T12" fmla="*/ 6975 w 57"/>
                              <a:gd name="T13" fmla="*/ 4301 h 27"/>
                              <a:gd name="T14" fmla="*/ 8100 w 57"/>
                              <a:gd name="T15" fmla="*/ 4526 h 27"/>
                              <a:gd name="T16" fmla="*/ 9225 w 57"/>
                              <a:gd name="T17" fmla="*/ 4977 h 27"/>
                              <a:gd name="T18" fmla="*/ 10350 w 57"/>
                              <a:gd name="T19" fmla="*/ 5654 h 27"/>
                              <a:gd name="T20" fmla="*/ 12825 w 57"/>
                              <a:gd name="T21" fmla="*/ 4526 h 27"/>
                              <a:gd name="T22" fmla="*/ 6525 w 57"/>
                              <a:gd name="T23" fmla="*/ 0 h 27"/>
                              <a:gd name="T24" fmla="*/ 0 w 57"/>
                              <a:gd name="T25" fmla="*/ 4977 h 27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</a:gdLst>
                            <a:ahLst/>
                            <a:cxnLst>
                              <a:cxn ang="T26">
                                <a:pos x="T0" y="T1"/>
                              </a:cxn>
                              <a:cxn ang="T27">
                                <a:pos x="T2" y="T3"/>
                              </a:cxn>
                              <a:cxn ang="T28">
                                <a:pos x="T4" y="T5"/>
                              </a:cxn>
                              <a:cxn ang="T29">
                                <a:pos x="T6" y="T7"/>
                              </a:cxn>
                              <a:cxn ang="T30">
                                <a:pos x="T8" y="T9"/>
                              </a:cxn>
                              <a:cxn ang="T31">
                                <a:pos x="T10" y="T11"/>
                              </a:cxn>
                              <a:cxn ang="T32">
                                <a:pos x="T12" y="T13"/>
                              </a:cxn>
                              <a:cxn ang="T33">
                                <a:pos x="T14" y="T15"/>
                              </a:cxn>
                              <a:cxn ang="T34">
                                <a:pos x="T16" y="T17"/>
                              </a:cxn>
                              <a:cxn ang="T35">
                                <a:pos x="T18" y="T19"/>
                              </a:cxn>
                              <a:cxn ang="T36">
                                <a:pos x="T20" y="T21"/>
                              </a:cxn>
                              <a:cxn ang="T37">
                                <a:pos x="T22" y="T23"/>
                              </a:cxn>
                              <a:cxn ang="T38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57" h="27">
                                <a:moveTo>
                                  <a:pt x="0" y="22"/>
                                </a:moveTo>
                                <a:lnTo>
                                  <a:pt x="10" y="27"/>
                                </a:lnTo>
                                <a:lnTo>
                                  <a:pt x="13" y="24"/>
                                </a:lnTo>
                                <a:lnTo>
                                  <a:pt x="17" y="22"/>
                                </a:lnTo>
                                <a:cubicBezTo>
                                  <a:pt x="18" y="21"/>
                                  <a:pt x="21" y="20"/>
                                  <a:pt x="22" y="19"/>
                                </a:cubicBezTo>
                                <a:cubicBezTo>
                                  <a:pt x="24" y="19"/>
                                  <a:pt x="25" y="19"/>
                                  <a:pt x="26" y="19"/>
                                </a:cubicBezTo>
                                <a:cubicBezTo>
                                  <a:pt x="28" y="19"/>
                                  <a:pt x="30" y="19"/>
                                  <a:pt x="31" y="19"/>
                                </a:cubicBezTo>
                                <a:cubicBezTo>
                                  <a:pt x="33" y="19"/>
                                  <a:pt x="34" y="19"/>
                                  <a:pt x="36" y="20"/>
                                </a:cubicBezTo>
                                <a:cubicBezTo>
                                  <a:pt x="37" y="20"/>
                                  <a:pt x="39" y="21"/>
                                  <a:pt x="41" y="22"/>
                                </a:cubicBezTo>
                                <a:lnTo>
                                  <a:pt x="46" y="25"/>
                                </a:lnTo>
                                <a:lnTo>
                                  <a:pt x="57" y="20"/>
                                </a:lnTo>
                                <a:lnTo>
                                  <a:pt x="29" y="0"/>
                                </a:lnTo>
                                <a:lnTo>
                                  <a:pt x="0" y="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62" name=" 262"/>
                      <wpg:cNvGrpSpPr>
                        <a:grpSpLocks/>
                      </wpg:cNvGrpSpPr>
                      <wpg:grpSpPr bwMode="auto">
                        <a:xfrm>
                          <a:off x="5130" y="4689"/>
                          <a:ext cx="1995" cy="917"/>
                          <a:chOff x="5130" y="4689"/>
                          <a:chExt cx="1995" cy="917"/>
                        </a:xfrm>
                      </wpg:grpSpPr>
                      <wpg:grpSp>
                        <wpg:cNvPr id="263" name=" 263"/>
                        <wpg:cNvGrpSpPr>
                          <a:grpSpLocks/>
                        </wpg:cNvGrpSpPr>
                        <wpg:grpSpPr bwMode="auto">
                          <a:xfrm>
                            <a:off x="5130" y="4689"/>
                            <a:ext cx="1995" cy="917"/>
                            <a:chOff x="5130" y="4689"/>
                            <a:chExt cx="1995" cy="917"/>
                          </a:xfrm>
                        </wpg:grpSpPr>
                        <wps:wsp>
                          <wps:cNvPr id="264" name=" 264"/>
                          <wps:cNvSpPr>
                            <a:spLocks/>
                          </wps:cNvSpPr>
                          <wps:spPr bwMode="auto">
                            <a:xfrm>
                              <a:off x="5130" y="4930"/>
                              <a:ext cx="435" cy="676"/>
                            </a:xfrm>
                            <a:custGeom>
                              <a:avLst/>
                              <a:gdLst>
                                <a:gd name="T0" fmla="*/ 60 w 435"/>
                                <a:gd name="T1" fmla="*/ 15 h 676"/>
                                <a:gd name="T2" fmla="*/ 120 w 435"/>
                                <a:gd name="T3" fmla="*/ 0 h 676"/>
                                <a:gd name="T4" fmla="*/ 180 w 435"/>
                                <a:gd name="T5" fmla="*/ 0 h 676"/>
                                <a:gd name="T6" fmla="*/ 210 w 435"/>
                                <a:gd name="T7" fmla="*/ 0 h 676"/>
                                <a:gd name="T8" fmla="*/ 255 w 435"/>
                                <a:gd name="T9" fmla="*/ 15 h 676"/>
                                <a:gd name="T10" fmla="*/ 225 w 435"/>
                                <a:gd name="T11" fmla="*/ 30 h 676"/>
                                <a:gd name="T12" fmla="*/ 180 w 435"/>
                                <a:gd name="T13" fmla="*/ 60 h 676"/>
                                <a:gd name="T14" fmla="*/ 165 w 435"/>
                                <a:gd name="T15" fmla="*/ 90 h 676"/>
                                <a:gd name="T16" fmla="*/ 165 w 435"/>
                                <a:gd name="T17" fmla="*/ 135 h 676"/>
                                <a:gd name="T18" fmla="*/ 210 w 435"/>
                                <a:gd name="T19" fmla="*/ 180 h 676"/>
                                <a:gd name="T20" fmla="*/ 255 w 435"/>
                                <a:gd name="T21" fmla="*/ 225 h 676"/>
                                <a:gd name="T22" fmla="*/ 300 w 435"/>
                                <a:gd name="T23" fmla="*/ 270 h 676"/>
                                <a:gd name="T24" fmla="*/ 315 w 435"/>
                                <a:gd name="T25" fmla="*/ 315 h 676"/>
                                <a:gd name="T26" fmla="*/ 345 w 435"/>
                                <a:gd name="T27" fmla="*/ 345 h 676"/>
                                <a:gd name="T28" fmla="*/ 345 w 435"/>
                                <a:gd name="T29" fmla="*/ 375 h 676"/>
                                <a:gd name="T30" fmla="*/ 345 w 435"/>
                                <a:gd name="T31" fmla="*/ 405 h 676"/>
                                <a:gd name="T32" fmla="*/ 360 w 435"/>
                                <a:gd name="T33" fmla="*/ 451 h 676"/>
                                <a:gd name="T34" fmla="*/ 375 w 435"/>
                                <a:gd name="T35" fmla="*/ 511 h 676"/>
                                <a:gd name="T36" fmla="*/ 405 w 435"/>
                                <a:gd name="T37" fmla="*/ 571 h 676"/>
                                <a:gd name="T38" fmla="*/ 435 w 435"/>
                                <a:gd name="T39" fmla="*/ 616 h 676"/>
                                <a:gd name="T40" fmla="*/ 435 w 435"/>
                                <a:gd name="T41" fmla="*/ 631 h 676"/>
                                <a:gd name="T42" fmla="*/ 420 w 435"/>
                                <a:gd name="T43" fmla="*/ 646 h 676"/>
                                <a:gd name="T44" fmla="*/ 375 w 435"/>
                                <a:gd name="T45" fmla="*/ 631 h 676"/>
                                <a:gd name="T46" fmla="*/ 345 w 435"/>
                                <a:gd name="T47" fmla="*/ 631 h 676"/>
                                <a:gd name="T48" fmla="*/ 315 w 435"/>
                                <a:gd name="T49" fmla="*/ 601 h 676"/>
                                <a:gd name="T50" fmla="*/ 300 w 435"/>
                                <a:gd name="T51" fmla="*/ 601 h 676"/>
                                <a:gd name="T52" fmla="*/ 285 w 435"/>
                                <a:gd name="T53" fmla="*/ 631 h 676"/>
                                <a:gd name="T54" fmla="*/ 255 w 435"/>
                                <a:gd name="T55" fmla="*/ 661 h 676"/>
                                <a:gd name="T56" fmla="*/ 210 w 435"/>
                                <a:gd name="T57" fmla="*/ 676 h 676"/>
                                <a:gd name="T58" fmla="*/ 210 w 435"/>
                                <a:gd name="T59" fmla="*/ 631 h 676"/>
                                <a:gd name="T60" fmla="*/ 225 w 435"/>
                                <a:gd name="T61" fmla="*/ 571 h 676"/>
                                <a:gd name="T62" fmla="*/ 255 w 435"/>
                                <a:gd name="T63" fmla="*/ 526 h 676"/>
                                <a:gd name="T64" fmla="*/ 255 w 435"/>
                                <a:gd name="T65" fmla="*/ 496 h 676"/>
                                <a:gd name="T66" fmla="*/ 255 w 435"/>
                                <a:gd name="T67" fmla="*/ 466 h 676"/>
                                <a:gd name="T68" fmla="*/ 240 w 435"/>
                                <a:gd name="T69" fmla="*/ 436 h 676"/>
                                <a:gd name="T70" fmla="*/ 210 w 435"/>
                                <a:gd name="T71" fmla="*/ 390 h 676"/>
                                <a:gd name="T72" fmla="*/ 165 w 435"/>
                                <a:gd name="T73" fmla="*/ 345 h 676"/>
                                <a:gd name="T74" fmla="*/ 105 w 435"/>
                                <a:gd name="T75" fmla="*/ 285 h 676"/>
                                <a:gd name="T76" fmla="*/ 60 w 435"/>
                                <a:gd name="T77" fmla="*/ 240 h 676"/>
                                <a:gd name="T78" fmla="*/ 30 w 435"/>
                                <a:gd name="T79" fmla="*/ 180 h 676"/>
                                <a:gd name="T80" fmla="*/ 15 w 435"/>
                                <a:gd name="T81" fmla="*/ 135 h 676"/>
                                <a:gd name="T82" fmla="*/ 0 w 435"/>
                                <a:gd name="T83" fmla="*/ 105 h 676"/>
                                <a:gd name="T84" fmla="*/ 15 w 435"/>
                                <a:gd name="T85" fmla="*/ 60 h 676"/>
                                <a:gd name="T86" fmla="*/ 60 w 435"/>
                                <a:gd name="T87" fmla="*/ 15 h 67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76">
                                  <a:moveTo>
                                    <a:pt x="60" y="15"/>
                                  </a:moveTo>
                                  <a:lnTo>
                                    <a:pt x="120" y="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210" y="0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lnTo>
                                    <a:pt x="210" y="180"/>
                                  </a:lnTo>
                                  <a:lnTo>
                                    <a:pt x="255" y="225"/>
                                  </a:lnTo>
                                  <a:lnTo>
                                    <a:pt x="300" y="270"/>
                                  </a:lnTo>
                                  <a:lnTo>
                                    <a:pt x="315" y="315"/>
                                  </a:lnTo>
                                  <a:lnTo>
                                    <a:pt x="345" y="345"/>
                                  </a:lnTo>
                                  <a:lnTo>
                                    <a:pt x="345" y="375"/>
                                  </a:lnTo>
                                  <a:lnTo>
                                    <a:pt x="345" y="405"/>
                                  </a:lnTo>
                                  <a:lnTo>
                                    <a:pt x="360" y="451"/>
                                  </a:lnTo>
                                  <a:lnTo>
                                    <a:pt x="375" y="511"/>
                                  </a:lnTo>
                                  <a:lnTo>
                                    <a:pt x="405" y="571"/>
                                  </a:lnTo>
                                  <a:lnTo>
                                    <a:pt x="435" y="616"/>
                                  </a:lnTo>
                                  <a:lnTo>
                                    <a:pt x="435" y="631"/>
                                  </a:lnTo>
                                  <a:lnTo>
                                    <a:pt x="420" y="646"/>
                                  </a:lnTo>
                                  <a:lnTo>
                                    <a:pt x="375" y="631"/>
                                  </a:lnTo>
                                  <a:lnTo>
                                    <a:pt x="345" y="631"/>
                                  </a:lnTo>
                                  <a:lnTo>
                                    <a:pt x="315" y="601"/>
                                  </a:lnTo>
                                  <a:lnTo>
                                    <a:pt x="300" y="601"/>
                                  </a:lnTo>
                                  <a:lnTo>
                                    <a:pt x="285" y="631"/>
                                  </a:lnTo>
                                  <a:lnTo>
                                    <a:pt x="255" y="661"/>
                                  </a:lnTo>
                                  <a:lnTo>
                                    <a:pt x="210" y="676"/>
                                  </a:lnTo>
                                  <a:lnTo>
                                    <a:pt x="210" y="631"/>
                                  </a:lnTo>
                                  <a:lnTo>
                                    <a:pt x="225" y="571"/>
                                  </a:lnTo>
                                  <a:lnTo>
                                    <a:pt x="255" y="526"/>
                                  </a:lnTo>
                                  <a:lnTo>
                                    <a:pt x="255" y="496"/>
                                  </a:lnTo>
                                  <a:lnTo>
                                    <a:pt x="255" y="466"/>
                                  </a:lnTo>
                                  <a:lnTo>
                                    <a:pt x="240" y="436"/>
                                  </a:lnTo>
                                  <a:lnTo>
                                    <a:pt x="210" y="390"/>
                                  </a:lnTo>
                                  <a:lnTo>
                                    <a:pt x="165" y="345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60" y="240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5" name=" 265"/>
                          <wps:cNvSpPr>
                            <a:spLocks/>
                          </wps:cNvSpPr>
                          <wps:spPr bwMode="auto">
                            <a:xfrm>
                              <a:off x="6690" y="4915"/>
                              <a:ext cx="435" cy="691"/>
                            </a:xfrm>
                            <a:custGeom>
                              <a:avLst/>
                              <a:gdLst>
                                <a:gd name="T0" fmla="*/ 375 w 435"/>
                                <a:gd name="T1" fmla="*/ 30 h 691"/>
                                <a:gd name="T2" fmla="*/ 330 w 435"/>
                                <a:gd name="T3" fmla="*/ 0 h 691"/>
                                <a:gd name="T4" fmla="*/ 270 w 435"/>
                                <a:gd name="T5" fmla="*/ 0 h 691"/>
                                <a:gd name="T6" fmla="*/ 240 w 435"/>
                                <a:gd name="T7" fmla="*/ 15 h 691"/>
                                <a:gd name="T8" fmla="*/ 180 w 435"/>
                                <a:gd name="T9" fmla="*/ 30 h 691"/>
                                <a:gd name="T10" fmla="*/ 210 w 435"/>
                                <a:gd name="T11" fmla="*/ 45 h 691"/>
                                <a:gd name="T12" fmla="*/ 255 w 435"/>
                                <a:gd name="T13" fmla="*/ 75 h 691"/>
                                <a:gd name="T14" fmla="*/ 270 w 435"/>
                                <a:gd name="T15" fmla="*/ 105 h 691"/>
                                <a:gd name="T16" fmla="*/ 270 w 435"/>
                                <a:gd name="T17" fmla="*/ 150 h 691"/>
                                <a:gd name="T18" fmla="*/ 225 w 435"/>
                                <a:gd name="T19" fmla="*/ 195 h 691"/>
                                <a:gd name="T20" fmla="*/ 180 w 435"/>
                                <a:gd name="T21" fmla="*/ 240 h 691"/>
                                <a:gd name="T22" fmla="*/ 150 w 435"/>
                                <a:gd name="T23" fmla="*/ 285 h 691"/>
                                <a:gd name="T24" fmla="*/ 120 w 435"/>
                                <a:gd name="T25" fmla="*/ 330 h 691"/>
                                <a:gd name="T26" fmla="*/ 105 w 435"/>
                                <a:gd name="T27" fmla="*/ 360 h 691"/>
                                <a:gd name="T28" fmla="*/ 90 w 435"/>
                                <a:gd name="T29" fmla="*/ 390 h 691"/>
                                <a:gd name="T30" fmla="*/ 90 w 435"/>
                                <a:gd name="T31" fmla="*/ 420 h 691"/>
                                <a:gd name="T32" fmla="*/ 75 w 435"/>
                                <a:gd name="T33" fmla="*/ 466 h 691"/>
                                <a:gd name="T34" fmla="*/ 60 w 435"/>
                                <a:gd name="T35" fmla="*/ 526 h 691"/>
                                <a:gd name="T36" fmla="*/ 45 w 435"/>
                                <a:gd name="T37" fmla="*/ 571 h 691"/>
                                <a:gd name="T38" fmla="*/ 0 w 435"/>
                                <a:gd name="T39" fmla="*/ 616 h 691"/>
                                <a:gd name="T40" fmla="*/ 0 w 435"/>
                                <a:gd name="T41" fmla="*/ 646 h 691"/>
                                <a:gd name="T42" fmla="*/ 15 w 435"/>
                                <a:gd name="T43" fmla="*/ 661 h 691"/>
                                <a:gd name="T44" fmla="*/ 60 w 435"/>
                                <a:gd name="T45" fmla="*/ 646 h 691"/>
                                <a:gd name="T46" fmla="*/ 90 w 435"/>
                                <a:gd name="T47" fmla="*/ 646 h 691"/>
                                <a:gd name="T48" fmla="*/ 120 w 435"/>
                                <a:gd name="T49" fmla="*/ 601 h 691"/>
                                <a:gd name="T50" fmla="*/ 135 w 435"/>
                                <a:gd name="T51" fmla="*/ 616 h 691"/>
                                <a:gd name="T52" fmla="*/ 165 w 435"/>
                                <a:gd name="T53" fmla="*/ 646 h 691"/>
                                <a:gd name="T54" fmla="*/ 195 w 435"/>
                                <a:gd name="T55" fmla="*/ 676 h 691"/>
                                <a:gd name="T56" fmla="*/ 225 w 435"/>
                                <a:gd name="T57" fmla="*/ 691 h 691"/>
                                <a:gd name="T58" fmla="*/ 225 w 435"/>
                                <a:gd name="T59" fmla="*/ 646 h 691"/>
                                <a:gd name="T60" fmla="*/ 210 w 435"/>
                                <a:gd name="T61" fmla="*/ 586 h 691"/>
                                <a:gd name="T62" fmla="*/ 195 w 435"/>
                                <a:gd name="T63" fmla="*/ 541 h 691"/>
                                <a:gd name="T64" fmla="*/ 180 w 435"/>
                                <a:gd name="T65" fmla="*/ 511 h 691"/>
                                <a:gd name="T66" fmla="*/ 195 w 435"/>
                                <a:gd name="T67" fmla="*/ 481 h 691"/>
                                <a:gd name="T68" fmla="*/ 195 w 435"/>
                                <a:gd name="T69" fmla="*/ 451 h 691"/>
                                <a:gd name="T70" fmla="*/ 240 w 435"/>
                                <a:gd name="T71" fmla="*/ 405 h 691"/>
                                <a:gd name="T72" fmla="*/ 285 w 435"/>
                                <a:gd name="T73" fmla="*/ 360 h 691"/>
                                <a:gd name="T74" fmla="*/ 345 w 435"/>
                                <a:gd name="T75" fmla="*/ 285 h 691"/>
                                <a:gd name="T76" fmla="*/ 375 w 435"/>
                                <a:gd name="T77" fmla="*/ 240 h 691"/>
                                <a:gd name="T78" fmla="*/ 405 w 435"/>
                                <a:gd name="T79" fmla="*/ 195 h 691"/>
                                <a:gd name="T80" fmla="*/ 420 w 435"/>
                                <a:gd name="T81" fmla="*/ 150 h 691"/>
                                <a:gd name="T82" fmla="*/ 435 w 435"/>
                                <a:gd name="T83" fmla="*/ 120 h 691"/>
                                <a:gd name="T84" fmla="*/ 420 w 435"/>
                                <a:gd name="T85" fmla="*/ 75 h 691"/>
                                <a:gd name="T86" fmla="*/ 375 w 435"/>
                                <a:gd name="T87" fmla="*/ 30 h 691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91">
                                  <a:moveTo>
                                    <a:pt x="375" y="30"/>
                                  </a:moveTo>
                                  <a:lnTo>
                                    <a:pt x="330" y="0"/>
                                  </a:lnTo>
                                  <a:lnTo>
                                    <a:pt x="27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180" y="30"/>
                                  </a:lnTo>
                                  <a:lnTo>
                                    <a:pt x="210" y="4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70" y="105"/>
                                  </a:lnTo>
                                  <a:lnTo>
                                    <a:pt x="270" y="150"/>
                                  </a:lnTo>
                                  <a:lnTo>
                                    <a:pt x="225" y="195"/>
                                  </a:lnTo>
                                  <a:lnTo>
                                    <a:pt x="180" y="240"/>
                                  </a:lnTo>
                                  <a:lnTo>
                                    <a:pt x="150" y="285"/>
                                  </a:lnTo>
                                  <a:lnTo>
                                    <a:pt x="120" y="330"/>
                                  </a:lnTo>
                                  <a:lnTo>
                                    <a:pt x="105" y="360"/>
                                  </a:lnTo>
                                  <a:lnTo>
                                    <a:pt x="90" y="390"/>
                                  </a:lnTo>
                                  <a:lnTo>
                                    <a:pt x="90" y="420"/>
                                  </a:lnTo>
                                  <a:lnTo>
                                    <a:pt x="75" y="466"/>
                                  </a:lnTo>
                                  <a:lnTo>
                                    <a:pt x="60" y="526"/>
                                  </a:lnTo>
                                  <a:lnTo>
                                    <a:pt x="45" y="571"/>
                                  </a:lnTo>
                                  <a:lnTo>
                                    <a:pt x="0" y="616"/>
                                  </a:lnTo>
                                  <a:lnTo>
                                    <a:pt x="0" y="646"/>
                                  </a:lnTo>
                                  <a:lnTo>
                                    <a:pt x="15" y="661"/>
                                  </a:lnTo>
                                  <a:lnTo>
                                    <a:pt x="60" y="646"/>
                                  </a:lnTo>
                                  <a:lnTo>
                                    <a:pt x="90" y="646"/>
                                  </a:lnTo>
                                  <a:lnTo>
                                    <a:pt x="120" y="601"/>
                                  </a:lnTo>
                                  <a:lnTo>
                                    <a:pt x="135" y="616"/>
                                  </a:lnTo>
                                  <a:lnTo>
                                    <a:pt x="165" y="646"/>
                                  </a:lnTo>
                                  <a:lnTo>
                                    <a:pt x="195" y="676"/>
                                  </a:lnTo>
                                  <a:lnTo>
                                    <a:pt x="225" y="691"/>
                                  </a:lnTo>
                                  <a:lnTo>
                                    <a:pt x="225" y="646"/>
                                  </a:lnTo>
                                  <a:lnTo>
                                    <a:pt x="210" y="586"/>
                                  </a:lnTo>
                                  <a:lnTo>
                                    <a:pt x="195" y="541"/>
                                  </a:lnTo>
                                  <a:lnTo>
                                    <a:pt x="180" y="511"/>
                                  </a:lnTo>
                                  <a:lnTo>
                                    <a:pt x="195" y="481"/>
                                  </a:lnTo>
                                  <a:lnTo>
                                    <a:pt x="195" y="451"/>
                                  </a:lnTo>
                                  <a:lnTo>
                                    <a:pt x="240" y="405"/>
                                  </a:lnTo>
                                  <a:lnTo>
                                    <a:pt x="285" y="360"/>
                                  </a:lnTo>
                                  <a:lnTo>
                                    <a:pt x="345" y="285"/>
                                  </a:lnTo>
                                  <a:lnTo>
                                    <a:pt x="375" y="240"/>
                                  </a:lnTo>
                                  <a:lnTo>
                                    <a:pt x="405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20"/>
                                  </a:lnTo>
                                  <a:lnTo>
                                    <a:pt x="420" y="75"/>
                                  </a:lnTo>
                                  <a:lnTo>
                                    <a:pt x="37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6" name=" 266"/>
                          <wps:cNvSpPr>
                            <a:spLocks/>
                          </wps:cNvSpPr>
                          <wps:spPr bwMode="auto">
                            <a:xfrm>
                              <a:off x="5295" y="4689"/>
                              <a:ext cx="1665" cy="436"/>
                            </a:xfrm>
                            <a:custGeom>
                              <a:avLst/>
                              <a:gdLst>
                                <a:gd name="T0" fmla="*/ 90 w 1665"/>
                                <a:gd name="T1" fmla="*/ 256 h 436"/>
                                <a:gd name="T2" fmla="*/ 15 w 1665"/>
                                <a:gd name="T3" fmla="*/ 301 h 436"/>
                                <a:gd name="T4" fmla="*/ 0 w 1665"/>
                                <a:gd name="T5" fmla="*/ 331 h 436"/>
                                <a:gd name="T6" fmla="*/ 0 w 1665"/>
                                <a:gd name="T7" fmla="*/ 376 h 436"/>
                                <a:gd name="T8" fmla="*/ 60 w 1665"/>
                                <a:gd name="T9" fmla="*/ 436 h 436"/>
                                <a:gd name="T10" fmla="*/ 165 w 1665"/>
                                <a:gd name="T11" fmla="*/ 421 h 436"/>
                                <a:gd name="T12" fmla="*/ 255 w 1665"/>
                                <a:gd name="T13" fmla="*/ 391 h 436"/>
                                <a:gd name="T14" fmla="*/ 375 w 1665"/>
                                <a:gd name="T15" fmla="*/ 361 h 436"/>
                                <a:gd name="T16" fmla="*/ 465 w 1665"/>
                                <a:gd name="T17" fmla="*/ 286 h 436"/>
                                <a:gd name="T18" fmla="*/ 555 w 1665"/>
                                <a:gd name="T19" fmla="*/ 226 h 436"/>
                                <a:gd name="T20" fmla="*/ 630 w 1665"/>
                                <a:gd name="T21" fmla="*/ 180 h 436"/>
                                <a:gd name="T22" fmla="*/ 690 w 1665"/>
                                <a:gd name="T23" fmla="*/ 150 h 436"/>
                                <a:gd name="T24" fmla="*/ 780 w 1665"/>
                                <a:gd name="T25" fmla="*/ 150 h 436"/>
                                <a:gd name="T26" fmla="*/ 885 w 1665"/>
                                <a:gd name="T27" fmla="*/ 150 h 436"/>
                                <a:gd name="T28" fmla="*/ 990 w 1665"/>
                                <a:gd name="T29" fmla="*/ 150 h 436"/>
                                <a:gd name="T30" fmla="*/ 1050 w 1665"/>
                                <a:gd name="T31" fmla="*/ 195 h 436"/>
                                <a:gd name="T32" fmla="*/ 1125 w 1665"/>
                                <a:gd name="T33" fmla="*/ 226 h 436"/>
                                <a:gd name="T34" fmla="*/ 1185 w 1665"/>
                                <a:gd name="T35" fmla="*/ 271 h 436"/>
                                <a:gd name="T36" fmla="*/ 1245 w 1665"/>
                                <a:gd name="T37" fmla="*/ 316 h 436"/>
                                <a:gd name="T38" fmla="*/ 1320 w 1665"/>
                                <a:gd name="T39" fmla="*/ 346 h 436"/>
                                <a:gd name="T40" fmla="*/ 1395 w 1665"/>
                                <a:gd name="T41" fmla="*/ 391 h 436"/>
                                <a:gd name="T42" fmla="*/ 1500 w 1665"/>
                                <a:gd name="T43" fmla="*/ 421 h 436"/>
                                <a:gd name="T44" fmla="*/ 1605 w 1665"/>
                                <a:gd name="T45" fmla="*/ 436 h 436"/>
                                <a:gd name="T46" fmla="*/ 1665 w 1665"/>
                                <a:gd name="T47" fmla="*/ 376 h 436"/>
                                <a:gd name="T48" fmla="*/ 1665 w 1665"/>
                                <a:gd name="T49" fmla="*/ 331 h 436"/>
                                <a:gd name="T50" fmla="*/ 1650 w 1665"/>
                                <a:gd name="T51" fmla="*/ 301 h 436"/>
                                <a:gd name="T52" fmla="*/ 1590 w 1665"/>
                                <a:gd name="T53" fmla="*/ 256 h 436"/>
                                <a:gd name="T54" fmla="*/ 1440 w 1665"/>
                                <a:gd name="T55" fmla="*/ 195 h 436"/>
                                <a:gd name="T56" fmla="*/ 1365 w 1665"/>
                                <a:gd name="T57" fmla="*/ 165 h 436"/>
                                <a:gd name="T58" fmla="*/ 1290 w 1665"/>
                                <a:gd name="T59" fmla="*/ 135 h 436"/>
                                <a:gd name="T60" fmla="*/ 1185 w 1665"/>
                                <a:gd name="T61" fmla="*/ 75 h 436"/>
                                <a:gd name="T62" fmla="*/ 1095 w 1665"/>
                                <a:gd name="T63" fmla="*/ 30 h 436"/>
                                <a:gd name="T64" fmla="*/ 960 w 1665"/>
                                <a:gd name="T65" fmla="*/ 0 h 436"/>
                                <a:gd name="T66" fmla="*/ 840 w 1665"/>
                                <a:gd name="T67" fmla="*/ 0 h 436"/>
                                <a:gd name="T68" fmla="*/ 735 w 1665"/>
                                <a:gd name="T69" fmla="*/ 0 h 436"/>
                                <a:gd name="T70" fmla="*/ 645 w 1665"/>
                                <a:gd name="T71" fmla="*/ 15 h 436"/>
                                <a:gd name="T72" fmla="*/ 555 w 1665"/>
                                <a:gd name="T73" fmla="*/ 30 h 436"/>
                                <a:gd name="T74" fmla="*/ 480 w 1665"/>
                                <a:gd name="T75" fmla="*/ 75 h 436"/>
                                <a:gd name="T76" fmla="*/ 420 w 1665"/>
                                <a:gd name="T77" fmla="*/ 120 h 436"/>
                                <a:gd name="T78" fmla="*/ 330 w 1665"/>
                                <a:gd name="T79" fmla="*/ 165 h 436"/>
                                <a:gd name="T80" fmla="*/ 240 w 1665"/>
                                <a:gd name="T81" fmla="*/ 210 h 436"/>
                                <a:gd name="T82" fmla="*/ 90 w 1665"/>
                                <a:gd name="T83" fmla="*/ 256 h 4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1665" h="436">
                                  <a:moveTo>
                                    <a:pt x="90" y="256"/>
                                  </a:moveTo>
                                  <a:lnTo>
                                    <a:pt x="15" y="301"/>
                                  </a:lnTo>
                                  <a:lnTo>
                                    <a:pt x="0" y="331"/>
                                  </a:lnTo>
                                  <a:lnTo>
                                    <a:pt x="0" y="376"/>
                                  </a:lnTo>
                                  <a:lnTo>
                                    <a:pt x="60" y="436"/>
                                  </a:lnTo>
                                  <a:lnTo>
                                    <a:pt x="165" y="421"/>
                                  </a:lnTo>
                                  <a:lnTo>
                                    <a:pt x="255" y="391"/>
                                  </a:lnTo>
                                  <a:lnTo>
                                    <a:pt x="375" y="361"/>
                                  </a:lnTo>
                                  <a:lnTo>
                                    <a:pt x="465" y="286"/>
                                  </a:lnTo>
                                  <a:lnTo>
                                    <a:pt x="555" y="226"/>
                                  </a:lnTo>
                                  <a:lnTo>
                                    <a:pt x="630" y="180"/>
                                  </a:lnTo>
                                  <a:lnTo>
                                    <a:pt x="690" y="150"/>
                                  </a:lnTo>
                                  <a:lnTo>
                                    <a:pt x="780" y="150"/>
                                  </a:lnTo>
                                  <a:lnTo>
                                    <a:pt x="885" y="150"/>
                                  </a:lnTo>
                                  <a:lnTo>
                                    <a:pt x="990" y="150"/>
                                  </a:lnTo>
                                  <a:lnTo>
                                    <a:pt x="1050" y="195"/>
                                  </a:lnTo>
                                  <a:lnTo>
                                    <a:pt x="1125" y="226"/>
                                  </a:lnTo>
                                  <a:lnTo>
                                    <a:pt x="1185" y="271"/>
                                  </a:lnTo>
                                  <a:lnTo>
                                    <a:pt x="1245" y="316"/>
                                  </a:lnTo>
                                  <a:lnTo>
                                    <a:pt x="1320" y="346"/>
                                  </a:lnTo>
                                  <a:lnTo>
                                    <a:pt x="1395" y="391"/>
                                  </a:lnTo>
                                  <a:lnTo>
                                    <a:pt x="1500" y="421"/>
                                  </a:lnTo>
                                  <a:lnTo>
                                    <a:pt x="1605" y="436"/>
                                  </a:lnTo>
                                  <a:lnTo>
                                    <a:pt x="1665" y="376"/>
                                  </a:lnTo>
                                  <a:lnTo>
                                    <a:pt x="1665" y="331"/>
                                  </a:lnTo>
                                  <a:lnTo>
                                    <a:pt x="1650" y="301"/>
                                  </a:lnTo>
                                  <a:lnTo>
                                    <a:pt x="1590" y="256"/>
                                  </a:lnTo>
                                  <a:lnTo>
                                    <a:pt x="1440" y="195"/>
                                  </a:lnTo>
                                  <a:lnTo>
                                    <a:pt x="1365" y="165"/>
                                  </a:lnTo>
                                  <a:lnTo>
                                    <a:pt x="1290" y="135"/>
                                  </a:lnTo>
                                  <a:lnTo>
                                    <a:pt x="1185" y="75"/>
                                  </a:lnTo>
                                  <a:lnTo>
                                    <a:pt x="1095" y="30"/>
                                  </a:lnTo>
                                  <a:lnTo>
                                    <a:pt x="960" y="0"/>
                                  </a:lnTo>
                                  <a:lnTo>
                                    <a:pt x="840" y="0"/>
                                  </a:lnTo>
                                  <a:lnTo>
                                    <a:pt x="735" y="0"/>
                                  </a:lnTo>
                                  <a:lnTo>
                                    <a:pt x="645" y="15"/>
                                  </a:lnTo>
                                  <a:lnTo>
                                    <a:pt x="555" y="30"/>
                                  </a:lnTo>
                                  <a:lnTo>
                                    <a:pt x="480" y="75"/>
                                  </a:lnTo>
                                  <a:lnTo>
                                    <a:pt x="420" y="120"/>
                                  </a:lnTo>
                                  <a:lnTo>
                                    <a:pt x="330" y="165"/>
                                  </a:lnTo>
                                  <a:lnTo>
                                    <a:pt x="240" y="210"/>
                                  </a:lnTo>
                                  <a:lnTo>
                                    <a:pt x="90" y="25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7" name=" 267"/>
                        <wpg:cNvGrpSpPr>
                          <a:grpSpLocks/>
                        </wpg:cNvGrpSpPr>
                        <wpg:grpSpPr bwMode="auto">
                          <a:xfrm>
                            <a:off x="5505" y="4719"/>
                            <a:ext cx="1290" cy="316"/>
                            <a:chOff x="5505" y="4719"/>
                            <a:chExt cx="1290" cy="316"/>
                          </a:xfrm>
                        </wpg:grpSpPr>
                        <wpg:grpSp>
                          <wpg:cNvPr id="268" name=" 268"/>
                          <wpg:cNvGrpSpPr>
                            <a:grpSpLocks/>
                          </wpg:cNvGrpSpPr>
                          <wpg:grpSpPr bwMode="auto">
                            <a:xfrm>
                              <a:off x="5505" y="4899"/>
                              <a:ext cx="165" cy="136"/>
                              <a:chOff x="5505" y="4899"/>
                              <a:chExt cx="165" cy="136"/>
                            </a:xfrm>
                          </wpg:grpSpPr>
                          <wps:wsp>
                            <wps:cNvPr id="269" name=" 269"/>
                            <wps:cNvSpPr>
                              <a:spLocks/>
                            </wps:cNvSpPr>
                            <wps:spPr bwMode="auto">
                              <a:xfrm>
                                <a:off x="5505" y="4930"/>
                                <a:ext cx="75" cy="105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1125 h 7"/>
                                  <a:gd name="T2" fmla="*/ 225 w 5"/>
                                  <a:gd name="T3" fmla="*/ 1575 h 7"/>
                                  <a:gd name="T4" fmla="*/ 225 w 5"/>
                                  <a:gd name="T5" fmla="*/ 1575 h 7"/>
                                  <a:gd name="T6" fmla="*/ 675 w 5"/>
                                  <a:gd name="T7" fmla="*/ 900 h 7"/>
                                  <a:gd name="T8" fmla="*/ 675 w 5"/>
                                  <a:gd name="T9" fmla="*/ 450 h 7"/>
                                  <a:gd name="T10" fmla="*/ 450 w 5"/>
                                  <a:gd name="T11" fmla="*/ 450 h 7"/>
                                  <a:gd name="T12" fmla="*/ 225 w 5"/>
                                  <a:gd name="T13" fmla="*/ 450 h 7"/>
                                  <a:gd name="T14" fmla="*/ 0 w 5"/>
                                  <a:gd name="T15" fmla="*/ 675 h 7"/>
                                  <a:gd name="T16" fmla="*/ 0 w 5"/>
                                  <a:gd name="T17" fmla="*/ 675 h 7"/>
                                  <a:gd name="T18" fmla="*/ 0 w 5"/>
                                  <a:gd name="T19" fmla="*/ 225 h 7"/>
                                  <a:gd name="T20" fmla="*/ 225 w 5"/>
                                  <a:gd name="T21" fmla="*/ 225 h 7"/>
                                  <a:gd name="T22" fmla="*/ 450 w 5"/>
                                  <a:gd name="T23" fmla="*/ 0 h 7"/>
                                  <a:gd name="T24" fmla="*/ 675 w 5"/>
                                  <a:gd name="T25" fmla="*/ 225 h 7"/>
                                  <a:gd name="T26" fmla="*/ 900 w 5"/>
                                  <a:gd name="T27" fmla="*/ 225 h 7"/>
                                  <a:gd name="T28" fmla="*/ 900 w 5"/>
                                  <a:gd name="T29" fmla="*/ 450 h 7"/>
                                  <a:gd name="T30" fmla="*/ 450 w 5"/>
                                  <a:gd name="T31" fmla="*/ 1125 h 7"/>
                                  <a:gd name="T32" fmla="*/ 900 w 5"/>
                                  <a:gd name="T33" fmla="*/ 1125 h 7"/>
                                  <a:gd name="T34" fmla="*/ 1125 w 5"/>
                                  <a:gd name="T35" fmla="*/ 900 h 7"/>
                                  <a:gd name="T36" fmla="*/ 1125 w 5"/>
                                  <a:gd name="T37" fmla="*/ 900 h 7"/>
                                  <a:gd name="T38" fmla="*/ 1125 w 5"/>
                                  <a:gd name="T39" fmla="*/ 900 h 7"/>
                                  <a:gd name="T40" fmla="*/ 1125 w 5"/>
                                  <a:gd name="T41" fmla="*/ 900 h 7"/>
                                  <a:gd name="T42" fmla="*/ 1125 w 5"/>
                                  <a:gd name="T43" fmla="*/ 1125 h 7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</a:gdLst>
                                <a:ahLst/>
                                <a:cxnLst>
                                  <a:cxn ang="T44">
                                    <a:pos x="T0" y="T1"/>
                                  </a:cxn>
                                  <a:cxn ang="T45">
                                    <a:pos x="T2" y="T3"/>
                                  </a:cxn>
                                  <a:cxn ang="T46">
                                    <a:pos x="T4" y="T5"/>
                                  </a:cxn>
                                  <a:cxn ang="T47">
                                    <a:pos x="T6" y="T7"/>
                                  </a:cxn>
                                  <a:cxn ang="T48">
                                    <a:pos x="T8" y="T9"/>
                                  </a:cxn>
                                  <a:cxn ang="T49">
                                    <a:pos x="T10" y="T11"/>
                                  </a:cxn>
                                  <a:cxn ang="T50">
                                    <a:pos x="T12" y="T13"/>
                                  </a:cxn>
                                  <a:cxn ang="T51">
                                    <a:pos x="T14" y="T15"/>
                                  </a:cxn>
                                  <a:cxn ang="T52">
                                    <a:pos x="T16" y="T17"/>
                                  </a:cxn>
                                  <a:cxn ang="T53">
                                    <a:pos x="T18" y="T19"/>
                                  </a:cxn>
                                  <a:cxn ang="T54">
                                    <a:pos x="T20" y="T21"/>
                                  </a:cxn>
                                  <a:cxn ang="T55">
                                    <a:pos x="T22" y="T23"/>
                                  </a:cxn>
                                  <a:cxn ang="T56">
                                    <a:pos x="T24" y="T25"/>
                                  </a:cxn>
                                  <a:cxn ang="T57">
                                    <a:pos x="T26" y="T27"/>
                                  </a:cxn>
                                  <a:cxn ang="T58">
                                    <a:pos x="T28" y="T29"/>
                                  </a:cxn>
                                  <a:cxn ang="T59">
                                    <a:pos x="T30" y="T31"/>
                                  </a:cxn>
                                  <a:cxn ang="T60">
                                    <a:pos x="T32" y="T33"/>
                                  </a:cxn>
                                  <a:cxn ang="T61">
                                    <a:pos x="T34" y="T35"/>
                                  </a:cxn>
                                  <a:cxn ang="T62">
                                    <a:pos x="T36" y="T37"/>
                                  </a:cxn>
                                  <a:cxn ang="T63">
                                    <a:pos x="T38" y="T39"/>
                                  </a:cxn>
                                  <a:cxn ang="T64">
                                    <a:pos x="T40" y="T41"/>
                                  </a:cxn>
                                  <a:cxn ang="T65">
                                    <a:pos x="T42" y="T43"/>
                                  </a:cxn>
                                </a:cxnLst>
                                <a:rect l="0" t="0" r="r" b="b"/>
                                <a:pathLst>
                                  <a:path w="5" h="7">
                                    <a:moveTo>
                                      <a:pt x="5" y="5"/>
                                    </a:moveTo>
                                    <a:cubicBezTo>
                                      <a:pt x="4" y="6"/>
                                      <a:pt x="2" y="6"/>
                                      <a:pt x="1" y="7"/>
                                    </a:cubicBezTo>
                                    <a:cubicBezTo>
                                      <a:pt x="1" y="7"/>
                                      <a:pt x="1" y="7"/>
                                      <a:pt x="1" y="7"/>
                                    </a:cubicBezTo>
                                    <a:cubicBezTo>
                                      <a:pt x="2" y="5"/>
                                      <a:pt x="2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1" y="2"/>
                                      <a:pt x="1" y="2"/>
                                    </a:cubicBezTo>
                                    <a:cubicBezTo>
                                      <a:pt x="0" y="2"/>
                                      <a:pt x="0" y="2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2"/>
                                      <a:pt x="4" y="2"/>
                                    </a:cubicBezTo>
                                    <a:cubicBezTo>
                                      <a:pt x="4" y="3"/>
                                      <a:pt x="3" y="4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4" y="5"/>
                                    </a:cubicBezTo>
                                    <a:cubicBezTo>
                                      <a:pt x="4" y="5"/>
                                      <a:pt x="4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5"/>
                                      <a:pt x="5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0" name=" 270"/>
                            <wps:cNvSpPr>
                              <a:spLocks/>
                            </wps:cNvSpPr>
                            <wps:spPr bwMode="auto">
                              <a:xfrm>
                                <a:off x="5595" y="489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0 w 5"/>
                                  <a:gd name="T1" fmla="*/ 1153 h 6"/>
                                  <a:gd name="T2" fmla="*/ 450 w 5"/>
                                  <a:gd name="T3" fmla="*/ 0 h 6"/>
                                  <a:gd name="T4" fmla="*/ 675 w 5"/>
                                  <a:gd name="T5" fmla="*/ 0 h 6"/>
                                  <a:gd name="T6" fmla="*/ 900 w 5"/>
                                  <a:gd name="T7" fmla="*/ 698 h 6"/>
                                  <a:gd name="T8" fmla="*/ 1125 w 5"/>
                                  <a:gd name="T9" fmla="*/ 698 h 6"/>
                                  <a:gd name="T10" fmla="*/ 1125 w 5"/>
                                  <a:gd name="T11" fmla="*/ 925 h 6"/>
                                  <a:gd name="T12" fmla="*/ 900 w 5"/>
                                  <a:gd name="T13" fmla="*/ 925 h 6"/>
                                  <a:gd name="T14" fmla="*/ 1125 w 5"/>
                                  <a:gd name="T15" fmla="*/ 1153 h 6"/>
                                  <a:gd name="T16" fmla="*/ 675 w 5"/>
                                  <a:gd name="T17" fmla="*/ 1380 h 6"/>
                                  <a:gd name="T18" fmla="*/ 675 w 5"/>
                                  <a:gd name="T19" fmla="*/ 1153 h 6"/>
                                  <a:gd name="T20" fmla="*/ 0 w 5"/>
                                  <a:gd name="T21" fmla="*/ 1380 h 6"/>
                                  <a:gd name="T22" fmla="*/ 0 w 5"/>
                                  <a:gd name="T23" fmla="*/ 1153 h 6"/>
                                  <a:gd name="T24" fmla="*/ 0 w 5"/>
                                  <a:gd name="T25" fmla="*/ 1153 h 6"/>
                                  <a:gd name="T26" fmla="*/ 450 w 5"/>
                                  <a:gd name="T27" fmla="*/ 925 h 6"/>
                                  <a:gd name="T28" fmla="*/ 450 w 5"/>
                                  <a:gd name="T29" fmla="*/ 455 h 6"/>
                                  <a:gd name="T30" fmla="*/ 0 w 5"/>
                                  <a:gd name="T31" fmla="*/ 1153 h 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0" y="5"/>
                                    </a:moveTo>
                                    <a:cubicBezTo>
                                      <a:pt x="1" y="3"/>
                                      <a:pt x="1" y="2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2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5" y="5"/>
                                      <a:pt x="5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5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lose/>
                                    <a:moveTo>
                                      <a:pt x="0" y="5"/>
                                    </a:moveTo>
                                    <a:cubicBezTo>
                                      <a:pt x="1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1" y="3"/>
                                      <a:pt x="1" y="4"/>
                                      <a:pt x="0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1" name=" 271"/>
                          <wpg:cNvGrpSpPr>
                            <a:grpSpLocks/>
                          </wpg:cNvGrpSpPr>
                          <wpg:grpSpPr bwMode="auto">
                            <a:xfrm>
                              <a:off x="5685" y="4824"/>
                              <a:ext cx="165" cy="121"/>
                              <a:chOff x="5685" y="4824"/>
                              <a:chExt cx="165" cy="121"/>
                            </a:xfrm>
                          </wpg:grpSpPr>
                          <wps:wsp>
                            <wps:cNvPr id="272" name=" 272"/>
                            <wps:cNvSpPr>
                              <a:spLocks/>
                            </wps:cNvSpPr>
                            <wps:spPr bwMode="auto">
                              <a:xfrm>
                                <a:off x="5685" y="4839"/>
                                <a:ext cx="90" cy="106"/>
                              </a:xfrm>
                              <a:custGeom>
                                <a:avLst/>
                                <a:gdLst>
                                  <a:gd name="T0" fmla="*/ 675 w 6"/>
                                  <a:gd name="T1" fmla="*/ 0 h 7"/>
                                  <a:gd name="T2" fmla="*/ 1125 w 6"/>
                                  <a:gd name="T3" fmla="*/ 924 h 7"/>
                                  <a:gd name="T4" fmla="*/ 1350 w 6"/>
                                  <a:gd name="T5" fmla="*/ 924 h 7"/>
                                  <a:gd name="T6" fmla="*/ 1350 w 6"/>
                                  <a:gd name="T7" fmla="*/ 924 h 7"/>
                                  <a:gd name="T8" fmla="*/ 1350 w 6"/>
                                  <a:gd name="T9" fmla="*/ 924 h 7"/>
                                  <a:gd name="T10" fmla="*/ 1350 w 6"/>
                                  <a:gd name="T11" fmla="*/ 924 h 7"/>
                                  <a:gd name="T12" fmla="*/ 1125 w 6"/>
                                  <a:gd name="T13" fmla="*/ 1378 h 7"/>
                                  <a:gd name="T14" fmla="*/ 900 w 6"/>
                                  <a:gd name="T15" fmla="*/ 1151 h 7"/>
                                  <a:gd name="T16" fmla="*/ 900 w 6"/>
                                  <a:gd name="T17" fmla="*/ 1378 h 7"/>
                                  <a:gd name="T18" fmla="*/ 675 w 6"/>
                                  <a:gd name="T19" fmla="*/ 1378 h 7"/>
                                  <a:gd name="T20" fmla="*/ 450 w 6"/>
                                  <a:gd name="T21" fmla="*/ 1605 h 7"/>
                                  <a:gd name="T22" fmla="*/ 225 w 6"/>
                                  <a:gd name="T23" fmla="*/ 1378 h 7"/>
                                  <a:gd name="T24" fmla="*/ 0 w 6"/>
                                  <a:gd name="T25" fmla="*/ 1151 h 7"/>
                                  <a:gd name="T26" fmla="*/ 225 w 6"/>
                                  <a:gd name="T27" fmla="*/ 924 h 7"/>
                                  <a:gd name="T28" fmla="*/ 450 w 6"/>
                                  <a:gd name="T29" fmla="*/ 681 h 7"/>
                                  <a:gd name="T30" fmla="*/ 450 w 6"/>
                                  <a:gd name="T31" fmla="*/ 681 h 7"/>
                                  <a:gd name="T32" fmla="*/ 675 w 6"/>
                                  <a:gd name="T33" fmla="*/ 681 h 7"/>
                                  <a:gd name="T34" fmla="*/ 450 w 6"/>
                                  <a:gd name="T35" fmla="*/ 454 h 7"/>
                                  <a:gd name="T36" fmla="*/ 450 w 6"/>
                                  <a:gd name="T37" fmla="*/ 227 h 7"/>
                                  <a:gd name="T38" fmla="*/ 450 w 6"/>
                                  <a:gd name="T39" fmla="*/ 227 h 7"/>
                                  <a:gd name="T40" fmla="*/ 225 w 6"/>
                                  <a:gd name="T41" fmla="*/ 227 h 7"/>
                                  <a:gd name="T42" fmla="*/ 225 w 6"/>
                                  <a:gd name="T43" fmla="*/ 227 h 7"/>
                                  <a:gd name="T44" fmla="*/ 675 w 6"/>
                                  <a:gd name="T45" fmla="*/ 0 h 7"/>
                                  <a:gd name="T46" fmla="*/ 675 w 6"/>
                                  <a:gd name="T47" fmla="*/ 681 h 7"/>
                                  <a:gd name="T48" fmla="*/ 450 w 6"/>
                                  <a:gd name="T49" fmla="*/ 681 h 7"/>
                                  <a:gd name="T50" fmla="*/ 450 w 6"/>
                                  <a:gd name="T51" fmla="*/ 681 h 7"/>
                                  <a:gd name="T52" fmla="*/ 450 w 6"/>
                                  <a:gd name="T53" fmla="*/ 924 h 7"/>
                                  <a:gd name="T54" fmla="*/ 450 w 6"/>
                                  <a:gd name="T55" fmla="*/ 1151 h 7"/>
                                  <a:gd name="T56" fmla="*/ 675 w 6"/>
                                  <a:gd name="T57" fmla="*/ 1378 h 7"/>
                                  <a:gd name="T58" fmla="*/ 675 w 6"/>
                                  <a:gd name="T59" fmla="*/ 1378 h 7"/>
                                  <a:gd name="T60" fmla="*/ 900 w 6"/>
                                  <a:gd name="T61" fmla="*/ 1378 h 7"/>
                                  <a:gd name="T62" fmla="*/ 900 w 6"/>
                                  <a:gd name="T63" fmla="*/ 1151 h 7"/>
                                  <a:gd name="T64" fmla="*/ 675 w 6"/>
                                  <a:gd name="T65" fmla="*/ 681 h 7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7">
                                    <a:moveTo>
                                      <a:pt x="3" y="0"/>
                                    </a:moveTo>
                                    <a:cubicBezTo>
                                      <a:pt x="4" y="1"/>
                                      <a:pt x="5" y="3"/>
                                      <a:pt x="5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5"/>
                                      <a:pt x="5" y="5"/>
                                      <a:pt x="5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7"/>
                                      <a:pt x="2" y="7"/>
                                      <a:pt x="2" y="7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1"/>
                                      <a:pt x="3" y="0"/>
                                      <a:pt x="3" y="0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3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4"/>
                                      <a:pt x="3" y="4"/>
                                      <a:pt x="3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3" name=" 273"/>
                            <wps:cNvSpPr>
                              <a:spLocks/>
                            </wps:cNvSpPr>
                            <wps:spPr bwMode="auto">
                              <a:xfrm>
                                <a:off x="5775" y="4824"/>
                                <a:ext cx="75" cy="75"/>
                              </a:xfrm>
                              <a:custGeom>
                                <a:avLst/>
                                <a:gdLst>
                                  <a:gd name="T0" fmla="*/ 900 w 5"/>
                                  <a:gd name="T1" fmla="*/ 225 h 5"/>
                                  <a:gd name="T2" fmla="*/ 450 w 5"/>
                                  <a:gd name="T3" fmla="*/ 675 h 5"/>
                                  <a:gd name="T4" fmla="*/ 675 w 5"/>
                                  <a:gd name="T5" fmla="*/ 900 h 5"/>
                                  <a:gd name="T6" fmla="*/ 900 w 5"/>
                                  <a:gd name="T7" fmla="*/ 675 h 5"/>
                                  <a:gd name="T8" fmla="*/ 900 w 5"/>
                                  <a:gd name="T9" fmla="*/ 675 h 5"/>
                                  <a:gd name="T10" fmla="*/ 900 w 5"/>
                                  <a:gd name="T11" fmla="*/ 450 h 5"/>
                                  <a:gd name="T12" fmla="*/ 1125 w 5"/>
                                  <a:gd name="T13" fmla="*/ 450 h 5"/>
                                  <a:gd name="T14" fmla="*/ 900 w 5"/>
                                  <a:gd name="T15" fmla="*/ 675 h 5"/>
                                  <a:gd name="T16" fmla="*/ 675 w 5"/>
                                  <a:gd name="T17" fmla="*/ 900 h 5"/>
                                  <a:gd name="T18" fmla="*/ 225 w 5"/>
                                  <a:gd name="T19" fmla="*/ 1125 h 5"/>
                                  <a:gd name="T20" fmla="*/ 0 w 5"/>
                                  <a:gd name="T21" fmla="*/ 900 h 5"/>
                                  <a:gd name="T22" fmla="*/ 0 w 5"/>
                                  <a:gd name="T23" fmla="*/ 450 h 5"/>
                                  <a:gd name="T24" fmla="*/ 225 w 5"/>
                                  <a:gd name="T25" fmla="*/ 225 h 5"/>
                                  <a:gd name="T26" fmla="*/ 675 w 5"/>
                                  <a:gd name="T27" fmla="*/ 0 h 5"/>
                                  <a:gd name="T28" fmla="*/ 900 w 5"/>
                                  <a:gd name="T29" fmla="*/ 225 h 5"/>
                                  <a:gd name="T30" fmla="*/ 675 w 5"/>
                                  <a:gd name="T31" fmla="*/ 450 h 5"/>
                                  <a:gd name="T32" fmla="*/ 450 w 5"/>
                                  <a:gd name="T33" fmla="*/ 225 h 5"/>
                                  <a:gd name="T34" fmla="*/ 450 w 5"/>
                                  <a:gd name="T35" fmla="*/ 225 h 5"/>
                                  <a:gd name="T36" fmla="*/ 450 w 5"/>
                                  <a:gd name="T37" fmla="*/ 225 h 5"/>
                                  <a:gd name="T38" fmla="*/ 225 w 5"/>
                                  <a:gd name="T39" fmla="*/ 225 h 5"/>
                                  <a:gd name="T40" fmla="*/ 225 w 5"/>
                                  <a:gd name="T41" fmla="*/ 450 h 5"/>
                                  <a:gd name="T42" fmla="*/ 225 w 5"/>
                                  <a:gd name="T43" fmla="*/ 675 h 5"/>
                                  <a:gd name="T44" fmla="*/ 675 w 5"/>
                                  <a:gd name="T45" fmla="*/ 450 h 5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5">
                                    <a:moveTo>
                                      <a:pt x="4" y="1"/>
                                    </a:moveTo>
                                    <a:cubicBezTo>
                                      <a:pt x="3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5" y="2"/>
                                      <a:pt x="5" y="2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5"/>
                                      <a:pt x="2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1"/>
                                      <a:pt x="4" y="1"/>
                                    </a:cubicBezTo>
                                    <a:close/>
                                    <a:moveTo>
                                      <a:pt x="3" y="2"/>
                                    </a:moveTo>
                                    <a:cubicBezTo>
                                      <a:pt x="3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2"/>
                                      <a:pt x="1" y="2"/>
                                      <a:pt x="1" y="2"/>
                                    </a:cubicBezTo>
                                    <a:cubicBezTo>
                                      <a:pt x="1" y="2"/>
                                      <a:pt x="1" y="2"/>
                                      <a:pt x="1" y="3"/>
                                    </a:cubicBezTo>
                                    <a:cubicBezTo>
                                      <a:pt x="2" y="2"/>
                                      <a:pt x="2" y="2"/>
                                      <a:pt x="3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4" name=" 274"/>
                          <wpg:cNvGrpSpPr>
                            <a:grpSpLocks/>
                          </wpg:cNvGrpSpPr>
                          <wpg:grpSpPr bwMode="auto">
                            <a:xfrm>
                              <a:off x="5880" y="4719"/>
                              <a:ext cx="345" cy="105"/>
                              <a:chOff x="5880" y="4719"/>
                              <a:chExt cx="345" cy="105"/>
                            </a:xfrm>
                          </wpg:grpSpPr>
                          <wps:wsp>
                            <wps:cNvPr id="275" name=" 275"/>
                            <wps:cNvSpPr>
                              <a:spLocks/>
                            </wps:cNvSpPr>
                            <wps:spPr bwMode="auto">
                              <a:xfrm>
                                <a:off x="5880" y="4734"/>
                                <a:ext cx="60" cy="90"/>
                              </a:xfrm>
                              <a:custGeom>
                                <a:avLst/>
                                <a:gdLst>
                                  <a:gd name="T0" fmla="*/ 225 w 4"/>
                                  <a:gd name="T1" fmla="*/ 0 h 6"/>
                                  <a:gd name="T2" fmla="*/ 225 w 4"/>
                                  <a:gd name="T3" fmla="*/ 0 h 6"/>
                                  <a:gd name="T4" fmla="*/ 900 w 4"/>
                                  <a:gd name="T5" fmla="*/ 0 h 6"/>
                                  <a:gd name="T6" fmla="*/ 900 w 4"/>
                                  <a:gd name="T7" fmla="*/ 0 h 6"/>
                                  <a:gd name="T8" fmla="*/ 900 w 4"/>
                                  <a:gd name="T9" fmla="*/ 0 h 6"/>
                                  <a:gd name="T10" fmla="*/ 900 w 4"/>
                                  <a:gd name="T11" fmla="*/ 0 h 6"/>
                                  <a:gd name="T12" fmla="*/ 675 w 4"/>
                                  <a:gd name="T13" fmla="*/ 0 h 6"/>
                                  <a:gd name="T14" fmla="*/ 675 w 4"/>
                                  <a:gd name="T15" fmla="*/ 225 h 6"/>
                                  <a:gd name="T16" fmla="*/ 900 w 4"/>
                                  <a:gd name="T17" fmla="*/ 900 h 6"/>
                                  <a:gd name="T18" fmla="*/ 900 w 4"/>
                                  <a:gd name="T19" fmla="*/ 1125 h 6"/>
                                  <a:gd name="T20" fmla="*/ 675 w 4"/>
                                  <a:gd name="T21" fmla="*/ 1350 h 6"/>
                                  <a:gd name="T22" fmla="*/ 450 w 4"/>
                                  <a:gd name="T23" fmla="*/ 1350 h 6"/>
                                  <a:gd name="T24" fmla="*/ 0 w 4"/>
                                  <a:gd name="T25" fmla="*/ 1350 h 6"/>
                                  <a:gd name="T26" fmla="*/ 0 w 4"/>
                                  <a:gd name="T27" fmla="*/ 1125 h 6"/>
                                  <a:gd name="T28" fmla="*/ 0 w 4"/>
                                  <a:gd name="T29" fmla="*/ 900 h 6"/>
                                  <a:gd name="T30" fmla="*/ 225 w 4"/>
                                  <a:gd name="T31" fmla="*/ 900 h 6"/>
                                  <a:gd name="T32" fmla="*/ 225 w 4"/>
                                  <a:gd name="T33" fmla="*/ 900 h 6"/>
                                  <a:gd name="T34" fmla="*/ 225 w 4"/>
                                  <a:gd name="T35" fmla="*/ 1125 h 6"/>
                                  <a:gd name="T36" fmla="*/ 225 w 4"/>
                                  <a:gd name="T37" fmla="*/ 1125 h 6"/>
                                  <a:gd name="T38" fmla="*/ 225 w 4"/>
                                  <a:gd name="T39" fmla="*/ 1125 h 6"/>
                                  <a:gd name="T40" fmla="*/ 225 w 4"/>
                                  <a:gd name="T41" fmla="*/ 1125 h 6"/>
                                  <a:gd name="T42" fmla="*/ 225 w 4"/>
                                  <a:gd name="T43" fmla="*/ 1350 h 6"/>
                                  <a:gd name="T44" fmla="*/ 450 w 4"/>
                                  <a:gd name="T45" fmla="*/ 1350 h 6"/>
                                  <a:gd name="T46" fmla="*/ 450 w 4"/>
                                  <a:gd name="T47" fmla="*/ 1125 h 6"/>
                                  <a:gd name="T48" fmla="*/ 450 w 4"/>
                                  <a:gd name="T49" fmla="*/ 1125 h 6"/>
                                  <a:gd name="T50" fmla="*/ 450 w 4"/>
                                  <a:gd name="T51" fmla="*/ 900 h 6"/>
                                  <a:gd name="T52" fmla="*/ 450 w 4"/>
                                  <a:gd name="T53" fmla="*/ 225 h 6"/>
                                  <a:gd name="T54" fmla="*/ 450 w 4"/>
                                  <a:gd name="T55" fmla="*/ 225 h 6"/>
                                  <a:gd name="T56" fmla="*/ 225 w 4"/>
                                  <a:gd name="T57" fmla="*/ 0 h 6"/>
                                  <a:gd name="T58" fmla="*/ 225 w 4"/>
                                  <a:gd name="T59" fmla="*/ 0 h 6"/>
                                  <a:gd name="T60" fmla="*/ 225 w 4"/>
                                  <a:gd name="T61" fmla="*/ 0 h 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</a:gdLst>
                                <a:ahLst/>
                                <a:cxnLst>
                                  <a:cxn ang="T62">
                                    <a:pos x="T0" y="T1"/>
                                  </a:cxn>
                                  <a:cxn ang="T63">
                                    <a:pos x="T2" y="T3"/>
                                  </a:cxn>
                                  <a:cxn ang="T64">
                                    <a:pos x="T4" y="T5"/>
                                  </a:cxn>
                                  <a:cxn ang="T65">
                                    <a:pos x="T6" y="T7"/>
                                  </a:cxn>
                                  <a:cxn ang="T66">
                                    <a:pos x="T8" y="T9"/>
                                  </a:cxn>
                                  <a:cxn ang="T67">
                                    <a:pos x="T10" y="T11"/>
                                  </a:cxn>
                                  <a:cxn ang="T68">
                                    <a:pos x="T12" y="T13"/>
                                  </a:cxn>
                                  <a:cxn ang="T69">
                                    <a:pos x="T14" y="T15"/>
                                  </a:cxn>
                                  <a:cxn ang="T70">
                                    <a:pos x="T16" y="T17"/>
                                  </a:cxn>
                                  <a:cxn ang="T71">
                                    <a:pos x="T18" y="T19"/>
                                  </a:cxn>
                                  <a:cxn ang="T72">
                                    <a:pos x="T20" y="T21"/>
                                  </a:cxn>
                                  <a:cxn ang="T73">
                                    <a:pos x="T22" y="T23"/>
                                  </a:cxn>
                                  <a:cxn ang="T74">
                                    <a:pos x="T24" y="T25"/>
                                  </a:cxn>
                                  <a:cxn ang="T75">
                                    <a:pos x="T26" y="T27"/>
                                  </a:cxn>
                                  <a:cxn ang="T76">
                                    <a:pos x="T28" y="T29"/>
                                  </a:cxn>
                                  <a:cxn ang="T77">
                                    <a:pos x="T30" y="T31"/>
                                  </a:cxn>
                                  <a:cxn ang="T78">
                                    <a:pos x="T32" y="T33"/>
                                  </a:cxn>
                                  <a:cxn ang="T79">
                                    <a:pos x="T34" y="T35"/>
                                  </a:cxn>
                                  <a:cxn ang="T80">
                                    <a:pos x="T36" y="T37"/>
                                  </a:cxn>
                                  <a:cxn ang="T81">
                                    <a:pos x="T38" y="T39"/>
                                  </a:cxn>
                                  <a:cxn ang="T82">
                                    <a:pos x="T40" y="T41"/>
                                  </a:cxn>
                                  <a:cxn ang="T83">
                                    <a:pos x="T42" y="T43"/>
                                  </a:cxn>
                                  <a:cxn ang="T84">
                                    <a:pos x="T44" y="T45"/>
                                  </a:cxn>
                                  <a:cxn ang="T85">
                                    <a:pos x="T46" y="T47"/>
                                  </a:cxn>
                                  <a:cxn ang="T86">
                                    <a:pos x="T48" y="T49"/>
                                  </a:cxn>
                                  <a:cxn ang="T87">
                                    <a:pos x="T50" y="T51"/>
                                  </a:cxn>
                                  <a:cxn ang="T88">
                                    <a:pos x="T52" y="T53"/>
                                  </a:cxn>
                                  <a:cxn ang="T89">
                                    <a:pos x="T54" y="T55"/>
                                  </a:cxn>
                                  <a:cxn ang="T90">
                                    <a:pos x="T56" y="T57"/>
                                  </a:cxn>
                                  <a:cxn ang="T91">
                                    <a:pos x="T58" y="T59"/>
                                  </a:cxn>
                                  <a:cxn ang="T92">
                                    <a:pos x="T60" y="T61"/>
                                  </a:cxn>
                                </a:cxnLst>
                                <a:rect l="0" t="0" r="r" b="b"/>
                                <a:pathLst>
                                  <a:path w="4" h="6">
                                    <a:moveTo>
                                      <a:pt x="1" y="0"/>
                                    </a:move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1"/>
                                      <a:pt x="3" y="1"/>
                                    </a:cubicBezTo>
                                    <a:cubicBezTo>
                                      <a:pt x="4" y="2"/>
                                      <a:pt x="4" y="3"/>
                                      <a:pt x="4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2" y="6"/>
                                    </a:cubicBezTo>
                                    <a:cubicBezTo>
                                      <a:pt x="1" y="6"/>
                                      <a:pt x="1" y="6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2" y="6"/>
                                    </a:cubicBezTo>
                                    <a:cubicBezTo>
                                      <a:pt x="2" y="6"/>
                                      <a:pt x="2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6" name=" 276"/>
                            <wps:cNvSpPr>
                              <a:spLocks/>
                            </wps:cNvSpPr>
                            <wps:spPr bwMode="auto">
                              <a:xfrm>
                                <a:off x="5955" y="4749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900 w 5"/>
                                  <a:gd name="T1" fmla="*/ 0 h 4"/>
                                  <a:gd name="T2" fmla="*/ 1125 w 5"/>
                                  <a:gd name="T3" fmla="*/ 675 h 4"/>
                                  <a:gd name="T4" fmla="*/ 1125 w 5"/>
                                  <a:gd name="T5" fmla="*/ 900 h 4"/>
                                  <a:gd name="T6" fmla="*/ 1125 w 5"/>
                                  <a:gd name="T7" fmla="*/ 900 h 4"/>
                                  <a:gd name="T8" fmla="*/ 1125 w 5"/>
                                  <a:gd name="T9" fmla="*/ 900 h 4"/>
                                  <a:gd name="T10" fmla="*/ 675 w 5"/>
                                  <a:gd name="T11" fmla="*/ 900 h 4"/>
                                  <a:gd name="T12" fmla="*/ 675 w 5"/>
                                  <a:gd name="T13" fmla="*/ 900 h 4"/>
                                  <a:gd name="T14" fmla="*/ 675 w 5"/>
                                  <a:gd name="T15" fmla="*/ 900 h 4"/>
                                  <a:gd name="T16" fmla="*/ 450 w 5"/>
                                  <a:gd name="T17" fmla="*/ 900 h 4"/>
                                  <a:gd name="T18" fmla="*/ 225 w 5"/>
                                  <a:gd name="T19" fmla="*/ 900 h 4"/>
                                  <a:gd name="T20" fmla="*/ 225 w 5"/>
                                  <a:gd name="T21" fmla="*/ 900 h 4"/>
                                  <a:gd name="T22" fmla="*/ 225 w 5"/>
                                  <a:gd name="T23" fmla="*/ 675 h 4"/>
                                  <a:gd name="T24" fmla="*/ 0 w 5"/>
                                  <a:gd name="T25" fmla="*/ 225 h 4"/>
                                  <a:gd name="T26" fmla="*/ 0 w 5"/>
                                  <a:gd name="T27" fmla="*/ 225 h 4"/>
                                  <a:gd name="T28" fmla="*/ 0 w 5"/>
                                  <a:gd name="T29" fmla="*/ 225 h 4"/>
                                  <a:gd name="T30" fmla="*/ 0 w 5"/>
                                  <a:gd name="T31" fmla="*/ 225 h 4"/>
                                  <a:gd name="T32" fmla="*/ 450 w 5"/>
                                  <a:gd name="T33" fmla="*/ 0 h 4"/>
                                  <a:gd name="T34" fmla="*/ 450 w 5"/>
                                  <a:gd name="T35" fmla="*/ 675 h 4"/>
                                  <a:gd name="T36" fmla="*/ 450 w 5"/>
                                  <a:gd name="T37" fmla="*/ 900 h 4"/>
                                  <a:gd name="T38" fmla="*/ 450 w 5"/>
                                  <a:gd name="T39" fmla="*/ 900 h 4"/>
                                  <a:gd name="T40" fmla="*/ 450 w 5"/>
                                  <a:gd name="T41" fmla="*/ 900 h 4"/>
                                  <a:gd name="T42" fmla="*/ 675 w 5"/>
                                  <a:gd name="T43" fmla="*/ 900 h 4"/>
                                  <a:gd name="T44" fmla="*/ 675 w 5"/>
                                  <a:gd name="T45" fmla="*/ 675 h 4"/>
                                  <a:gd name="T46" fmla="*/ 675 w 5"/>
                                  <a:gd name="T47" fmla="*/ 225 h 4"/>
                                  <a:gd name="T48" fmla="*/ 675 w 5"/>
                                  <a:gd name="T49" fmla="*/ 225 h 4"/>
                                  <a:gd name="T50" fmla="*/ 450 w 5"/>
                                  <a:gd name="T51" fmla="*/ 0 h 4"/>
                                  <a:gd name="T52" fmla="*/ 450 w 5"/>
                                  <a:gd name="T53" fmla="*/ 0 h 4"/>
                                  <a:gd name="T54" fmla="*/ 900 w 5"/>
                                  <a:gd name="T55" fmla="*/ 0 h 4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4" y="0"/>
                                    </a:moveTo>
                                    <a:cubicBezTo>
                                      <a:pt x="4" y="1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3"/>
                                      <a:pt x="1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1" y="0"/>
                                      <a:pt x="2" y="0"/>
                                    </a:cubicBezTo>
                                    <a:cubicBezTo>
                                      <a:pt x="2" y="1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7" name=" 277"/>
                            <wps:cNvSpPr>
                              <a:spLocks/>
                            </wps:cNvSpPr>
                            <wps:spPr bwMode="auto">
                              <a:xfrm>
                                <a:off x="6030" y="4719"/>
                                <a:ext cx="45" cy="90"/>
                              </a:xfrm>
                              <a:custGeom>
                                <a:avLst/>
                                <a:gdLst>
                                  <a:gd name="T0" fmla="*/ 450 w 3"/>
                                  <a:gd name="T1" fmla="*/ 0 h 6"/>
                                  <a:gd name="T2" fmla="*/ 450 w 3"/>
                                  <a:gd name="T3" fmla="*/ 1125 h 6"/>
                                  <a:gd name="T4" fmla="*/ 675 w 3"/>
                                  <a:gd name="T5" fmla="*/ 1125 h 6"/>
                                  <a:gd name="T6" fmla="*/ 675 w 3"/>
                                  <a:gd name="T7" fmla="*/ 1350 h 6"/>
                                  <a:gd name="T8" fmla="*/ 675 w 3"/>
                                  <a:gd name="T9" fmla="*/ 1350 h 6"/>
                                  <a:gd name="T10" fmla="*/ 225 w 3"/>
                                  <a:gd name="T11" fmla="*/ 1350 h 6"/>
                                  <a:gd name="T12" fmla="*/ 225 w 3"/>
                                  <a:gd name="T13" fmla="*/ 1350 h 6"/>
                                  <a:gd name="T14" fmla="*/ 225 w 3"/>
                                  <a:gd name="T15" fmla="*/ 1350 h 6"/>
                                  <a:gd name="T16" fmla="*/ 225 w 3"/>
                                  <a:gd name="T17" fmla="*/ 1125 h 6"/>
                                  <a:gd name="T18" fmla="*/ 225 w 3"/>
                                  <a:gd name="T19" fmla="*/ 225 h 6"/>
                                  <a:gd name="T20" fmla="*/ 225 w 3"/>
                                  <a:gd name="T21" fmla="*/ 225 h 6"/>
                                  <a:gd name="T22" fmla="*/ 0 w 3"/>
                                  <a:gd name="T23" fmla="*/ 0 h 6"/>
                                  <a:gd name="T24" fmla="*/ 0 w 3"/>
                                  <a:gd name="T25" fmla="*/ 0 h 6"/>
                                  <a:gd name="T26" fmla="*/ 450 w 3"/>
                                  <a:gd name="T27" fmla="*/ 0 h 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</a:gdLst>
                                <a:ahLst/>
                                <a:cxnLst>
                                  <a:cxn ang="T28">
                                    <a:pos x="T0" y="T1"/>
                                  </a:cxn>
                                  <a:cxn ang="T29">
                                    <a:pos x="T2" y="T3"/>
                                  </a:cxn>
                                  <a:cxn ang="T30">
                                    <a:pos x="T4" y="T5"/>
                                  </a:cxn>
                                  <a:cxn ang="T31">
                                    <a:pos x="T6" y="T7"/>
                                  </a:cxn>
                                  <a:cxn ang="T32">
                                    <a:pos x="T8" y="T9"/>
                                  </a:cxn>
                                  <a:cxn ang="T33">
                                    <a:pos x="T10" y="T11"/>
                                  </a:cxn>
                                  <a:cxn ang="T34">
                                    <a:pos x="T12" y="T13"/>
                                  </a:cxn>
                                  <a:cxn ang="T35">
                                    <a:pos x="T14" y="T15"/>
                                  </a:cxn>
                                  <a:cxn ang="T36">
                                    <a:pos x="T16" y="T17"/>
                                  </a:cxn>
                                  <a:cxn ang="T37">
                                    <a:pos x="T18" y="T19"/>
                                  </a:cxn>
                                  <a:cxn ang="T38">
                                    <a:pos x="T20" y="T21"/>
                                  </a:cxn>
                                  <a:cxn ang="T39">
                                    <a:pos x="T22" y="T23"/>
                                  </a:cxn>
                                  <a:cxn ang="T40">
                                    <a:pos x="T24" y="T25"/>
                                  </a:cxn>
                                  <a:cxn ang="T41">
                                    <a:pos x="T26" y="T27"/>
                                  </a:cxn>
                                </a:cxnLst>
                                <a:rect l="0" t="0" r="r" b="b"/>
                                <a:pathLst>
                                  <a:path w="3" h="6">
                                    <a:moveTo>
                                      <a:pt x="2" y="0"/>
                                    </a:moveTo>
                                    <a:cubicBezTo>
                                      <a:pt x="2" y="2"/>
                                      <a:pt x="2" y="3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8" name=" 278"/>
                            <wps:cNvSpPr>
                              <a:spLocks/>
                            </wps:cNvSpPr>
                            <wps:spPr bwMode="auto">
                              <a:xfrm>
                                <a:off x="6075" y="4719"/>
                                <a:ext cx="75" cy="90"/>
                              </a:xfrm>
                              <a:custGeom>
                                <a:avLst/>
                                <a:gdLst>
                                  <a:gd name="T0" fmla="*/ 450 w 5"/>
                                  <a:gd name="T1" fmla="*/ 0 h 6"/>
                                  <a:gd name="T2" fmla="*/ 450 w 5"/>
                                  <a:gd name="T3" fmla="*/ 450 h 6"/>
                                  <a:gd name="T4" fmla="*/ 675 w 5"/>
                                  <a:gd name="T5" fmla="*/ 450 h 6"/>
                                  <a:gd name="T6" fmla="*/ 675 w 5"/>
                                  <a:gd name="T7" fmla="*/ 225 h 6"/>
                                  <a:gd name="T8" fmla="*/ 900 w 5"/>
                                  <a:gd name="T9" fmla="*/ 225 h 6"/>
                                  <a:gd name="T10" fmla="*/ 1125 w 5"/>
                                  <a:gd name="T11" fmla="*/ 450 h 6"/>
                                  <a:gd name="T12" fmla="*/ 1125 w 5"/>
                                  <a:gd name="T13" fmla="*/ 675 h 6"/>
                                  <a:gd name="T14" fmla="*/ 1125 w 5"/>
                                  <a:gd name="T15" fmla="*/ 900 h 6"/>
                                  <a:gd name="T16" fmla="*/ 1125 w 5"/>
                                  <a:gd name="T17" fmla="*/ 1125 h 6"/>
                                  <a:gd name="T18" fmla="*/ 1125 w 5"/>
                                  <a:gd name="T19" fmla="*/ 1125 h 6"/>
                                  <a:gd name="T20" fmla="*/ 1125 w 5"/>
                                  <a:gd name="T21" fmla="*/ 1125 h 6"/>
                                  <a:gd name="T22" fmla="*/ 675 w 5"/>
                                  <a:gd name="T23" fmla="*/ 1125 h 6"/>
                                  <a:gd name="T24" fmla="*/ 675 w 5"/>
                                  <a:gd name="T25" fmla="*/ 1125 h 6"/>
                                  <a:gd name="T26" fmla="*/ 675 w 5"/>
                                  <a:gd name="T27" fmla="*/ 1125 h 6"/>
                                  <a:gd name="T28" fmla="*/ 900 w 5"/>
                                  <a:gd name="T29" fmla="*/ 1125 h 6"/>
                                  <a:gd name="T30" fmla="*/ 675 w 5"/>
                                  <a:gd name="T31" fmla="*/ 675 h 6"/>
                                  <a:gd name="T32" fmla="*/ 675 w 5"/>
                                  <a:gd name="T33" fmla="*/ 450 h 6"/>
                                  <a:gd name="T34" fmla="*/ 675 w 5"/>
                                  <a:gd name="T35" fmla="*/ 450 h 6"/>
                                  <a:gd name="T36" fmla="*/ 675 w 5"/>
                                  <a:gd name="T37" fmla="*/ 450 h 6"/>
                                  <a:gd name="T38" fmla="*/ 450 w 5"/>
                                  <a:gd name="T39" fmla="*/ 450 h 6"/>
                                  <a:gd name="T40" fmla="*/ 450 w 5"/>
                                  <a:gd name="T41" fmla="*/ 675 h 6"/>
                                  <a:gd name="T42" fmla="*/ 450 w 5"/>
                                  <a:gd name="T43" fmla="*/ 1125 h 6"/>
                                  <a:gd name="T44" fmla="*/ 450 w 5"/>
                                  <a:gd name="T45" fmla="*/ 1125 h 6"/>
                                  <a:gd name="T46" fmla="*/ 675 w 5"/>
                                  <a:gd name="T47" fmla="*/ 1125 h 6"/>
                                  <a:gd name="T48" fmla="*/ 675 w 5"/>
                                  <a:gd name="T49" fmla="*/ 1125 h 6"/>
                                  <a:gd name="T50" fmla="*/ 225 w 5"/>
                                  <a:gd name="T51" fmla="*/ 1350 h 6"/>
                                  <a:gd name="T52" fmla="*/ 225 w 5"/>
                                  <a:gd name="T53" fmla="*/ 1350 h 6"/>
                                  <a:gd name="T54" fmla="*/ 225 w 5"/>
                                  <a:gd name="T55" fmla="*/ 1125 h 6"/>
                                  <a:gd name="T56" fmla="*/ 225 w 5"/>
                                  <a:gd name="T57" fmla="*/ 1125 h 6"/>
                                  <a:gd name="T58" fmla="*/ 225 w 5"/>
                                  <a:gd name="T59" fmla="*/ 225 h 6"/>
                                  <a:gd name="T60" fmla="*/ 0 w 5"/>
                                  <a:gd name="T61" fmla="*/ 0 h 6"/>
                                  <a:gd name="T62" fmla="*/ 0 w 5"/>
                                  <a:gd name="T63" fmla="*/ 0 h 6"/>
                                  <a:gd name="T64" fmla="*/ 0 w 5"/>
                                  <a:gd name="T65" fmla="*/ 0 h 6"/>
                                  <a:gd name="T66" fmla="*/ 450 w 5"/>
                                  <a:gd name="T67" fmla="*/ 0 h 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</a:gdLst>
                                <a:ahLst/>
                                <a:cxnLst>
                                  <a:cxn ang="T68">
                                    <a:pos x="T0" y="T1"/>
                                  </a:cxn>
                                  <a:cxn ang="T69">
                                    <a:pos x="T2" y="T3"/>
                                  </a:cxn>
                                  <a:cxn ang="T70">
                                    <a:pos x="T4" y="T5"/>
                                  </a:cxn>
                                  <a:cxn ang="T71">
                                    <a:pos x="T6" y="T7"/>
                                  </a:cxn>
                                  <a:cxn ang="T72">
                                    <a:pos x="T8" y="T9"/>
                                  </a:cxn>
                                  <a:cxn ang="T73">
                                    <a:pos x="T10" y="T11"/>
                                  </a:cxn>
                                  <a:cxn ang="T74">
                                    <a:pos x="T12" y="T13"/>
                                  </a:cxn>
                                  <a:cxn ang="T75">
                                    <a:pos x="T14" y="T15"/>
                                  </a:cxn>
                                  <a:cxn ang="T76">
                                    <a:pos x="T16" y="T17"/>
                                  </a:cxn>
                                  <a:cxn ang="T77">
                                    <a:pos x="T18" y="T19"/>
                                  </a:cxn>
                                  <a:cxn ang="T78">
                                    <a:pos x="T20" y="T21"/>
                                  </a:cxn>
                                  <a:cxn ang="T79">
                                    <a:pos x="T22" y="T23"/>
                                  </a:cxn>
                                  <a:cxn ang="T80">
                                    <a:pos x="T24" y="T25"/>
                                  </a:cxn>
                                  <a:cxn ang="T81">
                                    <a:pos x="T26" y="T27"/>
                                  </a:cxn>
                                  <a:cxn ang="T82">
                                    <a:pos x="T28" y="T29"/>
                                  </a:cxn>
                                  <a:cxn ang="T83">
                                    <a:pos x="T30" y="T31"/>
                                  </a:cxn>
                                  <a:cxn ang="T84">
                                    <a:pos x="T32" y="T33"/>
                                  </a:cxn>
                                  <a:cxn ang="T85">
                                    <a:pos x="T34" y="T35"/>
                                  </a:cxn>
                                  <a:cxn ang="T86">
                                    <a:pos x="T36" y="T37"/>
                                  </a:cxn>
                                  <a:cxn ang="T87">
                                    <a:pos x="T38" y="T39"/>
                                  </a:cxn>
                                  <a:cxn ang="T88">
                                    <a:pos x="T40" y="T41"/>
                                  </a:cxn>
                                  <a:cxn ang="T89">
                                    <a:pos x="T42" y="T43"/>
                                  </a:cxn>
                                  <a:cxn ang="T90">
                                    <a:pos x="T44" y="T45"/>
                                  </a:cxn>
                                  <a:cxn ang="T91">
                                    <a:pos x="T46" y="T47"/>
                                  </a:cxn>
                                  <a:cxn ang="T92">
                                    <a:pos x="T48" y="T49"/>
                                  </a:cxn>
                                  <a:cxn ang="T93">
                                    <a:pos x="T50" y="T51"/>
                                  </a:cxn>
                                  <a:cxn ang="T94">
                                    <a:pos x="T52" y="T53"/>
                                  </a:cxn>
                                  <a:cxn ang="T95">
                                    <a:pos x="T54" y="T55"/>
                                  </a:cxn>
                                  <a:cxn ang="T96">
                                    <a:pos x="T56" y="T57"/>
                                  </a:cxn>
                                  <a:cxn ang="T97">
                                    <a:pos x="T58" y="T59"/>
                                  </a:cxn>
                                  <a:cxn ang="T98">
                                    <a:pos x="T60" y="T61"/>
                                  </a:cxn>
                                  <a:cxn ang="T99">
                                    <a:pos x="T62" y="T63"/>
                                  </a:cxn>
                                  <a:cxn ang="T100">
                                    <a:pos x="T64" y="T65"/>
                                  </a:cxn>
                                  <a:cxn ang="T101">
                                    <a:pos x="T66" y="T67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2" y="0"/>
                                    </a:moveTo>
                                    <a:cubicBezTo>
                                      <a:pt x="2" y="1"/>
                                      <a:pt x="2" y="1"/>
                                      <a:pt x="2" y="2"/>
                                    </a:cubicBezTo>
                                    <a:cubicBezTo>
                                      <a:pt x="2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2"/>
                                      <a:pt x="4" y="2"/>
                                      <a:pt x="5" y="2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4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3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9" name=" 279"/>
                            <wps:cNvSpPr>
                              <a:spLocks/>
                            </wps:cNvSpPr>
                            <wps:spPr bwMode="auto">
                              <a:xfrm>
                                <a:off x="6165" y="4734"/>
                                <a:ext cx="60" cy="60"/>
                              </a:xfrm>
                              <a:custGeom>
                                <a:avLst/>
                                <a:gdLst>
                                  <a:gd name="T0" fmla="*/ 450 w 4"/>
                                  <a:gd name="T1" fmla="*/ 0 h 4"/>
                                  <a:gd name="T2" fmla="*/ 675 w 4"/>
                                  <a:gd name="T3" fmla="*/ 0 h 4"/>
                                  <a:gd name="T4" fmla="*/ 900 w 4"/>
                                  <a:gd name="T5" fmla="*/ 225 h 4"/>
                                  <a:gd name="T6" fmla="*/ 900 w 4"/>
                                  <a:gd name="T7" fmla="*/ 450 h 4"/>
                                  <a:gd name="T8" fmla="*/ 900 w 4"/>
                                  <a:gd name="T9" fmla="*/ 675 h 4"/>
                                  <a:gd name="T10" fmla="*/ 450 w 4"/>
                                  <a:gd name="T11" fmla="*/ 900 h 4"/>
                                  <a:gd name="T12" fmla="*/ 225 w 4"/>
                                  <a:gd name="T13" fmla="*/ 900 h 4"/>
                                  <a:gd name="T14" fmla="*/ 0 w 4"/>
                                  <a:gd name="T15" fmla="*/ 450 h 4"/>
                                  <a:gd name="T16" fmla="*/ 0 w 4"/>
                                  <a:gd name="T17" fmla="*/ 225 h 4"/>
                                  <a:gd name="T18" fmla="*/ 450 w 4"/>
                                  <a:gd name="T19" fmla="*/ 0 h 4"/>
                                  <a:gd name="T20" fmla="*/ 450 w 4"/>
                                  <a:gd name="T21" fmla="*/ 0 h 4"/>
                                  <a:gd name="T22" fmla="*/ 225 w 4"/>
                                  <a:gd name="T23" fmla="*/ 0 h 4"/>
                                  <a:gd name="T24" fmla="*/ 225 w 4"/>
                                  <a:gd name="T25" fmla="*/ 225 h 4"/>
                                  <a:gd name="T26" fmla="*/ 225 w 4"/>
                                  <a:gd name="T27" fmla="*/ 450 h 4"/>
                                  <a:gd name="T28" fmla="*/ 450 w 4"/>
                                  <a:gd name="T29" fmla="*/ 675 h 4"/>
                                  <a:gd name="T30" fmla="*/ 450 w 4"/>
                                  <a:gd name="T31" fmla="*/ 900 h 4"/>
                                  <a:gd name="T32" fmla="*/ 450 w 4"/>
                                  <a:gd name="T33" fmla="*/ 900 h 4"/>
                                  <a:gd name="T34" fmla="*/ 675 w 4"/>
                                  <a:gd name="T35" fmla="*/ 900 h 4"/>
                                  <a:gd name="T36" fmla="*/ 675 w 4"/>
                                  <a:gd name="T37" fmla="*/ 675 h 4"/>
                                  <a:gd name="T38" fmla="*/ 675 w 4"/>
                                  <a:gd name="T39" fmla="*/ 450 h 4"/>
                                  <a:gd name="T40" fmla="*/ 675 w 4"/>
                                  <a:gd name="T41" fmla="*/ 225 h 4"/>
                                  <a:gd name="T42" fmla="*/ 450 w 4"/>
                                  <a:gd name="T43" fmla="*/ 0 h 4"/>
                                  <a:gd name="T44" fmla="*/ 450 w 4"/>
                                  <a:gd name="T45" fmla="*/ 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4" h="4"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2"/>
                                    </a:cubicBezTo>
                                    <a:cubicBezTo>
                                      <a:pt x="4" y="2"/>
                                      <a:pt x="4" y="3"/>
                                      <a:pt x="4" y="3"/>
                                    </a:cubicBezTo>
                                    <a:cubicBezTo>
                                      <a:pt x="3" y="4"/>
                                      <a:pt x="3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1"/>
                                      <a:pt x="0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2"/>
                                      <a:pt x="1" y="2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0" name=" 280"/>
                          <wpg:cNvGrpSpPr>
                            <a:grpSpLocks/>
                          </wpg:cNvGrpSpPr>
                          <wpg:grpSpPr bwMode="auto">
                            <a:xfrm>
                              <a:off x="6300" y="4734"/>
                              <a:ext cx="150" cy="120"/>
                              <a:chOff x="6300" y="4734"/>
                              <a:chExt cx="150" cy="120"/>
                            </a:xfrm>
                          </wpg:grpSpPr>
                          <wps:wsp>
                            <wps:cNvPr id="281" name=" 281"/>
                            <wps:cNvSpPr>
                              <a:spLocks/>
                            </wps:cNvSpPr>
                            <wps:spPr bwMode="auto">
                              <a:xfrm>
                                <a:off x="6300" y="4734"/>
                                <a:ext cx="90" cy="90"/>
                              </a:xfrm>
                              <a:custGeom>
                                <a:avLst/>
                                <a:gdLst>
                                  <a:gd name="T0" fmla="*/ 1350 w 6"/>
                                  <a:gd name="T1" fmla="*/ 225 h 6"/>
                                  <a:gd name="T2" fmla="*/ 900 w 6"/>
                                  <a:gd name="T3" fmla="*/ 1125 h 6"/>
                                  <a:gd name="T4" fmla="*/ 900 w 6"/>
                                  <a:gd name="T5" fmla="*/ 1350 h 6"/>
                                  <a:gd name="T6" fmla="*/ 900 w 6"/>
                                  <a:gd name="T7" fmla="*/ 1350 h 6"/>
                                  <a:gd name="T8" fmla="*/ 900 w 6"/>
                                  <a:gd name="T9" fmla="*/ 1350 h 6"/>
                                  <a:gd name="T10" fmla="*/ 900 w 6"/>
                                  <a:gd name="T11" fmla="*/ 1350 h 6"/>
                                  <a:gd name="T12" fmla="*/ 450 w 6"/>
                                  <a:gd name="T13" fmla="*/ 1125 h 6"/>
                                  <a:gd name="T14" fmla="*/ 675 w 6"/>
                                  <a:gd name="T15" fmla="*/ 1125 h 6"/>
                                  <a:gd name="T16" fmla="*/ 450 w 6"/>
                                  <a:gd name="T17" fmla="*/ 1125 h 6"/>
                                  <a:gd name="T18" fmla="*/ 225 w 6"/>
                                  <a:gd name="T19" fmla="*/ 1125 h 6"/>
                                  <a:gd name="T20" fmla="*/ 0 w 6"/>
                                  <a:gd name="T21" fmla="*/ 900 h 6"/>
                                  <a:gd name="T22" fmla="*/ 0 w 6"/>
                                  <a:gd name="T23" fmla="*/ 450 h 6"/>
                                  <a:gd name="T24" fmla="*/ 225 w 6"/>
                                  <a:gd name="T25" fmla="*/ 225 h 6"/>
                                  <a:gd name="T26" fmla="*/ 450 w 6"/>
                                  <a:gd name="T27" fmla="*/ 225 h 6"/>
                                  <a:gd name="T28" fmla="*/ 675 w 6"/>
                                  <a:gd name="T29" fmla="*/ 225 h 6"/>
                                  <a:gd name="T30" fmla="*/ 675 w 6"/>
                                  <a:gd name="T31" fmla="*/ 450 h 6"/>
                                  <a:gd name="T32" fmla="*/ 900 w 6"/>
                                  <a:gd name="T33" fmla="*/ 450 h 6"/>
                                  <a:gd name="T34" fmla="*/ 900 w 6"/>
                                  <a:gd name="T35" fmla="*/ 225 h 6"/>
                                  <a:gd name="T36" fmla="*/ 1125 w 6"/>
                                  <a:gd name="T37" fmla="*/ 225 h 6"/>
                                  <a:gd name="T38" fmla="*/ 900 w 6"/>
                                  <a:gd name="T39" fmla="*/ 225 h 6"/>
                                  <a:gd name="T40" fmla="*/ 900 w 6"/>
                                  <a:gd name="T41" fmla="*/ 0 h 6"/>
                                  <a:gd name="T42" fmla="*/ 900 w 6"/>
                                  <a:gd name="T43" fmla="*/ 0 h 6"/>
                                  <a:gd name="T44" fmla="*/ 1350 w 6"/>
                                  <a:gd name="T45" fmla="*/ 225 h 6"/>
                                  <a:gd name="T46" fmla="*/ 900 w 6"/>
                                  <a:gd name="T47" fmla="*/ 675 h 6"/>
                                  <a:gd name="T48" fmla="*/ 675 w 6"/>
                                  <a:gd name="T49" fmla="*/ 450 h 6"/>
                                  <a:gd name="T50" fmla="*/ 675 w 6"/>
                                  <a:gd name="T51" fmla="*/ 450 h 6"/>
                                  <a:gd name="T52" fmla="*/ 450 w 6"/>
                                  <a:gd name="T53" fmla="*/ 450 h 6"/>
                                  <a:gd name="T54" fmla="*/ 450 w 6"/>
                                  <a:gd name="T55" fmla="*/ 675 h 6"/>
                                  <a:gd name="T56" fmla="*/ 225 w 6"/>
                                  <a:gd name="T57" fmla="*/ 900 h 6"/>
                                  <a:gd name="T58" fmla="*/ 225 w 6"/>
                                  <a:gd name="T59" fmla="*/ 900 h 6"/>
                                  <a:gd name="T60" fmla="*/ 450 w 6"/>
                                  <a:gd name="T61" fmla="*/ 1125 h 6"/>
                                  <a:gd name="T62" fmla="*/ 675 w 6"/>
                                  <a:gd name="T63" fmla="*/ 1125 h 6"/>
                                  <a:gd name="T64" fmla="*/ 900 w 6"/>
                                  <a:gd name="T65" fmla="*/ 675 h 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6" y="1"/>
                                    </a:moveTo>
                                    <a:cubicBezTo>
                                      <a:pt x="6" y="2"/>
                                      <a:pt x="5" y="4"/>
                                      <a:pt x="4" y="5"/>
                                    </a:cubicBezTo>
                                    <a:cubicBezTo>
                                      <a:pt x="4" y="5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3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0" y="5"/>
                                      <a:pt x="0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2" y="1"/>
                                    </a:cubicBezTo>
                                    <a:cubicBezTo>
                                      <a:pt x="2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4" y="1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5" y="0"/>
                                      <a:pt x="6" y="1"/>
                                      <a:pt x="6" y="1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3" y="4"/>
                                      <a:pt x="3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2" name=" 282"/>
                            <wps:cNvSpPr>
                              <a:spLocks/>
                            </wps:cNvSpPr>
                            <wps:spPr bwMode="auto">
                              <a:xfrm>
                                <a:off x="6375" y="4794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675 h 4"/>
                                  <a:gd name="T2" fmla="*/ 450 w 5"/>
                                  <a:gd name="T3" fmla="*/ 450 h 4"/>
                                  <a:gd name="T4" fmla="*/ 450 w 5"/>
                                  <a:gd name="T5" fmla="*/ 675 h 4"/>
                                  <a:gd name="T6" fmla="*/ 675 w 5"/>
                                  <a:gd name="T7" fmla="*/ 900 h 4"/>
                                  <a:gd name="T8" fmla="*/ 675 w 5"/>
                                  <a:gd name="T9" fmla="*/ 900 h 4"/>
                                  <a:gd name="T10" fmla="*/ 900 w 5"/>
                                  <a:gd name="T11" fmla="*/ 900 h 4"/>
                                  <a:gd name="T12" fmla="*/ 900 w 5"/>
                                  <a:gd name="T13" fmla="*/ 900 h 4"/>
                                  <a:gd name="T14" fmla="*/ 675 w 5"/>
                                  <a:gd name="T15" fmla="*/ 900 h 4"/>
                                  <a:gd name="T16" fmla="*/ 450 w 5"/>
                                  <a:gd name="T17" fmla="*/ 900 h 4"/>
                                  <a:gd name="T18" fmla="*/ 225 w 5"/>
                                  <a:gd name="T19" fmla="*/ 450 h 4"/>
                                  <a:gd name="T20" fmla="*/ 225 w 5"/>
                                  <a:gd name="T21" fmla="*/ 225 h 4"/>
                                  <a:gd name="T22" fmla="*/ 450 w 5"/>
                                  <a:gd name="T23" fmla="*/ 0 h 4"/>
                                  <a:gd name="T24" fmla="*/ 900 w 5"/>
                                  <a:gd name="T25" fmla="*/ 0 h 4"/>
                                  <a:gd name="T26" fmla="*/ 1125 w 5"/>
                                  <a:gd name="T27" fmla="*/ 225 h 4"/>
                                  <a:gd name="T28" fmla="*/ 1125 w 5"/>
                                  <a:gd name="T29" fmla="*/ 675 h 4"/>
                                  <a:gd name="T30" fmla="*/ 900 w 5"/>
                                  <a:gd name="T31" fmla="*/ 450 h 4"/>
                                  <a:gd name="T32" fmla="*/ 900 w 5"/>
                                  <a:gd name="T33" fmla="*/ 225 h 4"/>
                                  <a:gd name="T34" fmla="*/ 900 w 5"/>
                                  <a:gd name="T35" fmla="*/ 225 h 4"/>
                                  <a:gd name="T36" fmla="*/ 900 w 5"/>
                                  <a:gd name="T37" fmla="*/ 0 h 4"/>
                                  <a:gd name="T38" fmla="*/ 675 w 5"/>
                                  <a:gd name="T39" fmla="*/ 0 h 4"/>
                                  <a:gd name="T40" fmla="*/ 450 w 5"/>
                                  <a:gd name="T41" fmla="*/ 225 h 4"/>
                                  <a:gd name="T42" fmla="*/ 450 w 5"/>
                                  <a:gd name="T43" fmla="*/ 225 h 4"/>
                                  <a:gd name="T44" fmla="*/ 900 w 5"/>
                                  <a:gd name="T45" fmla="*/ 45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5" y="3"/>
                                    </a:moveTo>
                                    <a:cubicBezTo>
                                      <a:pt x="4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2" y="4"/>
                                      <a:pt x="2" y="4"/>
                                    </a:cubicBezTo>
                                    <a:cubicBezTo>
                                      <a:pt x="1" y="3"/>
                                      <a:pt x="1" y="3"/>
                                      <a:pt x="1" y="2"/>
                                    </a:cubicBezTo>
                                    <a:cubicBezTo>
                                      <a:pt x="0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1"/>
                                      <a:pt x="5" y="1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lose/>
                                    <a:moveTo>
                                      <a:pt x="4" y="2"/>
                                    </a:move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3" y="2"/>
                                      <a:pt x="3" y="2"/>
                                      <a:pt x="4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3" name=" 283"/>
                          <wpg:cNvGrpSpPr>
                            <a:grpSpLocks/>
                          </wpg:cNvGrpSpPr>
                          <wpg:grpSpPr bwMode="auto">
                            <a:xfrm>
                              <a:off x="6480" y="4839"/>
                              <a:ext cx="315" cy="196"/>
                              <a:chOff x="6480" y="4839"/>
                              <a:chExt cx="315" cy="196"/>
                            </a:xfrm>
                          </wpg:grpSpPr>
                          <wps:wsp>
                            <wps:cNvPr id="284" name=" 284"/>
                            <wps:cNvSpPr>
                              <a:spLocks/>
                            </wps:cNvSpPr>
                            <wps:spPr bwMode="auto">
                              <a:xfrm>
                                <a:off x="6480" y="483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0 h 6"/>
                                  <a:gd name="T2" fmla="*/ 675 w 5"/>
                                  <a:gd name="T3" fmla="*/ 925 h 6"/>
                                  <a:gd name="T4" fmla="*/ 450 w 5"/>
                                  <a:gd name="T5" fmla="*/ 1153 h 6"/>
                                  <a:gd name="T6" fmla="*/ 450 w 5"/>
                                  <a:gd name="T7" fmla="*/ 1153 h 6"/>
                                  <a:gd name="T8" fmla="*/ 675 w 5"/>
                                  <a:gd name="T9" fmla="*/ 1380 h 6"/>
                                  <a:gd name="T10" fmla="*/ 675 w 5"/>
                                  <a:gd name="T11" fmla="*/ 1380 h 6"/>
                                  <a:gd name="T12" fmla="*/ 675 w 5"/>
                                  <a:gd name="T13" fmla="*/ 1380 h 6"/>
                                  <a:gd name="T14" fmla="*/ 0 w 5"/>
                                  <a:gd name="T15" fmla="*/ 925 h 6"/>
                                  <a:gd name="T16" fmla="*/ 0 w 5"/>
                                  <a:gd name="T17" fmla="*/ 925 h 6"/>
                                  <a:gd name="T18" fmla="*/ 0 w 5"/>
                                  <a:gd name="T19" fmla="*/ 925 h 6"/>
                                  <a:gd name="T20" fmla="*/ 0 w 5"/>
                                  <a:gd name="T21" fmla="*/ 925 h 6"/>
                                  <a:gd name="T22" fmla="*/ 225 w 5"/>
                                  <a:gd name="T23" fmla="*/ 925 h 6"/>
                                  <a:gd name="T24" fmla="*/ 225 w 5"/>
                                  <a:gd name="T25" fmla="*/ 925 h 6"/>
                                  <a:gd name="T26" fmla="*/ 450 w 5"/>
                                  <a:gd name="T27" fmla="*/ 228 h 6"/>
                                  <a:gd name="T28" fmla="*/ 675 w 5"/>
                                  <a:gd name="T29" fmla="*/ 228 h 6"/>
                                  <a:gd name="T30" fmla="*/ 450 w 5"/>
                                  <a:gd name="T31" fmla="*/ 0 h 6"/>
                                  <a:gd name="T32" fmla="*/ 450 w 5"/>
                                  <a:gd name="T33" fmla="*/ 0 h 6"/>
                                  <a:gd name="T34" fmla="*/ 450 w 5"/>
                                  <a:gd name="T35" fmla="*/ 0 h 6"/>
                                  <a:gd name="T36" fmla="*/ 450 w 5"/>
                                  <a:gd name="T37" fmla="*/ 0 h 6"/>
                                  <a:gd name="T38" fmla="*/ 900 w 5"/>
                                  <a:gd name="T39" fmla="*/ 0 h 6"/>
                                  <a:gd name="T40" fmla="*/ 1125 w 5"/>
                                  <a:gd name="T41" fmla="*/ 0 h 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</a:gdLst>
                                <a:ahLst/>
                                <a:cxnLst>
                                  <a:cxn ang="T42">
                                    <a:pos x="T0" y="T1"/>
                                  </a:cxn>
                                  <a:cxn ang="T43">
                                    <a:pos x="T2" y="T3"/>
                                  </a:cxn>
                                  <a:cxn ang="T44">
                                    <a:pos x="T4" y="T5"/>
                                  </a:cxn>
                                  <a:cxn ang="T45">
                                    <a:pos x="T6" y="T7"/>
                                  </a:cxn>
                                  <a:cxn ang="T46">
                                    <a:pos x="T8" y="T9"/>
                                  </a:cxn>
                                  <a:cxn ang="T47">
                                    <a:pos x="T10" y="T11"/>
                                  </a:cxn>
                                  <a:cxn ang="T48">
                                    <a:pos x="T12" y="T13"/>
                                  </a:cxn>
                                  <a:cxn ang="T49">
                                    <a:pos x="T14" y="T15"/>
                                  </a:cxn>
                                  <a:cxn ang="T50">
                                    <a:pos x="T16" y="T17"/>
                                  </a:cxn>
                                  <a:cxn ang="T51">
                                    <a:pos x="T18" y="T19"/>
                                  </a:cxn>
                                  <a:cxn ang="T52">
                                    <a:pos x="T20" y="T21"/>
                                  </a:cxn>
                                  <a:cxn ang="T53">
                                    <a:pos x="T22" y="T23"/>
                                  </a:cxn>
                                  <a:cxn ang="T54">
                                    <a:pos x="T24" y="T25"/>
                                  </a:cxn>
                                  <a:cxn ang="T55">
                                    <a:pos x="T26" y="T27"/>
                                  </a:cxn>
                                  <a:cxn ang="T56">
                                    <a:pos x="T28" y="T29"/>
                                  </a:cxn>
                                  <a:cxn ang="T57">
                                    <a:pos x="T30" y="T31"/>
                                  </a:cxn>
                                  <a:cxn ang="T58">
                                    <a:pos x="T32" y="T33"/>
                                  </a:cxn>
                                  <a:cxn ang="T59">
                                    <a:pos x="T34" y="T35"/>
                                  </a:cxn>
                                  <a:cxn ang="T60">
                                    <a:pos x="T36" y="T37"/>
                                  </a:cxn>
                                  <a:cxn ang="T61">
                                    <a:pos x="T38" y="T39"/>
                                  </a:cxn>
                                  <a:cxn ang="T62">
                                    <a:pos x="T40" y="T4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5" y="0"/>
                                    </a:moveTo>
                                    <a:cubicBezTo>
                                      <a:pt x="4" y="2"/>
                                      <a:pt x="3" y="3"/>
                                      <a:pt x="3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5"/>
                                      <a:pt x="1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0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5" name=" 285"/>
                            <wps:cNvSpPr>
                              <a:spLocks/>
                            </wps:cNvSpPr>
                            <wps:spPr bwMode="auto">
                              <a:xfrm>
                                <a:off x="6555" y="4869"/>
                                <a:ext cx="90" cy="91"/>
                              </a:xfrm>
                              <a:custGeom>
                                <a:avLst/>
                                <a:gdLst>
                                  <a:gd name="T0" fmla="*/ 900 w 6"/>
                                  <a:gd name="T1" fmla="*/ 698 h 6"/>
                                  <a:gd name="T2" fmla="*/ 900 w 6"/>
                                  <a:gd name="T3" fmla="*/ 925 h 6"/>
                                  <a:gd name="T4" fmla="*/ 900 w 6"/>
                                  <a:gd name="T5" fmla="*/ 1153 h 6"/>
                                  <a:gd name="T6" fmla="*/ 675 w 6"/>
                                  <a:gd name="T7" fmla="*/ 1380 h 6"/>
                                  <a:gd name="T8" fmla="*/ 225 w 6"/>
                                  <a:gd name="T9" fmla="*/ 1153 h 6"/>
                                  <a:gd name="T10" fmla="*/ 0 w 6"/>
                                  <a:gd name="T11" fmla="*/ 925 h 6"/>
                                  <a:gd name="T12" fmla="*/ 0 w 6"/>
                                  <a:gd name="T13" fmla="*/ 698 h 6"/>
                                  <a:gd name="T14" fmla="*/ 0 w 6"/>
                                  <a:gd name="T15" fmla="*/ 698 h 6"/>
                                  <a:gd name="T16" fmla="*/ 450 w 6"/>
                                  <a:gd name="T17" fmla="*/ 698 h 6"/>
                                  <a:gd name="T18" fmla="*/ 225 w 6"/>
                                  <a:gd name="T19" fmla="*/ 228 h 6"/>
                                  <a:gd name="T20" fmla="*/ 225 w 6"/>
                                  <a:gd name="T21" fmla="*/ 228 h 6"/>
                                  <a:gd name="T22" fmla="*/ 450 w 6"/>
                                  <a:gd name="T23" fmla="*/ 0 h 6"/>
                                  <a:gd name="T24" fmla="*/ 900 w 6"/>
                                  <a:gd name="T25" fmla="*/ 0 h 6"/>
                                  <a:gd name="T26" fmla="*/ 1125 w 6"/>
                                  <a:gd name="T27" fmla="*/ 455 h 6"/>
                                  <a:gd name="T28" fmla="*/ 1125 w 6"/>
                                  <a:gd name="T29" fmla="*/ 698 h 6"/>
                                  <a:gd name="T30" fmla="*/ 1125 w 6"/>
                                  <a:gd name="T31" fmla="*/ 698 h 6"/>
                                  <a:gd name="T32" fmla="*/ 900 w 6"/>
                                  <a:gd name="T33" fmla="*/ 698 h 6"/>
                                  <a:gd name="T34" fmla="*/ 675 w 6"/>
                                  <a:gd name="T35" fmla="*/ 698 h 6"/>
                                  <a:gd name="T36" fmla="*/ 900 w 6"/>
                                  <a:gd name="T37" fmla="*/ 455 h 6"/>
                                  <a:gd name="T38" fmla="*/ 900 w 6"/>
                                  <a:gd name="T39" fmla="*/ 455 h 6"/>
                                  <a:gd name="T40" fmla="*/ 900 w 6"/>
                                  <a:gd name="T41" fmla="*/ 228 h 6"/>
                                  <a:gd name="T42" fmla="*/ 900 w 6"/>
                                  <a:gd name="T43" fmla="*/ 228 h 6"/>
                                  <a:gd name="T44" fmla="*/ 675 w 6"/>
                                  <a:gd name="T45" fmla="*/ 228 h 6"/>
                                  <a:gd name="T46" fmla="*/ 675 w 6"/>
                                  <a:gd name="T47" fmla="*/ 228 h 6"/>
                                  <a:gd name="T48" fmla="*/ 675 w 6"/>
                                  <a:gd name="T49" fmla="*/ 455 h 6"/>
                                  <a:gd name="T50" fmla="*/ 675 w 6"/>
                                  <a:gd name="T51" fmla="*/ 698 h 6"/>
                                  <a:gd name="T52" fmla="*/ 450 w 6"/>
                                  <a:gd name="T53" fmla="*/ 698 h 6"/>
                                  <a:gd name="T54" fmla="*/ 450 w 6"/>
                                  <a:gd name="T55" fmla="*/ 698 h 6"/>
                                  <a:gd name="T56" fmla="*/ 225 w 6"/>
                                  <a:gd name="T57" fmla="*/ 698 h 6"/>
                                  <a:gd name="T58" fmla="*/ 225 w 6"/>
                                  <a:gd name="T59" fmla="*/ 925 h 6"/>
                                  <a:gd name="T60" fmla="*/ 225 w 6"/>
                                  <a:gd name="T61" fmla="*/ 925 h 6"/>
                                  <a:gd name="T62" fmla="*/ 225 w 6"/>
                                  <a:gd name="T63" fmla="*/ 1153 h 6"/>
                                  <a:gd name="T64" fmla="*/ 225 w 6"/>
                                  <a:gd name="T65" fmla="*/ 1153 h 6"/>
                                  <a:gd name="T66" fmla="*/ 450 w 6"/>
                                  <a:gd name="T67" fmla="*/ 1153 h 6"/>
                                  <a:gd name="T68" fmla="*/ 675 w 6"/>
                                  <a:gd name="T69" fmla="*/ 1153 h 6"/>
                                  <a:gd name="T70" fmla="*/ 450 w 6"/>
                                  <a:gd name="T71" fmla="*/ 698 h 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</a:gdLst>
                                <a:ahLst/>
                                <a:cxnLst>
                                  <a:cxn ang="T72">
                                    <a:pos x="T0" y="T1"/>
                                  </a:cxn>
                                  <a:cxn ang="T73">
                                    <a:pos x="T2" y="T3"/>
                                  </a:cxn>
                                  <a:cxn ang="T74">
                                    <a:pos x="T4" y="T5"/>
                                  </a:cxn>
                                  <a:cxn ang="T75">
                                    <a:pos x="T6" y="T7"/>
                                  </a:cxn>
                                  <a:cxn ang="T76">
                                    <a:pos x="T8" y="T9"/>
                                  </a:cxn>
                                  <a:cxn ang="T77">
                                    <a:pos x="T10" y="T11"/>
                                  </a:cxn>
                                  <a:cxn ang="T78">
                                    <a:pos x="T12" y="T13"/>
                                  </a:cxn>
                                  <a:cxn ang="T79">
                                    <a:pos x="T14" y="T15"/>
                                  </a:cxn>
                                  <a:cxn ang="T80">
                                    <a:pos x="T16" y="T17"/>
                                  </a:cxn>
                                  <a:cxn ang="T81">
                                    <a:pos x="T18" y="T19"/>
                                  </a:cxn>
                                  <a:cxn ang="T82">
                                    <a:pos x="T20" y="T21"/>
                                  </a:cxn>
                                  <a:cxn ang="T83">
                                    <a:pos x="T22" y="T23"/>
                                  </a:cxn>
                                  <a:cxn ang="T84">
                                    <a:pos x="T24" y="T25"/>
                                  </a:cxn>
                                  <a:cxn ang="T85">
                                    <a:pos x="T26" y="T27"/>
                                  </a:cxn>
                                  <a:cxn ang="T86">
                                    <a:pos x="T28" y="T29"/>
                                  </a:cxn>
                                  <a:cxn ang="T87">
                                    <a:pos x="T30" y="T31"/>
                                  </a:cxn>
                                  <a:cxn ang="T88">
                                    <a:pos x="T32" y="T33"/>
                                  </a:cxn>
                                  <a:cxn ang="T89">
                                    <a:pos x="T34" y="T35"/>
                                  </a:cxn>
                                  <a:cxn ang="T90">
                                    <a:pos x="T36" y="T37"/>
                                  </a:cxn>
                                  <a:cxn ang="T91">
                                    <a:pos x="T38" y="T39"/>
                                  </a:cxn>
                                  <a:cxn ang="T92">
                                    <a:pos x="T40" y="T41"/>
                                  </a:cxn>
                                  <a:cxn ang="T93">
                                    <a:pos x="T42" y="T43"/>
                                  </a:cxn>
                                  <a:cxn ang="T94">
                                    <a:pos x="T44" y="T45"/>
                                  </a:cxn>
                                  <a:cxn ang="T95">
                                    <a:pos x="T46" y="T47"/>
                                  </a:cxn>
                                  <a:cxn ang="T96">
                                    <a:pos x="T48" y="T49"/>
                                  </a:cxn>
                                  <a:cxn ang="T97">
                                    <a:pos x="T50" y="T51"/>
                                  </a:cxn>
                                  <a:cxn ang="T98">
                                    <a:pos x="T52" y="T53"/>
                                  </a:cxn>
                                  <a:cxn ang="T99">
                                    <a:pos x="T54" y="T55"/>
                                  </a:cxn>
                                  <a:cxn ang="T100">
                                    <a:pos x="T56" y="T57"/>
                                  </a:cxn>
                                  <a:cxn ang="T101">
                                    <a:pos x="T58" y="T59"/>
                                  </a:cxn>
                                  <a:cxn ang="T102">
                                    <a:pos x="T60" y="T61"/>
                                  </a:cxn>
                                  <a:cxn ang="T103">
                                    <a:pos x="T62" y="T63"/>
                                  </a:cxn>
                                  <a:cxn ang="T104">
                                    <a:pos x="T64" y="T65"/>
                                  </a:cxn>
                                  <a:cxn ang="T105">
                                    <a:pos x="T66" y="T67"/>
                                  </a:cxn>
                                  <a:cxn ang="T106">
                                    <a:pos x="T68" y="T69"/>
                                  </a:cxn>
                                  <a:cxn ang="T107">
                                    <a:pos x="T70" y="T71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4" y="3"/>
                                    </a:move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1" y="5"/>
                                    </a:cubicBezTo>
                                    <a:cubicBezTo>
                                      <a:pt x="1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1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1"/>
                                      <a:pt x="5" y="1"/>
                                      <a:pt x="5" y="2"/>
                                    </a:cubicBezTo>
                                    <a:cubicBezTo>
                                      <a:pt x="5" y="2"/>
                                      <a:pt x="6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3"/>
                                      <a:pt x="5" y="3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3"/>
                                    </a:cubicBezTo>
                                    <a:close/>
                                    <a:moveTo>
                                      <a:pt x="2" y="3"/>
                                    </a:move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1" y="3"/>
                                      <a:pt x="1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4"/>
                                      <a:pt x="2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6" name=" 286"/>
                            <wps:cNvSpPr>
                              <a:spLocks/>
                            </wps:cNvSpPr>
                            <wps:spPr bwMode="auto">
                              <a:xfrm>
                                <a:off x="6615" y="4915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900 h 5"/>
                                  <a:gd name="T2" fmla="*/ 0 w 6"/>
                                  <a:gd name="T3" fmla="*/ 900 h 5"/>
                                  <a:gd name="T4" fmla="*/ 450 w 6"/>
                                  <a:gd name="T5" fmla="*/ 900 h 5"/>
                                  <a:gd name="T6" fmla="*/ 675 w 6"/>
                                  <a:gd name="T7" fmla="*/ 900 h 5"/>
                                  <a:gd name="T8" fmla="*/ 900 w 6"/>
                                  <a:gd name="T9" fmla="*/ 675 h 5"/>
                                  <a:gd name="T10" fmla="*/ 675 w 6"/>
                                  <a:gd name="T11" fmla="*/ 675 h 5"/>
                                  <a:gd name="T12" fmla="*/ 675 w 6"/>
                                  <a:gd name="T13" fmla="*/ 675 h 5"/>
                                  <a:gd name="T14" fmla="*/ 450 w 6"/>
                                  <a:gd name="T15" fmla="*/ 450 h 5"/>
                                  <a:gd name="T16" fmla="*/ 450 w 6"/>
                                  <a:gd name="T17" fmla="*/ 225 h 5"/>
                                  <a:gd name="T18" fmla="*/ 675 w 6"/>
                                  <a:gd name="T19" fmla="*/ 0 h 5"/>
                                  <a:gd name="T20" fmla="*/ 900 w 6"/>
                                  <a:gd name="T21" fmla="*/ 0 h 5"/>
                                  <a:gd name="T22" fmla="*/ 1125 w 6"/>
                                  <a:gd name="T23" fmla="*/ 0 h 5"/>
                                  <a:gd name="T24" fmla="*/ 1350 w 6"/>
                                  <a:gd name="T25" fmla="*/ 225 h 5"/>
                                  <a:gd name="T26" fmla="*/ 1350 w 6"/>
                                  <a:gd name="T27" fmla="*/ 450 h 5"/>
                                  <a:gd name="T28" fmla="*/ 1350 w 6"/>
                                  <a:gd name="T29" fmla="*/ 675 h 5"/>
                                  <a:gd name="T30" fmla="*/ 1125 w 6"/>
                                  <a:gd name="T31" fmla="*/ 900 h 5"/>
                                  <a:gd name="T32" fmla="*/ 675 w 6"/>
                                  <a:gd name="T33" fmla="*/ 1125 h 5"/>
                                  <a:gd name="T34" fmla="*/ 0 w 6"/>
                                  <a:gd name="T35" fmla="*/ 900 h 5"/>
                                  <a:gd name="T36" fmla="*/ 900 w 6"/>
                                  <a:gd name="T37" fmla="*/ 675 h 5"/>
                                  <a:gd name="T38" fmla="*/ 1125 w 6"/>
                                  <a:gd name="T39" fmla="*/ 450 h 5"/>
                                  <a:gd name="T40" fmla="*/ 1125 w 6"/>
                                  <a:gd name="T41" fmla="*/ 225 h 5"/>
                                  <a:gd name="T42" fmla="*/ 1125 w 6"/>
                                  <a:gd name="T43" fmla="*/ 0 h 5"/>
                                  <a:gd name="T44" fmla="*/ 1125 w 6"/>
                                  <a:gd name="T45" fmla="*/ 0 h 5"/>
                                  <a:gd name="T46" fmla="*/ 900 w 6"/>
                                  <a:gd name="T47" fmla="*/ 0 h 5"/>
                                  <a:gd name="T48" fmla="*/ 900 w 6"/>
                                  <a:gd name="T49" fmla="*/ 225 h 5"/>
                                  <a:gd name="T50" fmla="*/ 675 w 6"/>
                                  <a:gd name="T51" fmla="*/ 450 h 5"/>
                                  <a:gd name="T52" fmla="*/ 900 w 6"/>
                                  <a:gd name="T53" fmla="*/ 675 h 5"/>
                                  <a:gd name="T54" fmla="*/ 900 w 6"/>
                                  <a:gd name="T55" fmla="*/ 675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0" y="4"/>
                                    </a:move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4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3"/>
                                      <a:pt x="3" y="3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ubicBezTo>
                                      <a:pt x="5" y="0"/>
                                      <a:pt x="6" y="0"/>
                                      <a:pt x="6" y="1"/>
                                    </a:cubicBezTo>
                                    <a:cubicBezTo>
                                      <a:pt x="6" y="1"/>
                                      <a:pt x="6" y="1"/>
                                      <a:pt x="6" y="2"/>
                                    </a:cubicBezTo>
                                    <a:cubicBezTo>
                                      <a:pt x="6" y="2"/>
                                      <a:pt x="6" y="3"/>
                                      <a:pt x="6" y="3"/>
                                    </a:cubicBezTo>
                                    <a:cubicBezTo>
                                      <a:pt x="6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5"/>
                                      <a:pt x="4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4"/>
                                      <a:pt x="0" y="4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3"/>
                                      <a:pt x="5" y="3"/>
                                      <a:pt x="5" y="2"/>
                                    </a:cubicBezTo>
                                    <a:cubicBezTo>
                                      <a:pt x="5" y="2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0"/>
                                    </a:cubicBezTo>
                                    <a:cubicBezTo>
                                      <a:pt x="5" y="0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3" y="3"/>
                                      <a:pt x="3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7" name=" 287"/>
                            <wps:cNvSpPr>
                              <a:spLocks/>
                            </wps:cNvSpPr>
                            <wps:spPr bwMode="auto">
                              <a:xfrm>
                                <a:off x="6705" y="4960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1350 w 6"/>
                                  <a:gd name="T1" fmla="*/ 225 h 5"/>
                                  <a:gd name="T2" fmla="*/ 1350 w 6"/>
                                  <a:gd name="T3" fmla="*/ 225 h 5"/>
                                  <a:gd name="T4" fmla="*/ 1125 w 6"/>
                                  <a:gd name="T5" fmla="*/ 0 h 5"/>
                                  <a:gd name="T6" fmla="*/ 675 w 6"/>
                                  <a:gd name="T7" fmla="*/ 225 h 5"/>
                                  <a:gd name="T8" fmla="*/ 450 w 6"/>
                                  <a:gd name="T9" fmla="*/ 225 h 5"/>
                                  <a:gd name="T10" fmla="*/ 675 w 6"/>
                                  <a:gd name="T11" fmla="*/ 225 h 5"/>
                                  <a:gd name="T12" fmla="*/ 900 w 6"/>
                                  <a:gd name="T13" fmla="*/ 450 h 5"/>
                                  <a:gd name="T14" fmla="*/ 1125 w 6"/>
                                  <a:gd name="T15" fmla="*/ 675 h 5"/>
                                  <a:gd name="T16" fmla="*/ 1125 w 6"/>
                                  <a:gd name="T17" fmla="*/ 900 h 5"/>
                                  <a:gd name="T18" fmla="*/ 900 w 6"/>
                                  <a:gd name="T19" fmla="*/ 1125 h 5"/>
                                  <a:gd name="T20" fmla="*/ 675 w 6"/>
                                  <a:gd name="T21" fmla="*/ 1125 h 5"/>
                                  <a:gd name="T22" fmla="*/ 450 w 6"/>
                                  <a:gd name="T23" fmla="*/ 1125 h 5"/>
                                  <a:gd name="T24" fmla="*/ 225 w 6"/>
                                  <a:gd name="T25" fmla="*/ 900 h 5"/>
                                  <a:gd name="T26" fmla="*/ 0 w 6"/>
                                  <a:gd name="T27" fmla="*/ 675 h 5"/>
                                  <a:gd name="T28" fmla="*/ 0 w 6"/>
                                  <a:gd name="T29" fmla="*/ 450 h 5"/>
                                  <a:gd name="T30" fmla="*/ 450 w 6"/>
                                  <a:gd name="T31" fmla="*/ 0 h 5"/>
                                  <a:gd name="T32" fmla="*/ 900 w 6"/>
                                  <a:gd name="T33" fmla="*/ 0 h 5"/>
                                  <a:gd name="T34" fmla="*/ 1350 w 6"/>
                                  <a:gd name="T35" fmla="*/ 225 h 5"/>
                                  <a:gd name="T36" fmla="*/ 450 w 6"/>
                                  <a:gd name="T37" fmla="*/ 450 h 5"/>
                                  <a:gd name="T38" fmla="*/ 450 w 6"/>
                                  <a:gd name="T39" fmla="*/ 450 h 5"/>
                                  <a:gd name="T40" fmla="*/ 225 w 6"/>
                                  <a:gd name="T41" fmla="*/ 675 h 5"/>
                                  <a:gd name="T42" fmla="*/ 450 w 6"/>
                                  <a:gd name="T43" fmla="*/ 900 h 5"/>
                                  <a:gd name="T44" fmla="*/ 450 w 6"/>
                                  <a:gd name="T45" fmla="*/ 900 h 5"/>
                                  <a:gd name="T46" fmla="*/ 450 w 6"/>
                                  <a:gd name="T47" fmla="*/ 900 h 5"/>
                                  <a:gd name="T48" fmla="*/ 675 w 6"/>
                                  <a:gd name="T49" fmla="*/ 900 h 5"/>
                                  <a:gd name="T50" fmla="*/ 675 w 6"/>
                                  <a:gd name="T51" fmla="*/ 450 h 5"/>
                                  <a:gd name="T52" fmla="*/ 675 w 6"/>
                                  <a:gd name="T53" fmla="*/ 450 h 5"/>
                                  <a:gd name="T54" fmla="*/ 450 w 6"/>
                                  <a:gd name="T55" fmla="*/ 450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6" y="1"/>
                                    </a:moveTo>
                                    <a:cubicBezTo>
                                      <a:pt x="6" y="1"/>
                                      <a:pt x="6" y="1"/>
                                      <a:pt x="6" y="1"/>
                                    </a:cubicBezTo>
                                    <a:cubicBezTo>
                                      <a:pt x="6" y="1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2"/>
                                    </a:cubicBezTo>
                                    <a:cubicBezTo>
                                      <a:pt x="1" y="1"/>
                                      <a:pt x="1" y="1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0"/>
                                      <a:pt x="5" y="0"/>
                                      <a:pt x="6" y="1"/>
                                    </a:cubicBezTo>
                                    <a:close/>
                                    <a:moveTo>
                                      <a:pt x="2" y="2"/>
                                    </a:move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3"/>
                                      <a:pt x="2" y="3"/>
                                      <a:pt x="1" y="3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2" y="2"/>
                                      <a:pt x="2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288" name=" 288"/>
                        <wpg:cNvGrpSpPr>
                          <a:grpSpLocks/>
                        </wpg:cNvGrpSpPr>
                        <wpg:grpSpPr bwMode="auto">
                          <a:xfrm>
                            <a:off x="5610" y="5065"/>
                            <a:ext cx="1035" cy="180"/>
                            <a:chOff x="5610" y="5065"/>
                            <a:chExt cx="1035" cy="180"/>
                          </a:xfrm>
                        </wpg:grpSpPr>
                        <wps:wsp>
                          <wps:cNvPr id="289" name=" 289"/>
                          <wps:cNvSpPr>
                            <a:spLocks/>
                          </wps:cNvSpPr>
                          <wps:spPr bwMode="auto">
                            <a:xfrm>
                              <a:off x="5610" y="5080"/>
                              <a:ext cx="135" cy="105"/>
                            </a:xfrm>
                            <a:custGeom>
                              <a:avLst/>
                              <a:gdLst>
                                <a:gd name="T0" fmla="*/ 1800 w 9"/>
                                <a:gd name="T1" fmla="*/ 675 h 7"/>
                                <a:gd name="T2" fmla="*/ 1575 w 9"/>
                                <a:gd name="T3" fmla="*/ 675 h 7"/>
                                <a:gd name="T4" fmla="*/ 1125 w 9"/>
                                <a:gd name="T5" fmla="*/ 1575 h 7"/>
                                <a:gd name="T6" fmla="*/ 900 w 9"/>
                                <a:gd name="T7" fmla="*/ 1575 h 7"/>
                                <a:gd name="T8" fmla="*/ 1575 w 9"/>
                                <a:gd name="T9" fmla="*/ 675 h 7"/>
                                <a:gd name="T10" fmla="*/ 1125 w 9"/>
                                <a:gd name="T11" fmla="*/ 450 h 7"/>
                                <a:gd name="T12" fmla="*/ 0 w 9"/>
                                <a:gd name="T13" fmla="*/ 900 h 7"/>
                                <a:gd name="T14" fmla="*/ 0 w 9"/>
                                <a:gd name="T15" fmla="*/ 900 h 7"/>
                                <a:gd name="T16" fmla="*/ 1125 w 9"/>
                                <a:gd name="T17" fmla="*/ 450 h 7"/>
                                <a:gd name="T18" fmla="*/ 900 w 9"/>
                                <a:gd name="T19" fmla="*/ 450 h 7"/>
                                <a:gd name="T20" fmla="*/ 900 w 9"/>
                                <a:gd name="T21" fmla="*/ 225 h 7"/>
                                <a:gd name="T22" fmla="*/ 1125 w 9"/>
                                <a:gd name="T23" fmla="*/ 450 h 7"/>
                                <a:gd name="T24" fmla="*/ 2025 w 9"/>
                                <a:gd name="T25" fmla="*/ 0 h 7"/>
                                <a:gd name="T26" fmla="*/ 2025 w 9"/>
                                <a:gd name="T27" fmla="*/ 0 h 7"/>
                                <a:gd name="T28" fmla="*/ 1575 w 9"/>
                                <a:gd name="T29" fmla="*/ 675 h 7"/>
                                <a:gd name="T30" fmla="*/ 1800 w 9"/>
                                <a:gd name="T31" fmla="*/ 675 h 7"/>
                                <a:gd name="T32" fmla="*/ 1575 w 9"/>
                                <a:gd name="T33" fmla="*/ 450 h 7"/>
                                <a:gd name="T34" fmla="*/ 1800 w 9"/>
                                <a:gd name="T35" fmla="*/ 0 h 7"/>
                                <a:gd name="T36" fmla="*/ 1125 w 9"/>
                                <a:gd name="T37" fmla="*/ 450 h 7"/>
                                <a:gd name="T38" fmla="*/ 1575 w 9"/>
                                <a:gd name="T39" fmla="*/ 450 h 7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9" h="7">
                                  <a:moveTo>
                                    <a:pt x="8" y="3"/>
                                  </a:moveTo>
                                  <a:lnTo>
                                    <a:pt x="7" y="3"/>
                                  </a:lnTo>
                                  <a:lnTo>
                                    <a:pt x="5" y="7"/>
                                  </a:lnTo>
                                  <a:lnTo>
                                    <a:pt x="4" y="7"/>
                                  </a:lnTo>
                                  <a:lnTo>
                                    <a:pt x="7" y="3"/>
                                  </a:lnTo>
                                  <a:lnTo>
                                    <a:pt x="5" y="2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2"/>
                                  </a:lnTo>
                                  <a:lnTo>
                                    <a:pt x="4" y="2"/>
                                  </a:lnTo>
                                  <a:lnTo>
                                    <a:pt x="4" y="1"/>
                                  </a:lnTo>
                                  <a:lnTo>
                                    <a:pt x="5" y="2"/>
                                  </a:lnTo>
                                  <a:lnTo>
                                    <a:pt x="9" y="0"/>
                                  </a:lnTo>
                                  <a:lnTo>
                                    <a:pt x="7" y="3"/>
                                  </a:lnTo>
                                  <a:lnTo>
                                    <a:pt x="8" y="3"/>
                                  </a:lnTo>
                                  <a:close/>
                                  <a:moveTo>
                                    <a:pt x="7" y="2"/>
                                  </a:moveTo>
                                  <a:lnTo>
                                    <a:pt x="8" y="0"/>
                                  </a:lnTo>
                                  <a:cubicBezTo>
                                    <a:pt x="8" y="1"/>
                                    <a:pt x="7" y="1"/>
                                    <a:pt x="5" y="2"/>
                                  </a:cubicBezTo>
                                  <a:lnTo>
                                    <a:pt x="7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0" name=" 290"/>
                          <wps:cNvSpPr>
                            <a:spLocks/>
                          </wps:cNvSpPr>
                          <wps:spPr bwMode="auto">
                            <a:xfrm>
                              <a:off x="5700" y="5080"/>
                              <a:ext cx="90" cy="120"/>
                            </a:xfrm>
                            <a:custGeom>
                              <a:avLst/>
                              <a:gdLst>
                                <a:gd name="T0" fmla="*/ 1125 w 6"/>
                                <a:gd name="T1" fmla="*/ 1350 h 8"/>
                                <a:gd name="T2" fmla="*/ 675 w 6"/>
                                <a:gd name="T3" fmla="*/ 1575 h 8"/>
                                <a:gd name="T4" fmla="*/ 225 w 6"/>
                                <a:gd name="T5" fmla="*/ 1575 h 8"/>
                                <a:gd name="T6" fmla="*/ 225 w 6"/>
                                <a:gd name="T7" fmla="*/ 1800 h 8"/>
                                <a:gd name="T8" fmla="*/ 0 w 6"/>
                                <a:gd name="T9" fmla="*/ 1575 h 8"/>
                                <a:gd name="T10" fmla="*/ 225 w 6"/>
                                <a:gd name="T11" fmla="*/ 1575 h 8"/>
                                <a:gd name="T12" fmla="*/ 0 w 6"/>
                                <a:gd name="T13" fmla="*/ 1575 h 8"/>
                                <a:gd name="T14" fmla="*/ 0 w 6"/>
                                <a:gd name="T15" fmla="*/ 1575 h 8"/>
                                <a:gd name="T16" fmla="*/ 225 w 6"/>
                                <a:gd name="T17" fmla="*/ 1575 h 8"/>
                                <a:gd name="T18" fmla="*/ 675 w 6"/>
                                <a:gd name="T19" fmla="*/ 900 h 8"/>
                                <a:gd name="T20" fmla="*/ 450 w 6"/>
                                <a:gd name="T21" fmla="*/ 900 h 8"/>
                                <a:gd name="T22" fmla="*/ 450 w 6"/>
                                <a:gd name="T23" fmla="*/ 900 h 8"/>
                                <a:gd name="T24" fmla="*/ 675 w 6"/>
                                <a:gd name="T25" fmla="*/ 900 h 8"/>
                                <a:gd name="T26" fmla="*/ 1125 w 6"/>
                                <a:gd name="T27" fmla="*/ 0 h 8"/>
                                <a:gd name="T28" fmla="*/ 1125 w 6"/>
                                <a:gd name="T29" fmla="*/ 0 h 8"/>
                                <a:gd name="T30" fmla="*/ 675 w 6"/>
                                <a:gd name="T31" fmla="*/ 900 h 8"/>
                                <a:gd name="T32" fmla="*/ 900 w 6"/>
                                <a:gd name="T33" fmla="*/ 900 h 8"/>
                                <a:gd name="T34" fmla="*/ 1125 w 6"/>
                                <a:gd name="T35" fmla="*/ 1125 h 8"/>
                                <a:gd name="T36" fmla="*/ 1125 w 6"/>
                                <a:gd name="T37" fmla="*/ 1350 h 8"/>
                                <a:gd name="T38" fmla="*/ 1125 w 6"/>
                                <a:gd name="T39" fmla="*/ 1350 h 8"/>
                                <a:gd name="T40" fmla="*/ 1125 w 6"/>
                                <a:gd name="T41" fmla="*/ 1125 h 8"/>
                                <a:gd name="T42" fmla="*/ 900 w 6"/>
                                <a:gd name="T43" fmla="*/ 900 h 8"/>
                                <a:gd name="T44" fmla="*/ 675 w 6"/>
                                <a:gd name="T45" fmla="*/ 900 h 8"/>
                                <a:gd name="T46" fmla="*/ 225 w 6"/>
                                <a:gd name="T47" fmla="*/ 1575 h 8"/>
                                <a:gd name="T48" fmla="*/ 675 w 6"/>
                                <a:gd name="T49" fmla="*/ 1575 h 8"/>
                                <a:gd name="T50" fmla="*/ 1125 w 6"/>
                                <a:gd name="T51" fmla="*/ 1350 h 8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6" h="8"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4" y="7"/>
                                    <a:pt x="3" y="7"/>
                                  </a:cubicBezTo>
                                  <a:cubicBezTo>
                                    <a:pt x="2" y="7"/>
                                    <a:pt x="2" y="7"/>
                                    <a:pt x="1" y="7"/>
                                  </a:cubicBezTo>
                                  <a:lnTo>
                                    <a:pt x="1" y="8"/>
                                  </a:lnTo>
                                  <a:lnTo>
                                    <a:pt x="0" y="7"/>
                                  </a:lnTo>
                                  <a:lnTo>
                                    <a:pt x="1" y="7"/>
                                  </a:lnTo>
                                  <a:lnTo>
                                    <a:pt x="0" y="7"/>
                                  </a:lnTo>
                                  <a:cubicBezTo>
                                    <a:pt x="1" y="7"/>
                                    <a:pt x="1" y="7"/>
                                    <a:pt x="1" y="7"/>
                                  </a:cubicBezTo>
                                  <a:lnTo>
                                    <a:pt x="3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cubicBezTo>
                                    <a:pt x="2" y="4"/>
                                    <a:pt x="3" y="4"/>
                                    <a:pt x="3" y="4"/>
                                  </a:cubicBezTo>
                                  <a:lnTo>
                                    <a:pt x="5" y="0"/>
                                  </a:lnTo>
                                  <a:lnTo>
                                    <a:pt x="3" y="4"/>
                                  </a:lnTo>
                                  <a:cubicBezTo>
                                    <a:pt x="3" y="4"/>
                                    <a:pt x="4" y="4"/>
                                    <a:pt x="4" y="4"/>
                                  </a:cubicBezTo>
                                  <a:cubicBezTo>
                                    <a:pt x="5" y="4"/>
                                    <a:pt x="6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5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4"/>
                                    <a:pt x="4" y="4"/>
                                  </a:cubicBezTo>
                                  <a:cubicBezTo>
                                    <a:pt x="4" y="4"/>
                                    <a:pt x="3" y="4"/>
                                    <a:pt x="3" y="4"/>
                                  </a:cubicBezTo>
                                  <a:lnTo>
                                    <a:pt x="1" y="7"/>
                                  </a:lnTo>
                                  <a:cubicBezTo>
                                    <a:pt x="2" y="7"/>
                                    <a:pt x="2" y="7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1" name=" 291"/>
                          <wps:cNvSpPr>
                            <a:spLocks/>
                          </wps:cNvSpPr>
                          <wps:spPr bwMode="auto">
                            <a:xfrm>
                              <a:off x="5820" y="5110"/>
                              <a:ext cx="120" cy="120"/>
                            </a:xfrm>
                            <a:custGeom>
                              <a:avLst/>
                              <a:gdLst>
                                <a:gd name="T0" fmla="*/ 1800 w 8"/>
                                <a:gd name="T1" fmla="*/ 0 h 8"/>
                                <a:gd name="T2" fmla="*/ 1350 w 8"/>
                                <a:gd name="T3" fmla="*/ 1125 h 8"/>
                                <a:gd name="T4" fmla="*/ 1125 w 8"/>
                                <a:gd name="T5" fmla="*/ 1575 h 8"/>
                                <a:gd name="T6" fmla="*/ 450 w 8"/>
                                <a:gd name="T7" fmla="*/ 1800 h 8"/>
                                <a:gd name="T8" fmla="*/ 225 w 8"/>
                                <a:gd name="T9" fmla="*/ 1575 h 8"/>
                                <a:gd name="T10" fmla="*/ 0 w 8"/>
                                <a:gd name="T11" fmla="*/ 1125 h 8"/>
                                <a:gd name="T12" fmla="*/ 0 w 8"/>
                                <a:gd name="T13" fmla="*/ 1125 h 8"/>
                                <a:gd name="T14" fmla="*/ 450 w 8"/>
                                <a:gd name="T15" fmla="*/ 0 h 8"/>
                                <a:gd name="T16" fmla="*/ 450 w 8"/>
                                <a:gd name="T17" fmla="*/ 0 h 8"/>
                                <a:gd name="T18" fmla="*/ 0 w 8"/>
                                <a:gd name="T19" fmla="*/ 1125 h 8"/>
                                <a:gd name="T20" fmla="*/ 0 w 8"/>
                                <a:gd name="T21" fmla="*/ 1125 h 8"/>
                                <a:gd name="T22" fmla="*/ 225 w 8"/>
                                <a:gd name="T23" fmla="*/ 1575 h 8"/>
                                <a:gd name="T24" fmla="*/ 450 w 8"/>
                                <a:gd name="T25" fmla="*/ 1575 h 8"/>
                                <a:gd name="T26" fmla="*/ 1125 w 8"/>
                                <a:gd name="T27" fmla="*/ 1575 h 8"/>
                                <a:gd name="T28" fmla="*/ 1350 w 8"/>
                                <a:gd name="T29" fmla="*/ 1125 h 8"/>
                                <a:gd name="T30" fmla="*/ 1800 w 8"/>
                                <a:gd name="T31" fmla="*/ 0 h 8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</a:gdLst>
                              <a:ahLst/>
                              <a:cxnLst>
                                <a:cxn ang="T32">
                                  <a:pos x="T0" y="T1"/>
                                </a:cxn>
                                <a:cxn ang="T33">
                                  <a:pos x="T2" y="T3"/>
                                </a:cxn>
                                <a:cxn ang="T34">
                                  <a:pos x="T4" y="T5"/>
                                </a:cxn>
                                <a:cxn ang="T35">
                                  <a:pos x="T6" y="T7"/>
                                </a:cxn>
                                <a:cxn ang="T36">
                                  <a:pos x="T8" y="T9"/>
                                </a:cxn>
                                <a:cxn ang="T37">
                                  <a:pos x="T10" y="T11"/>
                                </a:cxn>
                                <a:cxn ang="T38">
                                  <a:pos x="T12" y="T13"/>
                                </a:cxn>
                                <a:cxn ang="T39">
                                  <a:pos x="T14" y="T15"/>
                                </a:cxn>
                                <a:cxn ang="T40">
                                  <a:pos x="T16" y="T17"/>
                                </a:cxn>
                                <a:cxn ang="T41">
                                  <a:pos x="T18" y="T19"/>
                                </a:cxn>
                                <a:cxn ang="T42">
                                  <a:pos x="T20" y="T21"/>
                                </a:cxn>
                                <a:cxn ang="T43">
                                  <a:pos x="T22" y="T23"/>
                                </a:cxn>
                                <a:cxn ang="T44">
                                  <a:pos x="T24" y="T25"/>
                                </a:cxn>
                                <a:cxn ang="T45">
                                  <a:pos x="T26" y="T27"/>
                                </a:cxn>
                                <a:cxn ang="T46">
                                  <a:pos x="T28" y="T29"/>
                                </a:cxn>
                                <a:cxn ang="T47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8" h="8">
                                  <a:moveTo>
                                    <a:pt x="8" y="0"/>
                                  </a:moveTo>
                                  <a:lnTo>
                                    <a:pt x="6" y="5"/>
                                  </a:lnTo>
                                  <a:cubicBezTo>
                                    <a:pt x="6" y="6"/>
                                    <a:pt x="5" y="7"/>
                                    <a:pt x="5" y="7"/>
                                  </a:cubicBezTo>
                                  <a:cubicBezTo>
                                    <a:pt x="4" y="8"/>
                                    <a:pt x="3" y="8"/>
                                    <a:pt x="2" y="8"/>
                                  </a:cubicBezTo>
                                  <a:cubicBezTo>
                                    <a:pt x="2" y="8"/>
                                    <a:pt x="1" y="7"/>
                                    <a:pt x="1" y="7"/>
                                  </a:cubicBezTo>
                                  <a:cubicBezTo>
                                    <a:pt x="0" y="6"/>
                                    <a:pt x="0" y="6"/>
                                    <a:pt x="0" y="5"/>
                                  </a:cubicBez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lnTo>
                                    <a:pt x="2" y="0"/>
                                  </a:lnTo>
                                  <a:lnTo>
                                    <a:pt x="0" y="5"/>
                                  </a:ln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cubicBezTo>
                                    <a:pt x="0" y="6"/>
                                    <a:pt x="0" y="6"/>
                                    <a:pt x="1" y="7"/>
                                  </a:cubicBezTo>
                                  <a:cubicBezTo>
                                    <a:pt x="1" y="7"/>
                                    <a:pt x="2" y="7"/>
                                    <a:pt x="2" y="7"/>
                                  </a:cubicBezTo>
                                  <a:cubicBezTo>
                                    <a:pt x="3" y="7"/>
                                    <a:pt x="4" y="7"/>
                                    <a:pt x="5" y="7"/>
                                  </a:cubicBezTo>
                                  <a:cubicBezTo>
                                    <a:pt x="5" y="7"/>
                                    <a:pt x="6" y="6"/>
                                    <a:pt x="6" y="5"/>
                                  </a:cubicBezTo>
                                  <a:lnTo>
                                    <a:pt x="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2" name=" 292"/>
                          <wps:cNvSpPr>
                            <a:spLocks/>
                          </wps:cNvSpPr>
                          <wps:spPr bwMode="auto">
                            <a:xfrm>
                              <a:off x="5940" y="5170"/>
                              <a:ext cx="45" cy="60"/>
                            </a:xfrm>
                            <a:custGeom>
                              <a:avLst/>
                              <a:gdLst>
                                <a:gd name="T0" fmla="*/ 675 w 3"/>
                                <a:gd name="T1" fmla="*/ 0 h 4"/>
                                <a:gd name="T2" fmla="*/ 225 w 3"/>
                                <a:gd name="T3" fmla="*/ 225 h 4"/>
                                <a:gd name="T4" fmla="*/ 0 w 3"/>
                                <a:gd name="T5" fmla="*/ 900 h 4"/>
                                <a:gd name="T6" fmla="*/ 0 w 3"/>
                                <a:gd name="T7" fmla="*/ 900 h 4"/>
                                <a:gd name="T8" fmla="*/ 225 w 3"/>
                                <a:gd name="T9" fmla="*/ 225 h 4"/>
                                <a:gd name="T10" fmla="*/ 675 w 3"/>
                                <a:gd name="T11" fmla="*/ 0 h 4"/>
                                <a:gd name="T12" fmla="*/ 0 60000 65536"/>
                                <a:gd name="T13" fmla="*/ 0 60000 65536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</a:gdLst>
                              <a:ahLst/>
                              <a:cxnLst>
                                <a:cxn ang="T12">
                                  <a:pos x="T0" y="T1"/>
                                </a:cxn>
                                <a:cxn ang="T13">
                                  <a:pos x="T2" y="T3"/>
                                </a:cxn>
                                <a:cxn ang="T14">
                                  <a:pos x="T4" y="T5"/>
                                </a:cxn>
                                <a:cxn ang="T15">
                                  <a:pos x="T6" y="T7"/>
                                </a:cxn>
                                <a:cxn ang="T16">
                                  <a:pos x="T8" y="T9"/>
                                </a:cxn>
                                <a:cxn ang="T17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3" h="4">
                                  <a:moveTo>
                                    <a:pt x="3" y="0"/>
                                  </a:moveTo>
                                  <a:cubicBezTo>
                                    <a:pt x="2" y="0"/>
                                    <a:pt x="1" y="1"/>
                                    <a:pt x="1" y="1"/>
                                  </a:cubicBezTo>
                                  <a:lnTo>
                                    <a:pt x="0" y="4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0"/>
                                    <a:pt x="2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3" name=" 293"/>
                          <wps:cNvSpPr>
                            <a:spLocks/>
                          </wps:cNvSpPr>
                          <wps:spPr bwMode="auto">
                            <a:xfrm>
                              <a:off x="5970" y="5110"/>
                              <a:ext cx="75" cy="135"/>
                            </a:xfrm>
                            <a:custGeom>
                              <a:avLst/>
                              <a:gdLst>
                                <a:gd name="T0" fmla="*/ 1125 w 5"/>
                                <a:gd name="T1" fmla="*/ 1350 h 9"/>
                                <a:gd name="T2" fmla="*/ 675 w 5"/>
                                <a:gd name="T3" fmla="*/ 1800 h 9"/>
                                <a:gd name="T4" fmla="*/ 225 w 5"/>
                                <a:gd name="T5" fmla="*/ 1800 h 9"/>
                                <a:gd name="T6" fmla="*/ 225 w 5"/>
                                <a:gd name="T7" fmla="*/ 2025 h 9"/>
                                <a:gd name="T8" fmla="*/ 225 w 5"/>
                                <a:gd name="T9" fmla="*/ 2025 h 9"/>
                                <a:gd name="T10" fmla="*/ 225 w 5"/>
                                <a:gd name="T11" fmla="*/ 1800 h 9"/>
                                <a:gd name="T12" fmla="*/ 0 w 5"/>
                                <a:gd name="T13" fmla="*/ 1800 h 9"/>
                                <a:gd name="T14" fmla="*/ 225 w 5"/>
                                <a:gd name="T15" fmla="*/ 1800 h 9"/>
                                <a:gd name="T16" fmla="*/ 225 w 5"/>
                                <a:gd name="T17" fmla="*/ 1800 h 9"/>
                                <a:gd name="T18" fmla="*/ 450 w 5"/>
                                <a:gd name="T19" fmla="*/ 1125 h 9"/>
                                <a:gd name="T20" fmla="*/ 450 w 5"/>
                                <a:gd name="T21" fmla="*/ 1125 h 9"/>
                                <a:gd name="T22" fmla="*/ 450 w 5"/>
                                <a:gd name="T23" fmla="*/ 900 h 9"/>
                                <a:gd name="T24" fmla="*/ 450 w 5"/>
                                <a:gd name="T25" fmla="*/ 900 h 9"/>
                                <a:gd name="T26" fmla="*/ 675 w 5"/>
                                <a:gd name="T27" fmla="*/ 0 h 9"/>
                                <a:gd name="T28" fmla="*/ 900 w 5"/>
                                <a:gd name="T29" fmla="*/ 0 h 9"/>
                                <a:gd name="T30" fmla="*/ 450 w 5"/>
                                <a:gd name="T31" fmla="*/ 900 h 9"/>
                                <a:gd name="T32" fmla="*/ 900 w 5"/>
                                <a:gd name="T33" fmla="*/ 900 h 9"/>
                                <a:gd name="T34" fmla="*/ 1125 w 5"/>
                                <a:gd name="T35" fmla="*/ 1125 h 9"/>
                                <a:gd name="T36" fmla="*/ 1125 w 5"/>
                                <a:gd name="T37" fmla="*/ 1350 h 9"/>
                                <a:gd name="T38" fmla="*/ 1125 w 5"/>
                                <a:gd name="T39" fmla="*/ 1350 h 9"/>
                                <a:gd name="T40" fmla="*/ 1125 w 5"/>
                                <a:gd name="T41" fmla="*/ 1125 h 9"/>
                                <a:gd name="T42" fmla="*/ 900 w 5"/>
                                <a:gd name="T43" fmla="*/ 900 h 9"/>
                                <a:gd name="T44" fmla="*/ 450 w 5"/>
                                <a:gd name="T45" fmla="*/ 1125 h 9"/>
                                <a:gd name="T46" fmla="*/ 225 w 5"/>
                                <a:gd name="T47" fmla="*/ 1800 h 9"/>
                                <a:gd name="T48" fmla="*/ 675 w 5"/>
                                <a:gd name="T49" fmla="*/ 1575 h 9"/>
                                <a:gd name="T50" fmla="*/ 1125 w 5"/>
                                <a:gd name="T51" fmla="*/ 1350 h 9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6"/>
                                  </a:moveTo>
                                  <a:cubicBezTo>
                                    <a:pt x="5" y="7"/>
                                    <a:pt x="4" y="7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1" y="8"/>
                                  </a:cubicBezTo>
                                  <a:lnTo>
                                    <a:pt x="1" y="9"/>
                                  </a:lnTo>
                                  <a:lnTo>
                                    <a:pt x="1" y="8"/>
                                  </a:lnTo>
                                  <a:lnTo>
                                    <a:pt x="0" y="8"/>
                                  </a:lnTo>
                                  <a:lnTo>
                                    <a:pt x="1" y="8"/>
                                  </a:lnTo>
                                  <a:cubicBezTo>
                                    <a:pt x="1" y="8"/>
                                    <a:pt x="1" y="8"/>
                                    <a:pt x="1" y="8"/>
                                  </a:cubicBezTo>
                                  <a:lnTo>
                                    <a:pt x="2" y="5"/>
                                  </a:lnTo>
                                  <a:cubicBezTo>
                                    <a:pt x="2" y="5"/>
                                    <a:pt x="2" y="5"/>
                                    <a:pt x="2" y="5"/>
                                  </a:cubicBezTo>
                                  <a:lnTo>
                                    <a:pt x="2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2" y="4"/>
                                  </a:lnTo>
                                  <a:cubicBezTo>
                                    <a:pt x="3" y="4"/>
                                    <a:pt x="3" y="4"/>
                                    <a:pt x="4" y="4"/>
                                  </a:cubicBezTo>
                                  <a:cubicBezTo>
                                    <a:pt x="5" y="4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4" y="4"/>
                                    <a:pt x="4" y="4"/>
                                  </a:cubicBezTo>
                                  <a:cubicBezTo>
                                    <a:pt x="3" y="4"/>
                                    <a:pt x="3" y="4"/>
                                    <a:pt x="2" y="5"/>
                                  </a:cubicBezTo>
                                  <a:lnTo>
                                    <a:pt x="1" y="8"/>
                                  </a:lnTo>
                                  <a:cubicBezTo>
                                    <a:pt x="2" y="8"/>
                                    <a:pt x="2" y="8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4" name=" 294"/>
                          <wps:cNvSpPr>
                            <a:spLocks/>
                          </wps:cNvSpPr>
                          <wps:spPr bwMode="auto">
                            <a:xfrm>
                              <a:off x="6045" y="5170"/>
                              <a:ext cx="75" cy="75"/>
                            </a:xfrm>
                            <a:custGeom>
                              <a:avLst/>
                              <a:gdLst>
                                <a:gd name="T0" fmla="*/ 1125 w 5"/>
                                <a:gd name="T1" fmla="*/ 225 h 5"/>
                                <a:gd name="T2" fmla="*/ 225 w 5"/>
                                <a:gd name="T3" fmla="*/ 675 h 5"/>
                                <a:gd name="T4" fmla="*/ 225 w 5"/>
                                <a:gd name="T5" fmla="*/ 675 h 5"/>
                                <a:gd name="T6" fmla="*/ 225 w 5"/>
                                <a:gd name="T7" fmla="*/ 900 h 5"/>
                                <a:gd name="T8" fmla="*/ 450 w 5"/>
                                <a:gd name="T9" fmla="*/ 1125 h 5"/>
                                <a:gd name="T10" fmla="*/ 900 w 5"/>
                                <a:gd name="T11" fmla="*/ 900 h 5"/>
                                <a:gd name="T12" fmla="*/ 900 w 5"/>
                                <a:gd name="T13" fmla="*/ 900 h 5"/>
                                <a:gd name="T14" fmla="*/ 450 w 5"/>
                                <a:gd name="T15" fmla="*/ 1125 h 5"/>
                                <a:gd name="T16" fmla="*/ 225 w 5"/>
                                <a:gd name="T17" fmla="*/ 900 h 5"/>
                                <a:gd name="T18" fmla="*/ 0 w 5"/>
                                <a:gd name="T19" fmla="*/ 675 h 5"/>
                                <a:gd name="T20" fmla="*/ 225 w 5"/>
                                <a:gd name="T21" fmla="*/ 225 h 5"/>
                                <a:gd name="T22" fmla="*/ 900 w 5"/>
                                <a:gd name="T23" fmla="*/ 0 h 5"/>
                                <a:gd name="T24" fmla="*/ 1125 w 5"/>
                                <a:gd name="T25" fmla="*/ 225 h 5"/>
                                <a:gd name="T26" fmla="*/ 1125 w 5"/>
                                <a:gd name="T27" fmla="*/ 225 h 5"/>
                                <a:gd name="T28" fmla="*/ 900 w 5"/>
                                <a:gd name="T29" fmla="*/ 225 h 5"/>
                                <a:gd name="T30" fmla="*/ 450 w 5"/>
                                <a:gd name="T31" fmla="*/ 225 h 5"/>
                                <a:gd name="T32" fmla="*/ 225 w 5"/>
                                <a:gd name="T33" fmla="*/ 450 h 5"/>
                                <a:gd name="T34" fmla="*/ 1125 w 5"/>
                                <a:gd name="T35" fmla="*/ 225 h 5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1"/>
                                  </a:moveTo>
                                  <a:lnTo>
                                    <a:pt x="1" y="3"/>
                                  </a:lnTo>
                                  <a:cubicBezTo>
                                    <a:pt x="1" y="3"/>
                                    <a:pt x="1" y="3"/>
                                    <a:pt x="1" y="3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3" y="5"/>
                                    <a:pt x="4" y="4"/>
                                    <a:pt x="4" y="4"/>
                                  </a:cubicBezTo>
                                  <a:cubicBezTo>
                                    <a:pt x="4" y="5"/>
                                    <a:pt x="3" y="5"/>
                                    <a:pt x="2" y="5"/>
                                  </a:cubicBezTo>
                                  <a:cubicBezTo>
                                    <a:pt x="2" y="5"/>
                                    <a:pt x="1" y="5"/>
                                    <a:pt x="1" y="4"/>
                                  </a:cubicBezTo>
                                  <a:cubicBezTo>
                                    <a:pt x="0" y="4"/>
                                    <a:pt x="0" y="4"/>
                                    <a:pt x="0" y="3"/>
                                  </a:cubicBezTo>
                                  <a:cubicBezTo>
                                    <a:pt x="0" y="2"/>
                                    <a:pt x="1" y="2"/>
                                    <a:pt x="1" y="1"/>
                                  </a:cubicBezTo>
                                  <a:cubicBezTo>
                                    <a:pt x="2" y="1"/>
                                    <a:pt x="3" y="0"/>
                                    <a:pt x="4" y="0"/>
                                  </a:cubicBezTo>
                                  <a:cubicBezTo>
                                    <a:pt x="4" y="0"/>
                                    <a:pt x="5" y="0"/>
                                    <a:pt x="5" y="1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4" y="1"/>
                                    <a:pt x="4" y="1"/>
                                    <a:pt x="4" y="1"/>
                                  </a:cubicBezTo>
                                  <a:cubicBezTo>
                                    <a:pt x="3" y="1"/>
                                    <a:pt x="3" y="1"/>
                                    <a:pt x="2" y="1"/>
                                  </a:cubicBezTo>
                                  <a:cubicBezTo>
                                    <a:pt x="1" y="1"/>
                                    <a:pt x="1" y="2"/>
                                    <a:pt x="1" y="2"/>
                                  </a:cubicBezTo>
                                  <a:lnTo>
                                    <a:pt x="5" y="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5" name=" 295"/>
                          <wps:cNvSpPr>
                            <a:spLocks/>
                          </wps:cNvSpPr>
                          <wps:spPr bwMode="auto">
                            <a:xfrm>
                              <a:off x="6165" y="5125"/>
                              <a:ext cx="105" cy="120"/>
                            </a:xfrm>
                            <a:custGeom>
                              <a:avLst/>
                              <a:gdLst>
                                <a:gd name="T0" fmla="*/ 1575 w 7"/>
                                <a:gd name="T1" fmla="*/ 900 h 8"/>
                                <a:gd name="T2" fmla="*/ 1350 w 7"/>
                                <a:gd name="T3" fmla="*/ 1575 h 8"/>
                                <a:gd name="T4" fmla="*/ 900 w 7"/>
                                <a:gd name="T5" fmla="*/ 1800 h 8"/>
                                <a:gd name="T6" fmla="*/ 675 w 7"/>
                                <a:gd name="T7" fmla="*/ 1800 h 8"/>
                                <a:gd name="T8" fmla="*/ 225 w 7"/>
                                <a:gd name="T9" fmla="*/ 1350 h 8"/>
                                <a:gd name="T10" fmla="*/ 0 w 7"/>
                                <a:gd name="T11" fmla="*/ 900 h 8"/>
                                <a:gd name="T12" fmla="*/ 225 w 7"/>
                                <a:gd name="T13" fmla="*/ 225 h 8"/>
                                <a:gd name="T14" fmla="*/ 900 w 7"/>
                                <a:gd name="T15" fmla="*/ 0 h 8"/>
                                <a:gd name="T16" fmla="*/ 1350 w 7"/>
                                <a:gd name="T17" fmla="*/ 0 h 8"/>
                                <a:gd name="T18" fmla="*/ 1350 w 7"/>
                                <a:gd name="T19" fmla="*/ 0 h 8"/>
                                <a:gd name="T20" fmla="*/ 900 w 7"/>
                                <a:gd name="T21" fmla="*/ 0 h 8"/>
                                <a:gd name="T22" fmla="*/ 225 w 7"/>
                                <a:gd name="T23" fmla="*/ 225 h 8"/>
                                <a:gd name="T24" fmla="*/ 0 w 7"/>
                                <a:gd name="T25" fmla="*/ 900 h 8"/>
                                <a:gd name="T26" fmla="*/ 225 w 7"/>
                                <a:gd name="T27" fmla="*/ 1350 h 8"/>
                                <a:gd name="T28" fmla="*/ 675 w 7"/>
                                <a:gd name="T29" fmla="*/ 1575 h 8"/>
                                <a:gd name="T30" fmla="*/ 900 w 7"/>
                                <a:gd name="T31" fmla="*/ 1800 h 8"/>
                                <a:gd name="T32" fmla="*/ 1350 w 7"/>
                                <a:gd name="T33" fmla="*/ 1575 h 8"/>
                                <a:gd name="T34" fmla="*/ 1575 w 7"/>
                                <a:gd name="T35" fmla="*/ 900 h 8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7" h="8">
                                  <a:moveTo>
                                    <a:pt x="7" y="4"/>
                                  </a:moveTo>
                                  <a:cubicBezTo>
                                    <a:pt x="7" y="5"/>
                                    <a:pt x="7" y="6"/>
                                    <a:pt x="6" y="7"/>
                                  </a:cubicBezTo>
                                  <a:cubicBezTo>
                                    <a:pt x="5" y="7"/>
                                    <a:pt x="4" y="8"/>
                                    <a:pt x="4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1" y="7"/>
                                    <a:pt x="1" y="6"/>
                                  </a:cubicBezTo>
                                  <a:cubicBezTo>
                                    <a:pt x="0" y="6"/>
                                    <a:pt x="0" y="5"/>
                                    <a:pt x="0" y="4"/>
                                  </a:cubicBezTo>
                                  <a:cubicBezTo>
                                    <a:pt x="0" y="3"/>
                                    <a:pt x="0" y="2"/>
                                    <a:pt x="1" y="1"/>
                                  </a:cubicBezTo>
                                  <a:cubicBezTo>
                                    <a:pt x="2" y="0"/>
                                    <a:pt x="3" y="0"/>
                                    <a:pt x="4" y="0"/>
                                  </a:cubicBezTo>
                                  <a:cubicBezTo>
                                    <a:pt x="5" y="0"/>
                                    <a:pt x="6" y="0"/>
                                    <a:pt x="6" y="0"/>
                                  </a:cubicBezTo>
                                  <a:lnTo>
                                    <a:pt x="6" y="0"/>
                                  </a:lnTo>
                                  <a:cubicBezTo>
                                    <a:pt x="6" y="0"/>
                                    <a:pt x="5" y="0"/>
                                    <a:pt x="4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0" y="2"/>
                                    <a:pt x="0" y="3"/>
                                    <a:pt x="0" y="4"/>
                                  </a:cubicBezTo>
                                  <a:cubicBezTo>
                                    <a:pt x="0" y="5"/>
                                    <a:pt x="0" y="6"/>
                                    <a:pt x="1" y="6"/>
                                  </a:cubicBezTo>
                                  <a:cubicBezTo>
                                    <a:pt x="1" y="7"/>
                                    <a:pt x="2" y="7"/>
                                    <a:pt x="3" y="7"/>
                                  </a:cubicBezTo>
                                  <a:cubicBezTo>
                                    <a:pt x="3" y="8"/>
                                    <a:pt x="3" y="8"/>
                                    <a:pt x="4" y="8"/>
                                  </a:cubicBezTo>
                                  <a:cubicBezTo>
                                    <a:pt x="4" y="7"/>
                                    <a:pt x="5" y="7"/>
                                    <a:pt x="6" y="7"/>
                                  </a:cubicBezTo>
                                  <a:cubicBezTo>
                                    <a:pt x="6" y="6"/>
                                    <a:pt x="7" y="5"/>
                                    <a:pt x="7" y="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6" name=" 296"/>
                          <wps:cNvSpPr>
                            <a:spLocks/>
                          </wps:cNvSpPr>
                          <wps:spPr bwMode="auto">
                            <a:xfrm>
                              <a:off x="6285" y="5170"/>
                              <a:ext cx="75" cy="60"/>
                            </a:xfrm>
                            <a:custGeom>
                              <a:avLst/>
                              <a:gdLst>
                                <a:gd name="T0" fmla="*/ 450 w 5"/>
                                <a:gd name="T1" fmla="*/ 900 h 4"/>
                                <a:gd name="T2" fmla="*/ 225 w 5"/>
                                <a:gd name="T3" fmla="*/ 900 h 4"/>
                                <a:gd name="T4" fmla="*/ 0 w 5"/>
                                <a:gd name="T5" fmla="*/ 675 h 4"/>
                                <a:gd name="T6" fmla="*/ 0 w 5"/>
                                <a:gd name="T7" fmla="*/ 675 h 4"/>
                                <a:gd name="T8" fmla="*/ 225 w 5"/>
                                <a:gd name="T9" fmla="*/ 225 h 4"/>
                                <a:gd name="T10" fmla="*/ 675 w 5"/>
                                <a:gd name="T11" fmla="*/ 0 h 4"/>
                                <a:gd name="T12" fmla="*/ 900 w 5"/>
                                <a:gd name="T13" fmla="*/ 0 h 4"/>
                                <a:gd name="T14" fmla="*/ 1125 w 5"/>
                                <a:gd name="T15" fmla="*/ 225 h 4"/>
                                <a:gd name="T16" fmla="*/ 900 w 5"/>
                                <a:gd name="T17" fmla="*/ 675 h 4"/>
                                <a:gd name="T18" fmla="*/ 450 w 5"/>
                                <a:gd name="T19" fmla="*/ 900 h 4"/>
                                <a:gd name="T20" fmla="*/ 1125 w 5"/>
                                <a:gd name="T21" fmla="*/ 225 h 4"/>
                                <a:gd name="T22" fmla="*/ 900 w 5"/>
                                <a:gd name="T23" fmla="*/ 0 h 4"/>
                                <a:gd name="T24" fmla="*/ 675 w 5"/>
                                <a:gd name="T25" fmla="*/ 0 h 4"/>
                                <a:gd name="T26" fmla="*/ 225 w 5"/>
                                <a:gd name="T27" fmla="*/ 225 h 4"/>
                                <a:gd name="T28" fmla="*/ 225 w 5"/>
                                <a:gd name="T29" fmla="*/ 675 h 4"/>
                                <a:gd name="T30" fmla="*/ 225 w 5"/>
                                <a:gd name="T31" fmla="*/ 675 h 4"/>
                                <a:gd name="T32" fmla="*/ 225 w 5"/>
                                <a:gd name="T33" fmla="*/ 900 h 4"/>
                                <a:gd name="T34" fmla="*/ 450 w 5"/>
                                <a:gd name="T35" fmla="*/ 900 h 4"/>
                                <a:gd name="T36" fmla="*/ 900 w 5"/>
                                <a:gd name="T37" fmla="*/ 675 h 4"/>
                                <a:gd name="T38" fmla="*/ 1125 w 5"/>
                                <a:gd name="T39" fmla="*/ 225 h 4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2" y="4"/>
                                  </a:moveTo>
                                  <a:cubicBezTo>
                                    <a:pt x="2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0" y="3"/>
                                  </a:cubicBezTo>
                                  <a:cubicBezTo>
                                    <a:pt x="0" y="2"/>
                                    <a:pt x="0" y="1"/>
                                    <a:pt x="1" y="1"/>
                                  </a:cubicBezTo>
                                  <a:cubicBezTo>
                                    <a:pt x="2" y="0"/>
                                    <a:pt x="2" y="0"/>
                                    <a:pt x="3" y="0"/>
                                  </a:cubicBezTo>
                                  <a:cubicBezTo>
                                    <a:pt x="4" y="0"/>
                                    <a:pt x="4" y="0"/>
                                    <a:pt x="4" y="0"/>
                                  </a:cubicBezTo>
                                  <a:cubicBezTo>
                                    <a:pt x="5" y="0"/>
                                    <a:pt x="5" y="1"/>
                                    <a:pt x="5" y="1"/>
                                  </a:cubicBezTo>
                                  <a:cubicBezTo>
                                    <a:pt x="5" y="2"/>
                                    <a:pt x="5" y="3"/>
                                    <a:pt x="4" y="3"/>
                                  </a:cubicBezTo>
                                  <a:cubicBezTo>
                                    <a:pt x="4" y="4"/>
                                    <a:pt x="3" y="4"/>
                                    <a:pt x="2" y="4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5" y="1"/>
                                    <a:pt x="5" y="1"/>
                                    <a:pt x="4" y="0"/>
                                  </a:cubicBezTo>
                                  <a:cubicBezTo>
                                    <a:pt x="4" y="0"/>
                                    <a:pt x="4" y="0"/>
                                    <a:pt x="3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1" y="1"/>
                                    <a:pt x="0" y="2"/>
                                    <a:pt x="1" y="3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4"/>
                                  </a:cubicBezTo>
                                  <a:cubicBezTo>
                                    <a:pt x="3" y="4"/>
                                    <a:pt x="4" y="4"/>
                                    <a:pt x="4" y="3"/>
                                  </a:cubicBezTo>
                                  <a:cubicBezTo>
                                    <a:pt x="5" y="3"/>
                                    <a:pt x="5" y="2"/>
                                    <a:pt x="5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7" name=" 297"/>
                          <wps:cNvSpPr>
                            <a:spLocks/>
                          </wps:cNvSpPr>
                          <wps:spPr bwMode="auto">
                            <a:xfrm>
                              <a:off x="6375" y="5155"/>
                              <a:ext cx="45" cy="75"/>
                            </a:xfrm>
                            <a:custGeom>
                              <a:avLst/>
                              <a:gdLst>
                                <a:gd name="T0" fmla="*/ 675 w 3"/>
                                <a:gd name="T1" fmla="*/ 225 h 5"/>
                                <a:gd name="T2" fmla="*/ 675 w 3"/>
                                <a:gd name="T3" fmla="*/ 1125 h 5"/>
                                <a:gd name="T4" fmla="*/ 675 w 3"/>
                                <a:gd name="T5" fmla="*/ 1125 h 5"/>
                                <a:gd name="T6" fmla="*/ 675 w 3"/>
                                <a:gd name="T7" fmla="*/ 225 h 5"/>
                                <a:gd name="T8" fmla="*/ 675 w 3"/>
                                <a:gd name="T9" fmla="*/ 225 h 5"/>
                                <a:gd name="T10" fmla="*/ 675 w 3"/>
                                <a:gd name="T11" fmla="*/ 225 h 5"/>
                                <a:gd name="T12" fmla="*/ 450 w 3"/>
                                <a:gd name="T13" fmla="*/ 225 h 5"/>
                                <a:gd name="T14" fmla="*/ 225 w 3"/>
                                <a:gd name="T15" fmla="*/ 225 h 5"/>
                                <a:gd name="T16" fmla="*/ 0 w 3"/>
                                <a:gd name="T17" fmla="*/ 1125 h 5"/>
                                <a:gd name="T18" fmla="*/ 0 w 3"/>
                                <a:gd name="T19" fmla="*/ 1125 h 5"/>
                                <a:gd name="T20" fmla="*/ 225 w 3"/>
                                <a:gd name="T21" fmla="*/ 450 h 5"/>
                                <a:gd name="T22" fmla="*/ 0 w 3"/>
                                <a:gd name="T23" fmla="*/ 450 h 5"/>
                                <a:gd name="T24" fmla="*/ 225 w 3"/>
                                <a:gd name="T25" fmla="*/ 225 h 5"/>
                                <a:gd name="T26" fmla="*/ 225 w 3"/>
                                <a:gd name="T27" fmla="*/ 0 h 5"/>
                                <a:gd name="T28" fmla="*/ 225 w 3"/>
                                <a:gd name="T29" fmla="*/ 0 h 5"/>
                                <a:gd name="T30" fmla="*/ 225 w 3"/>
                                <a:gd name="T31" fmla="*/ 225 h 5"/>
                                <a:gd name="T32" fmla="*/ 450 w 3"/>
                                <a:gd name="T33" fmla="*/ 0 h 5"/>
                                <a:gd name="T34" fmla="*/ 675 w 3"/>
                                <a:gd name="T35" fmla="*/ 0 h 5"/>
                                <a:gd name="T36" fmla="*/ 675 w 3"/>
                                <a:gd name="T37" fmla="*/ 225 h 5"/>
                                <a:gd name="T38" fmla="*/ 675 w 3"/>
                                <a:gd name="T39" fmla="*/ 225 h 5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3" h="5">
                                  <a:moveTo>
                                    <a:pt x="3" y="1"/>
                                  </a:moveTo>
                                  <a:lnTo>
                                    <a:pt x="3" y="5"/>
                                  </a:lnTo>
                                  <a:lnTo>
                                    <a:pt x="3" y="1"/>
                                  </a:ln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2" y="0"/>
                                    <a:pt x="2" y="1"/>
                                  </a:cubicBezTo>
                                  <a:cubicBezTo>
                                    <a:pt x="2" y="1"/>
                                    <a:pt x="1" y="1"/>
                                    <a:pt x="1" y="1"/>
                                  </a:cubicBezTo>
                                  <a:lnTo>
                                    <a:pt x="0" y="5"/>
                                  </a:lnTo>
                                  <a:lnTo>
                                    <a:pt x="1" y="2"/>
                                  </a:lnTo>
                                  <a:lnTo>
                                    <a:pt x="0" y="2"/>
                                  </a:lnTo>
                                  <a:cubicBezTo>
                                    <a:pt x="0" y="2"/>
                                    <a:pt x="0" y="2"/>
                                    <a:pt x="1" y="1"/>
                                  </a:cubicBezTo>
                                  <a:lnTo>
                                    <a:pt x="1" y="0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1"/>
                                    <a:pt x="2" y="0"/>
                                    <a:pt x="2" y="0"/>
                                  </a:cubicBezTo>
                                  <a:cubicBezTo>
                                    <a:pt x="2" y="0"/>
                                    <a:pt x="3" y="0"/>
                                    <a:pt x="3" y="0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8" name=" 298"/>
                          <wps:cNvSpPr>
                            <a:spLocks/>
                          </wps:cNvSpPr>
                          <wps:spPr bwMode="auto">
                            <a:xfrm>
                              <a:off x="6435" y="5095"/>
                              <a:ext cx="60" cy="135"/>
                            </a:xfrm>
                            <a:custGeom>
                              <a:avLst/>
                              <a:gdLst>
                                <a:gd name="T0" fmla="*/ 900 w 4"/>
                                <a:gd name="T1" fmla="*/ 0 h 9"/>
                                <a:gd name="T2" fmla="*/ 675 w 4"/>
                                <a:gd name="T3" fmla="*/ 900 h 9"/>
                                <a:gd name="T4" fmla="*/ 900 w 4"/>
                                <a:gd name="T5" fmla="*/ 675 h 9"/>
                                <a:gd name="T6" fmla="*/ 900 w 4"/>
                                <a:gd name="T7" fmla="*/ 900 h 9"/>
                                <a:gd name="T8" fmla="*/ 675 w 4"/>
                                <a:gd name="T9" fmla="*/ 900 h 9"/>
                                <a:gd name="T10" fmla="*/ 675 w 4"/>
                                <a:gd name="T11" fmla="*/ 1575 h 9"/>
                                <a:gd name="T12" fmla="*/ 675 w 4"/>
                                <a:gd name="T13" fmla="*/ 1575 h 9"/>
                                <a:gd name="T14" fmla="*/ 675 w 4"/>
                                <a:gd name="T15" fmla="*/ 1800 h 9"/>
                                <a:gd name="T16" fmla="*/ 675 w 4"/>
                                <a:gd name="T17" fmla="*/ 1800 h 9"/>
                                <a:gd name="T18" fmla="*/ 675 w 4"/>
                                <a:gd name="T19" fmla="*/ 1800 h 9"/>
                                <a:gd name="T20" fmla="*/ 675 w 4"/>
                                <a:gd name="T21" fmla="*/ 1800 h 9"/>
                                <a:gd name="T22" fmla="*/ 450 w 4"/>
                                <a:gd name="T23" fmla="*/ 1800 h 9"/>
                                <a:gd name="T24" fmla="*/ 0 w 4"/>
                                <a:gd name="T25" fmla="*/ 1800 h 9"/>
                                <a:gd name="T26" fmla="*/ 0 w 4"/>
                                <a:gd name="T27" fmla="*/ 1575 h 9"/>
                                <a:gd name="T28" fmla="*/ 225 w 4"/>
                                <a:gd name="T29" fmla="*/ 1125 h 9"/>
                                <a:gd name="T30" fmla="*/ 675 w 4"/>
                                <a:gd name="T31" fmla="*/ 900 h 9"/>
                                <a:gd name="T32" fmla="*/ 675 w 4"/>
                                <a:gd name="T33" fmla="*/ 0 h 9"/>
                                <a:gd name="T34" fmla="*/ 900 w 4"/>
                                <a:gd name="T35" fmla="*/ 0 h 9"/>
                                <a:gd name="T36" fmla="*/ 675 w 4"/>
                                <a:gd name="T37" fmla="*/ 900 h 9"/>
                                <a:gd name="T38" fmla="*/ 225 w 4"/>
                                <a:gd name="T39" fmla="*/ 1125 h 9"/>
                                <a:gd name="T40" fmla="*/ 0 w 4"/>
                                <a:gd name="T41" fmla="*/ 1575 h 9"/>
                                <a:gd name="T42" fmla="*/ 0 w 4"/>
                                <a:gd name="T43" fmla="*/ 1800 h 9"/>
                                <a:gd name="T44" fmla="*/ 225 w 4"/>
                                <a:gd name="T45" fmla="*/ 1800 h 9"/>
                                <a:gd name="T46" fmla="*/ 675 w 4"/>
                                <a:gd name="T47" fmla="*/ 1800 h 9"/>
                                <a:gd name="T48" fmla="*/ 675 w 4"/>
                                <a:gd name="T49" fmla="*/ 900 h 9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</a:gdLst>
                              <a:ahLst/>
                              <a:cxnLst>
                                <a:cxn ang="T50">
                                  <a:pos x="T0" y="T1"/>
                                </a:cxn>
                                <a:cxn ang="T51">
                                  <a:pos x="T2" y="T3"/>
                                </a:cxn>
                                <a:cxn ang="T52">
                                  <a:pos x="T4" y="T5"/>
                                </a:cxn>
                                <a:cxn ang="T53">
                                  <a:pos x="T6" y="T7"/>
                                </a:cxn>
                                <a:cxn ang="T54">
                                  <a:pos x="T8" y="T9"/>
                                </a:cxn>
                                <a:cxn ang="T55">
                                  <a:pos x="T10" y="T11"/>
                                </a:cxn>
                                <a:cxn ang="T56">
                                  <a:pos x="T12" y="T13"/>
                                </a:cxn>
                                <a:cxn ang="T57">
                                  <a:pos x="T14" y="T15"/>
                                </a:cxn>
                                <a:cxn ang="T58">
                                  <a:pos x="T16" y="T17"/>
                                </a:cxn>
                                <a:cxn ang="T59">
                                  <a:pos x="T18" y="T19"/>
                                </a:cxn>
                                <a:cxn ang="T60">
                                  <a:pos x="T20" y="T21"/>
                                </a:cxn>
                                <a:cxn ang="T61">
                                  <a:pos x="T22" y="T23"/>
                                </a:cxn>
                                <a:cxn ang="T62">
                                  <a:pos x="T24" y="T25"/>
                                </a:cxn>
                                <a:cxn ang="T63">
                                  <a:pos x="T26" y="T27"/>
                                </a:cxn>
                                <a:cxn ang="T64">
                                  <a:pos x="T28" y="T29"/>
                                </a:cxn>
                                <a:cxn ang="T65">
                                  <a:pos x="T30" y="T31"/>
                                </a:cxn>
                                <a:cxn ang="T66">
                                  <a:pos x="T32" y="T33"/>
                                </a:cxn>
                                <a:cxn ang="T67">
                                  <a:pos x="T34" y="T35"/>
                                </a:cxn>
                                <a:cxn ang="T68">
                                  <a:pos x="T36" y="T37"/>
                                </a:cxn>
                                <a:cxn ang="T69">
                                  <a:pos x="T38" y="T39"/>
                                </a:cxn>
                                <a:cxn ang="T70">
                                  <a:pos x="T40" y="T41"/>
                                </a:cxn>
                                <a:cxn ang="T71">
                                  <a:pos x="T42" y="T43"/>
                                </a:cxn>
                                <a:cxn ang="T72">
                                  <a:pos x="T44" y="T45"/>
                                </a:cxn>
                                <a:cxn ang="T73">
                                  <a:pos x="T46" y="T47"/>
                                </a:cxn>
                                <a:cxn ang="T74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0"/>
                                  </a:moveTo>
                                  <a:lnTo>
                                    <a:pt x="3" y="4"/>
                                  </a:lnTo>
                                  <a:cubicBezTo>
                                    <a:pt x="4" y="3"/>
                                    <a:pt x="4" y="3"/>
                                    <a:pt x="4" y="3"/>
                                  </a:cubicBezTo>
                                  <a:lnTo>
                                    <a:pt x="4" y="4"/>
                                  </a:lnTo>
                                  <a:cubicBezTo>
                                    <a:pt x="4" y="4"/>
                                    <a:pt x="4" y="4"/>
                                    <a:pt x="3" y="4"/>
                                  </a:cubicBezTo>
                                  <a:lnTo>
                                    <a:pt x="3" y="7"/>
                                  </a:lnTo>
                                  <a:lnTo>
                                    <a:pt x="3" y="8"/>
                                  </a:ln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2" y="8"/>
                                  </a:cubicBezTo>
                                  <a:cubicBezTo>
                                    <a:pt x="1" y="9"/>
                                    <a:pt x="0" y="8"/>
                                    <a:pt x="0" y="8"/>
                                  </a:cubicBezTo>
                                  <a:cubicBezTo>
                                    <a:pt x="0" y="8"/>
                                    <a:pt x="0" y="7"/>
                                    <a:pt x="0" y="7"/>
                                  </a:cubicBezTo>
                                  <a:cubicBezTo>
                                    <a:pt x="0" y="6"/>
                                    <a:pt x="0" y="6"/>
                                    <a:pt x="1" y="5"/>
                                  </a:cubicBezTo>
                                  <a:cubicBezTo>
                                    <a:pt x="2" y="4"/>
                                    <a:pt x="2" y="4"/>
                                    <a:pt x="3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close/>
                                  <a:moveTo>
                                    <a:pt x="3" y="4"/>
                                  </a:moveTo>
                                  <a:cubicBezTo>
                                    <a:pt x="2" y="4"/>
                                    <a:pt x="2" y="5"/>
                                    <a:pt x="1" y="5"/>
                                  </a:cubicBezTo>
                                  <a:cubicBezTo>
                                    <a:pt x="1" y="6"/>
                                    <a:pt x="0" y="7"/>
                                    <a:pt x="0" y="7"/>
                                  </a:cubicBezTo>
                                  <a:cubicBezTo>
                                    <a:pt x="0" y="7"/>
                                    <a:pt x="0" y="7"/>
                                    <a:pt x="0" y="8"/>
                                  </a:cubicBezTo>
                                  <a:cubicBezTo>
                                    <a:pt x="0" y="8"/>
                                    <a:pt x="1" y="8"/>
                                    <a:pt x="1" y="8"/>
                                  </a:cubicBezTo>
                                  <a:cubicBezTo>
                                    <a:pt x="2" y="8"/>
                                    <a:pt x="2" y="8"/>
                                    <a:pt x="3" y="8"/>
                                  </a:cubicBezTo>
                                  <a:lnTo>
                                    <a:pt x="3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 299"/>
                          <wps:cNvSpPr>
                            <a:spLocks/>
                          </wps:cNvSpPr>
                          <wps:spPr bwMode="auto">
                            <a:xfrm>
                              <a:off x="6525" y="5110"/>
                              <a:ext cx="1" cy="9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0 h 6"/>
                                <a:gd name="T2" fmla="*/ 0 w 1"/>
                                <a:gd name="T3" fmla="*/ 225 h 6"/>
                                <a:gd name="T4" fmla="*/ 0 w 1"/>
                                <a:gd name="T5" fmla="*/ 225 h 6"/>
                                <a:gd name="T6" fmla="*/ 0 w 1"/>
                                <a:gd name="T7" fmla="*/ 0 h 6"/>
                                <a:gd name="T8" fmla="*/ 0 w 1"/>
                                <a:gd name="T9" fmla="*/ 450 h 6"/>
                                <a:gd name="T10" fmla="*/ 0 w 1"/>
                                <a:gd name="T11" fmla="*/ 1350 h 6"/>
                                <a:gd name="T12" fmla="*/ 0 w 1"/>
                                <a:gd name="T13" fmla="*/ 1350 h 6"/>
                                <a:gd name="T14" fmla="*/ 0 w 1"/>
                                <a:gd name="T15" fmla="*/ 450 h 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" h="6">
                                  <a:moveTo>
                                    <a:pt x="0" y="0"/>
                                  </a:moveTo>
                                  <a:lnTo>
                                    <a:pt x="0" y="1"/>
                                  </a:lnTo>
                                  <a:lnTo>
                                    <a:pt x="0" y="0"/>
                                  </a:lnTo>
                                  <a:close/>
                                  <a:moveTo>
                                    <a:pt x="0" y="2"/>
                                  </a:moveTo>
                                  <a:lnTo>
                                    <a:pt x="0" y="6"/>
                                  </a:lnTo>
                                  <a:lnTo>
                                    <a:pt x="0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 300"/>
                          <wps:cNvSpPr>
                            <a:spLocks/>
                          </wps:cNvSpPr>
                          <wps:spPr bwMode="auto">
                            <a:xfrm>
                              <a:off x="6540" y="5065"/>
                              <a:ext cx="30" cy="135"/>
                            </a:xfrm>
                            <a:custGeom>
                              <a:avLst/>
                              <a:gdLst>
                                <a:gd name="T0" fmla="*/ 450 w 2"/>
                                <a:gd name="T1" fmla="*/ 900 h 9"/>
                                <a:gd name="T2" fmla="*/ 225 w 2"/>
                                <a:gd name="T3" fmla="*/ 900 h 9"/>
                                <a:gd name="T4" fmla="*/ 225 w 2"/>
                                <a:gd name="T5" fmla="*/ 2025 h 9"/>
                                <a:gd name="T6" fmla="*/ 225 w 2"/>
                                <a:gd name="T7" fmla="*/ 2025 h 9"/>
                                <a:gd name="T8" fmla="*/ 225 w 2"/>
                                <a:gd name="T9" fmla="*/ 900 h 9"/>
                                <a:gd name="T10" fmla="*/ 0 w 2"/>
                                <a:gd name="T11" fmla="*/ 1125 h 9"/>
                                <a:gd name="T12" fmla="*/ 0 w 2"/>
                                <a:gd name="T13" fmla="*/ 900 h 9"/>
                                <a:gd name="T14" fmla="*/ 225 w 2"/>
                                <a:gd name="T15" fmla="*/ 900 h 9"/>
                                <a:gd name="T16" fmla="*/ 0 w 2"/>
                                <a:gd name="T17" fmla="*/ 0 h 9"/>
                                <a:gd name="T18" fmla="*/ 225 w 2"/>
                                <a:gd name="T19" fmla="*/ 0 h 9"/>
                                <a:gd name="T20" fmla="*/ 225 w 2"/>
                                <a:gd name="T21" fmla="*/ 900 h 9"/>
                                <a:gd name="T22" fmla="*/ 450 w 2"/>
                                <a:gd name="T23" fmla="*/ 675 h 9"/>
                                <a:gd name="T24" fmla="*/ 450 w 2"/>
                                <a:gd name="T25" fmla="*/ 900 h 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" h="9">
                                  <a:moveTo>
                                    <a:pt x="2" y="4"/>
                                  </a:moveTo>
                                  <a:lnTo>
                                    <a:pt x="1" y="4"/>
                                  </a:lnTo>
                                  <a:lnTo>
                                    <a:pt x="1" y="9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4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  <a:lnTo>
                                    <a:pt x="1" y="4"/>
                                  </a:lnTo>
                                  <a:lnTo>
                                    <a:pt x="2" y="3"/>
                                  </a:lnTo>
                                  <a:lnTo>
                                    <a:pt x="2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 301"/>
                          <wps:cNvSpPr>
                            <a:spLocks/>
                          </wps:cNvSpPr>
                          <wps:spPr bwMode="auto">
                            <a:xfrm>
                              <a:off x="6585" y="5095"/>
                              <a:ext cx="60" cy="75"/>
                            </a:xfrm>
                            <a:custGeom>
                              <a:avLst/>
                              <a:gdLst>
                                <a:gd name="T0" fmla="*/ 675 w 4"/>
                                <a:gd name="T1" fmla="*/ 0 h 5"/>
                                <a:gd name="T2" fmla="*/ 900 w 4"/>
                                <a:gd name="T3" fmla="*/ 675 h 5"/>
                                <a:gd name="T4" fmla="*/ 900 w 4"/>
                                <a:gd name="T5" fmla="*/ 900 h 5"/>
                                <a:gd name="T6" fmla="*/ 675 w 4"/>
                                <a:gd name="T7" fmla="*/ 450 h 5"/>
                                <a:gd name="T8" fmla="*/ 675 w 4"/>
                                <a:gd name="T9" fmla="*/ 1125 h 5"/>
                                <a:gd name="T10" fmla="*/ 450 w 4"/>
                                <a:gd name="T11" fmla="*/ 1125 h 5"/>
                                <a:gd name="T12" fmla="*/ 225 w 4"/>
                                <a:gd name="T13" fmla="*/ 900 h 5"/>
                                <a:gd name="T14" fmla="*/ 225 w 4"/>
                                <a:gd name="T15" fmla="*/ 900 h 5"/>
                                <a:gd name="T16" fmla="*/ 225 w 4"/>
                                <a:gd name="T17" fmla="*/ 450 h 5"/>
                                <a:gd name="T18" fmla="*/ 450 w 4"/>
                                <a:gd name="T19" fmla="*/ 0 h 5"/>
                                <a:gd name="T20" fmla="*/ 450 w 4"/>
                                <a:gd name="T21" fmla="*/ 0 h 5"/>
                                <a:gd name="T22" fmla="*/ 450 w 4"/>
                                <a:gd name="T23" fmla="*/ 0 h 5"/>
                                <a:gd name="T24" fmla="*/ 450 w 4"/>
                                <a:gd name="T25" fmla="*/ 0 h 5"/>
                                <a:gd name="T26" fmla="*/ 225 w 4"/>
                                <a:gd name="T27" fmla="*/ 450 h 5"/>
                                <a:gd name="T28" fmla="*/ 225 w 4"/>
                                <a:gd name="T29" fmla="*/ 900 h 5"/>
                                <a:gd name="T30" fmla="*/ 225 w 4"/>
                                <a:gd name="T31" fmla="*/ 900 h 5"/>
                                <a:gd name="T32" fmla="*/ 450 w 4"/>
                                <a:gd name="T33" fmla="*/ 1125 h 5"/>
                                <a:gd name="T34" fmla="*/ 675 w 4"/>
                                <a:gd name="T35" fmla="*/ 900 h 5"/>
                                <a:gd name="T36" fmla="*/ 675 w 4"/>
                                <a:gd name="T37" fmla="*/ 675 h 5"/>
                                <a:gd name="T38" fmla="*/ 675 w 4"/>
                                <a:gd name="T39" fmla="*/ 225 h 5"/>
                                <a:gd name="T40" fmla="*/ 675 w 4"/>
                                <a:gd name="T41" fmla="*/ 0 h 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3" y="0"/>
                                  </a:moveTo>
                                  <a:lnTo>
                                    <a:pt x="4" y="3"/>
                                  </a:lnTo>
                                  <a:lnTo>
                                    <a:pt x="4" y="4"/>
                                  </a:lnTo>
                                  <a:lnTo>
                                    <a:pt x="3" y="2"/>
                                  </a:lnTo>
                                  <a:cubicBezTo>
                                    <a:pt x="4" y="3"/>
                                    <a:pt x="3" y="4"/>
                                    <a:pt x="3" y="5"/>
                                  </a:cubicBezTo>
                                  <a:cubicBezTo>
                                    <a:pt x="3" y="5"/>
                                    <a:pt x="2" y="5"/>
                                    <a:pt x="2" y="5"/>
                                  </a:cubicBezTo>
                                  <a:cubicBezTo>
                                    <a:pt x="1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1" y="2"/>
                                  </a:cubicBezTo>
                                  <a:cubicBezTo>
                                    <a:pt x="1" y="1"/>
                                    <a:pt x="1" y="0"/>
                                    <a:pt x="2" y="0"/>
                                  </a:cubicBez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lnTo>
                                    <a:pt x="2" y="0"/>
                                  </a:ln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cubicBezTo>
                                    <a:pt x="1" y="1"/>
                                    <a:pt x="1" y="1"/>
                                    <a:pt x="1" y="2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2" y="5"/>
                                    <a:pt x="2" y="5"/>
                                    <a:pt x="3" y="4"/>
                                  </a:cubicBezTo>
                                  <a:cubicBezTo>
                                    <a:pt x="3" y="4"/>
                                    <a:pt x="3" y="4"/>
                                    <a:pt x="3" y="3"/>
                                  </a:cubicBezTo>
                                  <a:cubicBezTo>
                                    <a:pt x="3" y="2"/>
                                    <a:pt x="3" y="2"/>
                                    <a:pt x="3" y="1"/>
                                  </a:cubicBezTo>
                                  <a:cubicBezTo>
                                    <a:pt x="3" y="0"/>
                                    <a:pt x="3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  <wpg:grpSp>
                      <wpg:cNvPr id="302" name=" 302"/>
                      <wpg:cNvGrpSpPr>
                        <a:grpSpLocks/>
                      </wpg:cNvGrpSpPr>
                      <wpg:grpSpPr bwMode="auto">
                        <a:xfrm>
                          <a:off x="3569" y="3937"/>
                          <a:ext cx="5087" cy="2917"/>
                          <a:chOff x="3569" y="3937"/>
                          <a:chExt cx="5087" cy="2917"/>
                        </a:xfrm>
                      </wpg:grpSpPr>
                      <wps:wsp>
                        <wps:cNvPr id="303" name=" 303"/>
                        <wps:cNvSpPr>
                          <a:spLocks/>
                        </wps:cNvSpPr>
                        <wps:spPr bwMode="auto">
                          <a:xfrm>
                            <a:off x="3569" y="3937"/>
                            <a:ext cx="1756" cy="2676"/>
                          </a:xfrm>
                          <a:custGeom>
                            <a:avLst/>
                            <a:gdLst>
                              <a:gd name="T0" fmla="*/ 420 w 1756"/>
                              <a:gd name="T1" fmla="*/ 451 h 2676"/>
                              <a:gd name="T2" fmla="*/ 330 w 1756"/>
                              <a:gd name="T3" fmla="*/ 0 h 2676"/>
                              <a:gd name="T4" fmla="*/ 420 w 1756"/>
                              <a:gd name="T5" fmla="*/ 30 h 2676"/>
                              <a:gd name="T6" fmla="*/ 540 w 1756"/>
                              <a:gd name="T7" fmla="*/ 106 h 2676"/>
                              <a:gd name="T8" fmla="*/ 660 w 1756"/>
                              <a:gd name="T9" fmla="*/ 271 h 2676"/>
                              <a:gd name="T10" fmla="*/ 810 w 1756"/>
                              <a:gd name="T11" fmla="*/ 572 h 2676"/>
                              <a:gd name="T12" fmla="*/ 1200 w 1756"/>
                              <a:gd name="T13" fmla="*/ 1534 h 2676"/>
                              <a:gd name="T14" fmla="*/ 1366 w 1756"/>
                              <a:gd name="T15" fmla="*/ 1804 h 2676"/>
                              <a:gd name="T16" fmla="*/ 1471 w 1756"/>
                              <a:gd name="T17" fmla="*/ 1925 h 2676"/>
                              <a:gd name="T18" fmla="*/ 1606 w 1756"/>
                              <a:gd name="T19" fmla="*/ 2015 h 2676"/>
                              <a:gd name="T20" fmla="*/ 1756 w 1756"/>
                              <a:gd name="T21" fmla="*/ 2015 h 2676"/>
                              <a:gd name="T22" fmla="*/ 1441 w 1756"/>
                              <a:gd name="T23" fmla="*/ 2661 h 2676"/>
                              <a:gd name="T24" fmla="*/ 1366 w 1756"/>
                              <a:gd name="T25" fmla="*/ 2676 h 2676"/>
                              <a:gd name="T26" fmla="*/ 1291 w 1756"/>
                              <a:gd name="T27" fmla="*/ 2661 h 2676"/>
                              <a:gd name="T28" fmla="*/ 1170 w 1756"/>
                              <a:gd name="T29" fmla="*/ 2571 h 2676"/>
                              <a:gd name="T30" fmla="*/ 1035 w 1756"/>
                              <a:gd name="T31" fmla="*/ 2406 h 2676"/>
                              <a:gd name="T32" fmla="*/ 930 w 1756"/>
                              <a:gd name="T33" fmla="*/ 2225 h 2676"/>
                              <a:gd name="T34" fmla="*/ 825 w 1756"/>
                              <a:gd name="T35" fmla="*/ 2000 h 2676"/>
                              <a:gd name="T36" fmla="*/ 735 w 1756"/>
                              <a:gd name="T37" fmla="*/ 1774 h 2676"/>
                              <a:gd name="T38" fmla="*/ 645 w 1756"/>
                              <a:gd name="T39" fmla="*/ 1534 h 2676"/>
                              <a:gd name="T40" fmla="*/ 540 w 1756"/>
                              <a:gd name="T41" fmla="*/ 1308 h 2676"/>
                              <a:gd name="T42" fmla="*/ 420 w 1756"/>
                              <a:gd name="T43" fmla="*/ 1053 h 2676"/>
                              <a:gd name="T44" fmla="*/ 285 w 1756"/>
                              <a:gd name="T45" fmla="*/ 842 h 2676"/>
                              <a:gd name="T46" fmla="*/ 195 w 1756"/>
                              <a:gd name="T47" fmla="*/ 707 h 2676"/>
                              <a:gd name="T48" fmla="*/ 0 w 1756"/>
                              <a:gd name="T49" fmla="*/ 602 h 2676"/>
                              <a:gd name="T50" fmla="*/ 420 w 1756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56" h="2676">
                                <a:moveTo>
                                  <a:pt x="420" y="451"/>
                                </a:moveTo>
                                <a:lnTo>
                                  <a:pt x="330" y="0"/>
                                </a:lnTo>
                                <a:lnTo>
                                  <a:pt x="420" y="30"/>
                                </a:lnTo>
                                <a:lnTo>
                                  <a:pt x="540" y="106"/>
                                </a:lnTo>
                                <a:lnTo>
                                  <a:pt x="660" y="271"/>
                                </a:lnTo>
                                <a:lnTo>
                                  <a:pt x="810" y="572"/>
                                </a:lnTo>
                                <a:lnTo>
                                  <a:pt x="1200" y="1534"/>
                                </a:lnTo>
                                <a:lnTo>
                                  <a:pt x="1366" y="1804"/>
                                </a:lnTo>
                                <a:lnTo>
                                  <a:pt x="1471" y="1925"/>
                                </a:lnTo>
                                <a:lnTo>
                                  <a:pt x="1606" y="2015"/>
                                </a:lnTo>
                                <a:lnTo>
                                  <a:pt x="1756" y="2015"/>
                                </a:lnTo>
                                <a:lnTo>
                                  <a:pt x="1441" y="2661"/>
                                </a:lnTo>
                                <a:lnTo>
                                  <a:pt x="1366" y="2676"/>
                                </a:lnTo>
                                <a:lnTo>
                                  <a:pt x="1291" y="2661"/>
                                </a:lnTo>
                                <a:lnTo>
                                  <a:pt x="1170" y="2571"/>
                                </a:lnTo>
                                <a:lnTo>
                                  <a:pt x="1035" y="2406"/>
                                </a:lnTo>
                                <a:lnTo>
                                  <a:pt x="930" y="2225"/>
                                </a:lnTo>
                                <a:lnTo>
                                  <a:pt x="825" y="2000"/>
                                </a:lnTo>
                                <a:lnTo>
                                  <a:pt x="735" y="1774"/>
                                </a:lnTo>
                                <a:lnTo>
                                  <a:pt x="645" y="1534"/>
                                </a:lnTo>
                                <a:lnTo>
                                  <a:pt x="540" y="1308"/>
                                </a:lnTo>
                                <a:lnTo>
                                  <a:pt x="420" y="1053"/>
                                </a:lnTo>
                                <a:lnTo>
                                  <a:pt x="285" y="842"/>
                                </a:lnTo>
                                <a:lnTo>
                                  <a:pt x="195" y="707"/>
                                </a:lnTo>
                                <a:lnTo>
                                  <a:pt x="0" y="602"/>
                                </a:lnTo>
                                <a:lnTo>
                                  <a:pt x="420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4" name=" 304"/>
                        <wps:cNvSpPr>
                          <a:spLocks/>
                        </wps:cNvSpPr>
                        <wps:spPr bwMode="auto">
                          <a:xfrm>
                            <a:off x="6885" y="3937"/>
                            <a:ext cx="1771" cy="2676"/>
                          </a:xfrm>
                          <a:custGeom>
                            <a:avLst/>
                            <a:gdLst>
                              <a:gd name="T0" fmla="*/ 1336 w 1771"/>
                              <a:gd name="T1" fmla="*/ 451 h 2676"/>
                              <a:gd name="T2" fmla="*/ 1441 w 1771"/>
                              <a:gd name="T3" fmla="*/ 0 h 2676"/>
                              <a:gd name="T4" fmla="*/ 1336 w 1771"/>
                              <a:gd name="T5" fmla="*/ 30 h 2676"/>
                              <a:gd name="T6" fmla="*/ 1231 w 1771"/>
                              <a:gd name="T7" fmla="*/ 106 h 2676"/>
                              <a:gd name="T8" fmla="*/ 1111 w 1771"/>
                              <a:gd name="T9" fmla="*/ 271 h 2676"/>
                              <a:gd name="T10" fmla="*/ 946 w 1771"/>
                              <a:gd name="T11" fmla="*/ 572 h 2676"/>
                              <a:gd name="T12" fmla="*/ 556 w 1771"/>
                              <a:gd name="T13" fmla="*/ 1534 h 2676"/>
                              <a:gd name="T14" fmla="*/ 390 w 1771"/>
                              <a:gd name="T15" fmla="*/ 1819 h 2676"/>
                              <a:gd name="T16" fmla="*/ 285 w 1771"/>
                              <a:gd name="T17" fmla="*/ 1925 h 2676"/>
                              <a:gd name="T18" fmla="*/ 150 w 1771"/>
                              <a:gd name="T19" fmla="*/ 2015 h 2676"/>
                              <a:gd name="T20" fmla="*/ 0 w 1771"/>
                              <a:gd name="T21" fmla="*/ 2015 h 2676"/>
                              <a:gd name="T22" fmla="*/ 315 w 1771"/>
                              <a:gd name="T23" fmla="*/ 2661 h 2676"/>
                              <a:gd name="T24" fmla="*/ 390 w 1771"/>
                              <a:gd name="T25" fmla="*/ 2676 h 2676"/>
                              <a:gd name="T26" fmla="*/ 465 w 1771"/>
                              <a:gd name="T27" fmla="*/ 2661 h 2676"/>
                              <a:gd name="T28" fmla="*/ 601 w 1771"/>
                              <a:gd name="T29" fmla="*/ 2571 h 2676"/>
                              <a:gd name="T30" fmla="*/ 721 w 1771"/>
                              <a:gd name="T31" fmla="*/ 2406 h 2676"/>
                              <a:gd name="T32" fmla="*/ 841 w 1771"/>
                              <a:gd name="T33" fmla="*/ 2225 h 2676"/>
                              <a:gd name="T34" fmla="*/ 931 w 1771"/>
                              <a:gd name="T35" fmla="*/ 2000 h 2676"/>
                              <a:gd name="T36" fmla="*/ 1021 w 1771"/>
                              <a:gd name="T37" fmla="*/ 1774 h 2676"/>
                              <a:gd name="T38" fmla="*/ 1126 w 1771"/>
                              <a:gd name="T39" fmla="*/ 1534 h 2676"/>
                              <a:gd name="T40" fmla="*/ 1231 w 1771"/>
                              <a:gd name="T41" fmla="*/ 1308 h 2676"/>
                              <a:gd name="T42" fmla="*/ 1336 w 1771"/>
                              <a:gd name="T43" fmla="*/ 1053 h 2676"/>
                              <a:gd name="T44" fmla="*/ 1486 w 1771"/>
                              <a:gd name="T45" fmla="*/ 842 h 2676"/>
                              <a:gd name="T46" fmla="*/ 1576 w 1771"/>
                              <a:gd name="T47" fmla="*/ 722 h 2676"/>
                              <a:gd name="T48" fmla="*/ 1771 w 1771"/>
                              <a:gd name="T49" fmla="*/ 602 h 2676"/>
                              <a:gd name="T50" fmla="*/ 1336 w 1771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71" h="2676">
                                <a:moveTo>
                                  <a:pt x="1336" y="451"/>
                                </a:moveTo>
                                <a:lnTo>
                                  <a:pt x="1441" y="0"/>
                                </a:lnTo>
                                <a:lnTo>
                                  <a:pt x="1336" y="30"/>
                                </a:lnTo>
                                <a:lnTo>
                                  <a:pt x="1231" y="106"/>
                                </a:lnTo>
                                <a:lnTo>
                                  <a:pt x="1111" y="271"/>
                                </a:lnTo>
                                <a:lnTo>
                                  <a:pt x="946" y="572"/>
                                </a:lnTo>
                                <a:lnTo>
                                  <a:pt x="556" y="1534"/>
                                </a:lnTo>
                                <a:lnTo>
                                  <a:pt x="390" y="1819"/>
                                </a:lnTo>
                                <a:lnTo>
                                  <a:pt x="285" y="1925"/>
                                </a:lnTo>
                                <a:lnTo>
                                  <a:pt x="150" y="2015"/>
                                </a:lnTo>
                                <a:lnTo>
                                  <a:pt x="0" y="2015"/>
                                </a:lnTo>
                                <a:lnTo>
                                  <a:pt x="315" y="2661"/>
                                </a:lnTo>
                                <a:lnTo>
                                  <a:pt x="390" y="2676"/>
                                </a:lnTo>
                                <a:lnTo>
                                  <a:pt x="465" y="2661"/>
                                </a:lnTo>
                                <a:lnTo>
                                  <a:pt x="601" y="2571"/>
                                </a:lnTo>
                                <a:lnTo>
                                  <a:pt x="721" y="2406"/>
                                </a:lnTo>
                                <a:lnTo>
                                  <a:pt x="841" y="2225"/>
                                </a:lnTo>
                                <a:lnTo>
                                  <a:pt x="931" y="2000"/>
                                </a:lnTo>
                                <a:lnTo>
                                  <a:pt x="1021" y="1774"/>
                                </a:lnTo>
                                <a:lnTo>
                                  <a:pt x="1126" y="1534"/>
                                </a:lnTo>
                                <a:lnTo>
                                  <a:pt x="1231" y="1308"/>
                                </a:lnTo>
                                <a:lnTo>
                                  <a:pt x="1336" y="1053"/>
                                </a:lnTo>
                                <a:lnTo>
                                  <a:pt x="1486" y="842"/>
                                </a:lnTo>
                                <a:lnTo>
                                  <a:pt x="1576" y="722"/>
                                </a:lnTo>
                                <a:lnTo>
                                  <a:pt x="1771" y="602"/>
                                </a:lnTo>
                                <a:lnTo>
                                  <a:pt x="1336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5" name=" 305"/>
                        <wps:cNvSpPr>
                          <a:spLocks/>
                        </wps:cNvSpPr>
                        <wps:spPr bwMode="auto">
                          <a:xfrm>
                            <a:off x="4935" y="5666"/>
                            <a:ext cx="2325" cy="1188"/>
                          </a:xfrm>
                          <a:custGeom>
                            <a:avLst/>
                            <a:gdLst>
                              <a:gd name="T0" fmla="*/ 0 w 2325"/>
                              <a:gd name="T1" fmla="*/ 75 h 1188"/>
                              <a:gd name="T2" fmla="*/ 105 w 2325"/>
                              <a:gd name="T3" fmla="*/ 0 h 1188"/>
                              <a:gd name="T4" fmla="*/ 135 w 2325"/>
                              <a:gd name="T5" fmla="*/ 0 h 1188"/>
                              <a:gd name="T6" fmla="*/ 345 w 2325"/>
                              <a:gd name="T7" fmla="*/ 136 h 1188"/>
                              <a:gd name="T8" fmla="*/ 495 w 2325"/>
                              <a:gd name="T9" fmla="*/ 211 h 1188"/>
                              <a:gd name="T10" fmla="*/ 630 w 2325"/>
                              <a:gd name="T11" fmla="*/ 271 h 1188"/>
                              <a:gd name="T12" fmla="*/ 795 w 2325"/>
                              <a:gd name="T13" fmla="*/ 316 h 1188"/>
                              <a:gd name="T14" fmla="*/ 990 w 2325"/>
                              <a:gd name="T15" fmla="*/ 361 h 1188"/>
                              <a:gd name="T16" fmla="*/ 1365 w 2325"/>
                              <a:gd name="T17" fmla="*/ 361 h 1188"/>
                              <a:gd name="T18" fmla="*/ 1545 w 2325"/>
                              <a:gd name="T19" fmla="*/ 331 h 1188"/>
                              <a:gd name="T20" fmla="*/ 1680 w 2325"/>
                              <a:gd name="T21" fmla="*/ 286 h 1188"/>
                              <a:gd name="T22" fmla="*/ 1830 w 2325"/>
                              <a:gd name="T23" fmla="*/ 241 h 1188"/>
                              <a:gd name="T24" fmla="*/ 2085 w 2325"/>
                              <a:gd name="T25" fmla="*/ 105 h 1188"/>
                              <a:gd name="T26" fmla="*/ 2160 w 2325"/>
                              <a:gd name="T27" fmla="*/ 45 h 1188"/>
                              <a:gd name="T28" fmla="*/ 2220 w 2325"/>
                              <a:gd name="T29" fmla="*/ 0 h 1188"/>
                              <a:gd name="T30" fmla="*/ 2265 w 2325"/>
                              <a:gd name="T31" fmla="*/ 0 h 1188"/>
                              <a:gd name="T32" fmla="*/ 2325 w 2325"/>
                              <a:gd name="T33" fmla="*/ 90 h 1188"/>
                              <a:gd name="T34" fmla="*/ 2265 w 2325"/>
                              <a:gd name="T35" fmla="*/ 166 h 1188"/>
                              <a:gd name="T36" fmla="*/ 2115 w 2325"/>
                              <a:gd name="T37" fmla="*/ 286 h 1188"/>
                              <a:gd name="T38" fmla="*/ 1965 w 2325"/>
                              <a:gd name="T39" fmla="*/ 286 h 1188"/>
                              <a:gd name="T40" fmla="*/ 2205 w 2325"/>
                              <a:gd name="T41" fmla="*/ 812 h 1188"/>
                              <a:gd name="T42" fmla="*/ 2115 w 2325"/>
                              <a:gd name="T43" fmla="*/ 917 h 1188"/>
                              <a:gd name="T44" fmla="*/ 2025 w 2325"/>
                              <a:gd name="T45" fmla="*/ 962 h 1188"/>
                              <a:gd name="T46" fmla="*/ 1875 w 2325"/>
                              <a:gd name="T47" fmla="*/ 1053 h 1188"/>
                              <a:gd name="T48" fmla="*/ 1695 w 2325"/>
                              <a:gd name="T49" fmla="*/ 1113 h 1188"/>
                              <a:gd name="T50" fmla="*/ 1500 w 2325"/>
                              <a:gd name="T51" fmla="*/ 1143 h 1188"/>
                              <a:gd name="T52" fmla="*/ 1275 w 2325"/>
                              <a:gd name="T53" fmla="*/ 1173 h 1188"/>
                              <a:gd name="T54" fmla="*/ 1185 w 2325"/>
                              <a:gd name="T55" fmla="*/ 1188 h 1188"/>
                              <a:gd name="T56" fmla="*/ 1080 w 2325"/>
                              <a:gd name="T57" fmla="*/ 1173 h 1188"/>
                              <a:gd name="T58" fmla="*/ 795 w 2325"/>
                              <a:gd name="T59" fmla="*/ 1143 h 1188"/>
                              <a:gd name="T60" fmla="*/ 630 w 2325"/>
                              <a:gd name="T61" fmla="*/ 1083 h 1188"/>
                              <a:gd name="T62" fmla="*/ 465 w 2325"/>
                              <a:gd name="T63" fmla="*/ 1007 h 1188"/>
                              <a:gd name="T64" fmla="*/ 300 w 2325"/>
                              <a:gd name="T65" fmla="*/ 917 h 1188"/>
                              <a:gd name="T66" fmla="*/ 135 w 2325"/>
                              <a:gd name="T67" fmla="*/ 797 h 1188"/>
                              <a:gd name="T68" fmla="*/ 390 w 2325"/>
                              <a:gd name="T69" fmla="*/ 286 h 1188"/>
                              <a:gd name="T70" fmla="*/ 240 w 2325"/>
                              <a:gd name="T71" fmla="*/ 286 h 1188"/>
                              <a:gd name="T72" fmla="*/ 105 w 2325"/>
                              <a:gd name="T73" fmla="*/ 196 h 1188"/>
                              <a:gd name="T74" fmla="*/ 0 w 2325"/>
                              <a:gd name="T75" fmla="*/ 75 h 1188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325" h="1188">
                                <a:moveTo>
                                  <a:pt x="0" y="75"/>
                                </a:moveTo>
                                <a:lnTo>
                                  <a:pt x="105" y="0"/>
                                </a:lnTo>
                                <a:lnTo>
                                  <a:pt x="135" y="0"/>
                                </a:lnTo>
                                <a:lnTo>
                                  <a:pt x="345" y="136"/>
                                </a:lnTo>
                                <a:lnTo>
                                  <a:pt x="495" y="211"/>
                                </a:lnTo>
                                <a:lnTo>
                                  <a:pt x="630" y="271"/>
                                </a:lnTo>
                                <a:lnTo>
                                  <a:pt x="795" y="316"/>
                                </a:lnTo>
                                <a:lnTo>
                                  <a:pt x="990" y="361"/>
                                </a:lnTo>
                                <a:lnTo>
                                  <a:pt x="1365" y="361"/>
                                </a:lnTo>
                                <a:lnTo>
                                  <a:pt x="1545" y="331"/>
                                </a:lnTo>
                                <a:lnTo>
                                  <a:pt x="1680" y="286"/>
                                </a:lnTo>
                                <a:lnTo>
                                  <a:pt x="1830" y="241"/>
                                </a:lnTo>
                                <a:lnTo>
                                  <a:pt x="2085" y="105"/>
                                </a:lnTo>
                                <a:lnTo>
                                  <a:pt x="2160" y="45"/>
                                </a:lnTo>
                                <a:lnTo>
                                  <a:pt x="2220" y="0"/>
                                </a:lnTo>
                                <a:lnTo>
                                  <a:pt x="2265" y="0"/>
                                </a:lnTo>
                                <a:lnTo>
                                  <a:pt x="2325" y="90"/>
                                </a:lnTo>
                                <a:lnTo>
                                  <a:pt x="2265" y="166"/>
                                </a:lnTo>
                                <a:lnTo>
                                  <a:pt x="2115" y="286"/>
                                </a:lnTo>
                                <a:lnTo>
                                  <a:pt x="1965" y="286"/>
                                </a:lnTo>
                                <a:lnTo>
                                  <a:pt x="2205" y="812"/>
                                </a:lnTo>
                                <a:lnTo>
                                  <a:pt x="2115" y="917"/>
                                </a:lnTo>
                                <a:lnTo>
                                  <a:pt x="2025" y="962"/>
                                </a:lnTo>
                                <a:lnTo>
                                  <a:pt x="1875" y="1053"/>
                                </a:lnTo>
                                <a:lnTo>
                                  <a:pt x="1695" y="1113"/>
                                </a:lnTo>
                                <a:lnTo>
                                  <a:pt x="1500" y="1143"/>
                                </a:lnTo>
                                <a:lnTo>
                                  <a:pt x="1275" y="1173"/>
                                </a:lnTo>
                                <a:lnTo>
                                  <a:pt x="1185" y="1188"/>
                                </a:lnTo>
                                <a:lnTo>
                                  <a:pt x="1080" y="1173"/>
                                </a:lnTo>
                                <a:lnTo>
                                  <a:pt x="795" y="1143"/>
                                </a:lnTo>
                                <a:lnTo>
                                  <a:pt x="630" y="1083"/>
                                </a:lnTo>
                                <a:lnTo>
                                  <a:pt x="465" y="1007"/>
                                </a:lnTo>
                                <a:lnTo>
                                  <a:pt x="300" y="917"/>
                                </a:lnTo>
                                <a:lnTo>
                                  <a:pt x="135" y="797"/>
                                </a:lnTo>
                                <a:lnTo>
                                  <a:pt x="390" y="286"/>
                                </a:lnTo>
                                <a:lnTo>
                                  <a:pt x="240" y="286"/>
                                </a:lnTo>
                                <a:lnTo>
                                  <a:pt x="105" y="196"/>
                                </a:lnTo>
                                <a:lnTo>
                                  <a:pt x="0" y="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06" name=" 306"/>
                      <wpg:cNvGrpSpPr>
                        <a:grpSpLocks/>
                      </wpg:cNvGrpSpPr>
                      <wpg:grpSpPr bwMode="auto">
                        <a:xfrm>
                          <a:off x="4004" y="4433"/>
                          <a:ext cx="4187" cy="2180"/>
                          <a:chOff x="4004" y="4433"/>
                          <a:chExt cx="4187" cy="2180"/>
                        </a:xfrm>
                      </wpg:grpSpPr>
                      <wpg:grpSp>
                        <wpg:cNvPr id="307" name=" 307"/>
                        <wpg:cNvGrpSpPr>
                          <a:grpSpLocks/>
                        </wpg:cNvGrpSpPr>
                        <wpg:grpSpPr bwMode="auto">
                          <a:xfrm>
                            <a:off x="4004" y="4433"/>
                            <a:ext cx="240" cy="451"/>
                            <a:chOff x="4004" y="4433"/>
                            <a:chExt cx="240" cy="451"/>
                          </a:xfrm>
                        </wpg:grpSpPr>
                        <wps:wsp>
                          <wps:cNvPr id="308" name=" 308"/>
                          <wps:cNvSpPr>
                            <a:spLocks/>
                          </wps:cNvSpPr>
                          <wps:spPr bwMode="auto">
                            <a:xfrm>
                              <a:off x="4139" y="4433"/>
                              <a:ext cx="105" cy="30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30"/>
                                <a:gd name="T2" fmla="*/ 0 w 105"/>
                                <a:gd name="T3" fmla="*/ 30 h 30"/>
                                <a:gd name="T4" fmla="*/ 15 w 105"/>
                                <a:gd name="T5" fmla="*/ 15 h 30"/>
                                <a:gd name="T6" fmla="*/ 105 w 105"/>
                                <a:gd name="T7" fmla="*/ 0 h 30"/>
                                <a:gd name="T8" fmla="*/ 90 w 10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 309"/>
                          <wps:cNvSpPr>
                            <a:spLocks/>
                          </wps:cNvSpPr>
                          <wps:spPr bwMode="auto">
                            <a:xfrm>
                              <a:off x="4094" y="4448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91"/>
                                <a:gd name="T2" fmla="*/ 0 w 60"/>
                                <a:gd name="T3" fmla="*/ 91 h 91"/>
                                <a:gd name="T4" fmla="*/ 15 w 60"/>
                                <a:gd name="T5" fmla="*/ 61 h 91"/>
                                <a:gd name="T6" fmla="*/ 60 w 60"/>
                                <a:gd name="T7" fmla="*/ 0 h 91"/>
                                <a:gd name="T8" fmla="*/ 45 w 60"/>
                                <a:gd name="T9" fmla="*/ 15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15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 310"/>
                          <wps:cNvSpPr>
                            <a:spLocks/>
                          </wps:cNvSpPr>
                          <wps:spPr bwMode="auto">
                            <a:xfrm>
                              <a:off x="4004" y="4509"/>
                              <a:ext cx="105" cy="7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75"/>
                                <a:gd name="T2" fmla="*/ 0 w 105"/>
                                <a:gd name="T3" fmla="*/ 75 h 75"/>
                                <a:gd name="T4" fmla="*/ 15 w 105"/>
                                <a:gd name="T5" fmla="*/ 60 h 75"/>
                                <a:gd name="T6" fmla="*/ 105 w 105"/>
                                <a:gd name="T7" fmla="*/ 0 h 75"/>
                                <a:gd name="T8" fmla="*/ 90 w 105"/>
                                <a:gd name="T9" fmla="*/ 30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75">
                                  <a:moveTo>
                                    <a:pt x="90" y="30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 311"/>
                          <wps:cNvSpPr>
                            <a:spLocks/>
                          </wps:cNvSpPr>
                          <wps:spPr bwMode="auto">
                            <a:xfrm>
                              <a:off x="4229" y="4433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30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 312"/>
                          <wps:cNvSpPr>
                            <a:spLocks/>
                          </wps:cNvSpPr>
                          <wps:spPr bwMode="auto">
                            <a:xfrm>
                              <a:off x="4004" y="4463"/>
                              <a:ext cx="225" cy="421"/>
                            </a:xfrm>
                            <a:custGeom>
                              <a:avLst/>
                              <a:gdLst>
                                <a:gd name="T0" fmla="*/ 225 w 225"/>
                                <a:gd name="T1" fmla="*/ 0 h 421"/>
                                <a:gd name="T2" fmla="*/ 135 w 225"/>
                                <a:gd name="T3" fmla="*/ 0 h 421"/>
                                <a:gd name="T4" fmla="*/ 90 w 225"/>
                                <a:gd name="T5" fmla="*/ 76 h 421"/>
                                <a:gd name="T6" fmla="*/ 0 w 225"/>
                                <a:gd name="T7" fmla="*/ 121 h 421"/>
                                <a:gd name="T8" fmla="*/ 0 w 225"/>
                                <a:gd name="T9" fmla="*/ 211 h 421"/>
                                <a:gd name="T10" fmla="*/ 60 w 225"/>
                                <a:gd name="T11" fmla="*/ 181 h 421"/>
                                <a:gd name="T12" fmla="*/ 120 w 225"/>
                                <a:gd name="T13" fmla="*/ 151 h 421"/>
                                <a:gd name="T14" fmla="*/ 120 w 225"/>
                                <a:gd name="T15" fmla="*/ 421 h 421"/>
                                <a:gd name="T16" fmla="*/ 225 w 225"/>
                                <a:gd name="T17" fmla="*/ 421 h 421"/>
                                <a:gd name="T18" fmla="*/ 225 w 225"/>
                                <a:gd name="T19" fmla="*/ 0 h 421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25" h="421">
                                  <a:moveTo>
                                    <a:pt x="225" y="0"/>
                                  </a:moveTo>
                                  <a:lnTo>
                                    <a:pt x="135" y="0"/>
                                  </a:lnTo>
                                  <a:lnTo>
                                    <a:pt x="90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11"/>
                                  </a:lnTo>
                                  <a:lnTo>
                                    <a:pt x="60" y="18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120" y="421"/>
                                  </a:lnTo>
                                  <a:lnTo>
                                    <a:pt x="225" y="421"/>
                                  </a:lnTo>
                                  <a:lnTo>
                                    <a:pt x="22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3" name=" 313"/>
                        <wpg:cNvGrpSpPr>
                          <a:grpSpLocks/>
                        </wpg:cNvGrpSpPr>
                        <wpg:grpSpPr bwMode="auto">
                          <a:xfrm>
                            <a:off x="4244" y="4884"/>
                            <a:ext cx="270" cy="436"/>
                            <a:chOff x="4244" y="4884"/>
                            <a:chExt cx="270" cy="436"/>
                          </a:xfrm>
                        </wpg:grpSpPr>
                        <wps:wsp>
                          <wps:cNvPr id="314" name=" 314"/>
                          <wps:cNvSpPr>
                            <a:spLocks/>
                          </wps:cNvSpPr>
                          <wps:spPr bwMode="auto">
                            <a:xfrm>
                              <a:off x="4244" y="5080"/>
                              <a:ext cx="60" cy="6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60"/>
                                <a:gd name="T2" fmla="*/ 0 w 60"/>
                                <a:gd name="T3" fmla="*/ 60 h 60"/>
                                <a:gd name="T4" fmla="*/ 15 w 60"/>
                                <a:gd name="T5" fmla="*/ 45 h 60"/>
                                <a:gd name="T6" fmla="*/ 60 w 60"/>
                                <a:gd name="T7" fmla="*/ 0 h 60"/>
                                <a:gd name="T8" fmla="*/ 45 w 6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 315"/>
                          <wps:cNvSpPr>
                            <a:spLocks/>
                          </wps:cNvSpPr>
                          <wps:spPr bwMode="auto">
                            <a:xfrm>
                              <a:off x="436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 316"/>
                          <wps:cNvSpPr>
                            <a:spLocks/>
                          </wps:cNvSpPr>
                          <wps:spPr bwMode="auto">
                            <a:xfrm>
                              <a:off x="433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 317"/>
                          <wps:cNvSpPr>
                            <a:spLocks/>
                          </wps:cNvSpPr>
                          <wps:spPr bwMode="auto">
                            <a:xfrm>
                              <a:off x="4334" y="5170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 318"/>
                          <wps:cNvSpPr>
                            <a:spLocks/>
                          </wps:cNvSpPr>
                          <wps:spPr bwMode="auto">
                            <a:xfrm>
                              <a:off x="4484" y="5170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15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 319"/>
                          <wps:cNvSpPr>
                            <a:spLocks/>
                          </wps:cNvSpPr>
                          <wps:spPr bwMode="auto">
                            <a:xfrm>
                              <a:off x="4484" y="5110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 320"/>
                          <wps:cNvSpPr>
                            <a:spLocks/>
                          </wps:cNvSpPr>
                          <wps:spPr bwMode="auto">
                            <a:xfrm>
                              <a:off x="4454" y="5080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0 h 60"/>
                                <a:gd name="T2" fmla="*/ 0 w 45"/>
                                <a:gd name="T3" fmla="*/ 15 h 60"/>
                                <a:gd name="T4" fmla="*/ 0 w 45"/>
                                <a:gd name="T5" fmla="*/ 0 h 60"/>
                                <a:gd name="T6" fmla="*/ 45 w 45"/>
                                <a:gd name="T7" fmla="*/ 30 h 60"/>
                                <a:gd name="T8" fmla="*/ 30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 321"/>
                          <wps:cNvSpPr>
                            <a:spLocks/>
                          </wps:cNvSpPr>
                          <wps:spPr bwMode="auto">
                            <a:xfrm>
                              <a:off x="4334" y="5125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 322"/>
                          <wps:cNvSpPr>
                            <a:spLocks/>
                          </wps:cNvSpPr>
                          <wps:spPr bwMode="auto">
                            <a:xfrm>
                              <a:off x="4364" y="5035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30 w 4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 323"/>
                          <wps:cNvSpPr>
                            <a:spLocks/>
                          </wps:cNvSpPr>
                          <wps:spPr bwMode="auto">
                            <a:xfrm>
                              <a:off x="4349" y="5035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38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 324"/>
                          <wps:cNvSpPr>
                            <a:spLocks/>
                          </wps:cNvSpPr>
                          <wps:spPr bwMode="auto">
                            <a:xfrm>
                              <a:off x="4334" y="5005"/>
                              <a:ext cx="15" cy="4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45 h 45"/>
                                <a:gd name="T2" fmla="*/ 0 w 15"/>
                                <a:gd name="T3" fmla="*/ 15 h 45"/>
                                <a:gd name="T4" fmla="*/ 15 w 15"/>
                                <a:gd name="T5" fmla="*/ 0 h 45"/>
                                <a:gd name="T6" fmla="*/ 15 w 15"/>
                                <a:gd name="T7" fmla="*/ 30 h 45"/>
                                <a:gd name="T8" fmla="*/ 15 w 1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15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 325"/>
                          <wps:cNvSpPr>
                            <a:spLocks/>
                          </wps:cNvSpPr>
                          <wps:spPr bwMode="auto">
                            <a:xfrm>
                              <a:off x="4334" y="496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30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 326"/>
                          <wps:cNvSpPr>
                            <a:spLocks/>
                          </wps:cNvSpPr>
                          <wps:spPr bwMode="auto">
                            <a:xfrm>
                              <a:off x="4484" y="499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 327"/>
                          <wps:cNvSpPr>
                            <a:spLocks/>
                          </wps:cNvSpPr>
                          <wps:spPr bwMode="auto">
                            <a:xfrm>
                              <a:off x="4484" y="4945"/>
                              <a:ext cx="15" cy="60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15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 328"/>
                          <wps:cNvSpPr>
                            <a:spLocks/>
                          </wps:cNvSpPr>
                          <wps:spPr bwMode="auto">
                            <a:xfrm>
                              <a:off x="4454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46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6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 329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 330"/>
                          <wps:cNvSpPr>
                            <a:spLocks/>
                          </wps:cNvSpPr>
                          <wps:spPr bwMode="auto">
                            <a:xfrm>
                              <a:off x="4439" y="4899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6 h 31"/>
                                <a:gd name="T4" fmla="*/ 15 w 30"/>
                                <a:gd name="T5" fmla="*/ 0 h 31"/>
                                <a:gd name="T6" fmla="*/ 30 w 30"/>
                                <a:gd name="T7" fmla="*/ 0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 331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5 h 31"/>
                                <a:gd name="T4" fmla="*/ 15 w 30"/>
                                <a:gd name="T5" fmla="*/ 0 h 31"/>
                                <a:gd name="T6" fmla="*/ 30 w 30"/>
                                <a:gd name="T7" fmla="*/ 15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 332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75" cy="1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15"/>
                                <a:gd name="T2" fmla="*/ 0 w 75"/>
                                <a:gd name="T3" fmla="*/ 15 h 15"/>
                                <a:gd name="T4" fmla="*/ 15 w 75"/>
                                <a:gd name="T5" fmla="*/ 0 h 15"/>
                                <a:gd name="T6" fmla="*/ 75 w 75"/>
                                <a:gd name="T7" fmla="*/ 0 h 15"/>
                                <a:gd name="T8" fmla="*/ 60 w 7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15">
                                  <a:moveTo>
                                    <a:pt x="6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 333"/>
                          <wps:cNvSpPr>
                            <a:spLocks/>
                          </wps:cNvSpPr>
                          <wps:spPr bwMode="auto">
                            <a:xfrm>
                              <a:off x="439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 334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28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 335"/>
                          <wps:cNvSpPr>
                            <a:spLocks/>
                          </wps:cNvSpPr>
                          <wps:spPr bwMode="auto">
                            <a:xfrm>
                              <a:off x="4319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 336"/>
                          <wps:cNvSpPr>
                            <a:spLocks/>
                          </wps:cNvSpPr>
                          <wps:spPr bwMode="auto">
                            <a:xfrm>
                              <a:off x="4259" y="4884"/>
                              <a:ext cx="75" cy="9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91"/>
                                <a:gd name="T2" fmla="*/ 0 w 75"/>
                                <a:gd name="T3" fmla="*/ 91 h 91"/>
                                <a:gd name="T4" fmla="*/ 15 w 75"/>
                                <a:gd name="T5" fmla="*/ 61 h 91"/>
                                <a:gd name="T6" fmla="*/ 75 w 75"/>
                                <a:gd name="T7" fmla="*/ 0 h 91"/>
                                <a:gd name="T8" fmla="*/ 60 w 75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91">
                                  <a:moveTo>
                                    <a:pt x="60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F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 337"/>
                          <wps:cNvSpPr>
                            <a:spLocks/>
                          </wps:cNvSpPr>
                          <wps:spPr bwMode="auto">
                            <a:xfrm>
                              <a:off x="4244" y="4899"/>
                              <a:ext cx="255" cy="421"/>
                            </a:xfrm>
                            <a:custGeom>
                              <a:avLst/>
                              <a:gdLst>
                                <a:gd name="T0" fmla="*/ 45 w 255"/>
                                <a:gd name="T1" fmla="*/ 211 h 421"/>
                                <a:gd name="T2" fmla="*/ 0 w 255"/>
                                <a:gd name="T3" fmla="*/ 241 h 421"/>
                                <a:gd name="T4" fmla="*/ 0 w 255"/>
                                <a:gd name="T5" fmla="*/ 301 h 421"/>
                                <a:gd name="T6" fmla="*/ 15 w 255"/>
                                <a:gd name="T7" fmla="*/ 376 h 421"/>
                                <a:gd name="T8" fmla="*/ 45 w 255"/>
                                <a:gd name="T9" fmla="*/ 421 h 421"/>
                                <a:gd name="T10" fmla="*/ 135 w 255"/>
                                <a:gd name="T11" fmla="*/ 421 h 421"/>
                                <a:gd name="T12" fmla="*/ 180 w 255"/>
                                <a:gd name="T13" fmla="*/ 421 h 421"/>
                                <a:gd name="T14" fmla="*/ 225 w 255"/>
                                <a:gd name="T15" fmla="*/ 391 h 421"/>
                                <a:gd name="T16" fmla="*/ 240 w 255"/>
                                <a:gd name="T17" fmla="*/ 346 h 421"/>
                                <a:gd name="T18" fmla="*/ 255 w 255"/>
                                <a:gd name="T19" fmla="*/ 286 h 421"/>
                                <a:gd name="T20" fmla="*/ 240 w 255"/>
                                <a:gd name="T21" fmla="*/ 241 h 421"/>
                                <a:gd name="T22" fmla="*/ 210 w 255"/>
                                <a:gd name="T23" fmla="*/ 196 h 421"/>
                                <a:gd name="T24" fmla="*/ 240 w 255"/>
                                <a:gd name="T25" fmla="*/ 151 h 421"/>
                                <a:gd name="T26" fmla="*/ 255 w 255"/>
                                <a:gd name="T27" fmla="*/ 106 h 421"/>
                                <a:gd name="T28" fmla="*/ 240 w 255"/>
                                <a:gd name="T29" fmla="*/ 61 h 421"/>
                                <a:gd name="T30" fmla="*/ 210 w 255"/>
                                <a:gd name="T31" fmla="*/ 31 h 421"/>
                                <a:gd name="T32" fmla="*/ 180 w 255"/>
                                <a:gd name="T33" fmla="*/ 0 h 421"/>
                                <a:gd name="T34" fmla="*/ 120 w 255"/>
                                <a:gd name="T35" fmla="*/ 0 h 421"/>
                                <a:gd name="T36" fmla="*/ 75 w 255"/>
                                <a:gd name="T37" fmla="*/ 16 h 421"/>
                                <a:gd name="T38" fmla="*/ 45 w 255"/>
                                <a:gd name="T39" fmla="*/ 31 h 421"/>
                                <a:gd name="T40" fmla="*/ 15 w 255"/>
                                <a:gd name="T41" fmla="*/ 76 h 421"/>
                                <a:gd name="T42" fmla="*/ 0 w 255"/>
                                <a:gd name="T43" fmla="*/ 121 h 421"/>
                                <a:gd name="T44" fmla="*/ 15 w 255"/>
                                <a:gd name="T45" fmla="*/ 181 h 421"/>
                                <a:gd name="T46" fmla="*/ 45 w 255"/>
                                <a:gd name="T47" fmla="*/ 211 h 421"/>
                                <a:gd name="T48" fmla="*/ 90 w 255"/>
                                <a:gd name="T49" fmla="*/ 121 h 421"/>
                                <a:gd name="T50" fmla="*/ 105 w 255"/>
                                <a:gd name="T51" fmla="*/ 91 h 421"/>
                                <a:gd name="T52" fmla="*/ 120 w 255"/>
                                <a:gd name="T53" fmla="*/ 76 h 421"/>
                                <a:gd name="T54" fmla="*/ 150 w 255"/>
                                <a:gd name="T55" fmla="*/ 91 h 421"/>
                                <a:gd name="T56" fmla="*/ 165 w 255"/>
                                <a:gd name="T57" fmla="*/ 121 h 421"/>
                                <a:gd name="T58" fmla="*/ 150 w 255"/>
                                <a:gd name="T59" fmla="*/ 151 h 421"/>
                                <a:gd name="T60" fmla="*/ 120 w 255"/>
                                <a:gd name="T61" fmla="*/ 166 h 421"/>
                                <a:gd name="T62" fmla="*/ 105 w 255"/>
                                <a:gd name="T63" fmla="*/ 151 h 421"/>
                                <a:gd name="T64" fmla="*/ 90 w 255"/>
                                <a:gd name="T65" fmla="*/ 121 h 421"/>
                                <a:gd name="T66" fmla="*/ 90 w 255"/>
                                <a:gd name="T67" fmla="*/ 301 h 421"/>
                                <a:gd name="T68" fmla="*/ 90 w 255"/>
                                <a:gd name="T69" fmla="*/ 256 h 421"/>
                                <a:gd name="T70" fmla="*/ 120 w 255"/>
                                <a:gd name="T71" fmla="*/ 226 h 421"/>
                                <a:gd name="T72" fmla="*/ 150 w 255"/>
                                <a:gd name="T73" fmla="*/ 256 h 421"/>
                                <a:gd name="T74" fmla="*/ 165 w 255"/>
                                <a:gd name="T75" fmla="*/ 286 h 421"/>
                                <a:gd name="T76" fmla="*/ 150 w 255"/>
                                <a:gd name="T77" fmla="*/ 331 h 421"/>
                                <a:gd name="T78" fmla="*/ 120 w 255"/>
                                <a:gd name="T79" fmla="*/ 361 h 421"/>
                                <a:gd name="T80" fmla="*/ 90 w 255"/>
                                <a:gd name="T81" fmla="*/ 346 h 421"/>
                                <a:gd name="T82" fmla="*/ 90 w 255"/>
                                <a:gd name="T83" fmla="*/ 301 h 421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45" y="211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0" y="301"/>
                                  </a:lnTo>
                                  <a:lnTo>
                                    <a:pt x="15" y="376"/>
                                  </a:lnTo>
                                  <a:lnTo>
                                    <a:pt x="45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180" y="421"/>
                                  </a:lnTo>
                                  <a:lnTo>
                                    <a:pt x="225" y="391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86"/>
                                  </a:lnTo>
                                  <a:lnTo>
                                    <a:pt x="240" y="241"/>
                                  </a:lnTo>
                                  <a:lnTo>
                                    <a:pt x="210" y="196"/>
                                  </a:lnTo>
                                  <a:lnTo>
                                    <a:pt x="240" y="151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40" y="61"/>
                                  </a:lnTo>
                                  <a:lnTo>
                                    <a:pt x="210" y="31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45" y="211"/>
                                  </a:lnTo>
                                  <a:close/>
                                  <a:moveTo>
                                    <a:pt x="90" y="121"/>
                                  </a:moveTo>
                                  <a:lnTo>
                                    <a:pt x="105" y="91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50" y="91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150" y="151"/>
                                  </a:lnTo>
                                  <a:lnTo>
                                    <a:pt x="120" y="166"/>
                                  </a:lnTo>
                                  <a:lnTo>
                                    <a:pt x="105" y="151"/>
                                  </a:lnTo>
                                  <a:lnTo>
                                    <a:pt x="90" y="121"/>
                                  </a:lnTo>
                                  <a:close/>
                                  <a:moveTo>
                                    <a:pt x="90" y="301"/>
                                  </a:moveTo>
                                  <a:lnTo>
                                    <a:pt x="90" y="256"/>
                                  </a:lnTo>
                                  <a:lnTo>
                                    <a:pt x="120" y="226"/>
                                  </a:lnTo>
                                  <a:lnTo>
                                    <a:pt x="150" y="256"/>
                                  </a:lnTo>
                                  <a:lnTo>
                                    <a:pt x="165" y="286"/>
                                  </a:lnTo>
                                  <a:lnTo>
                                    <a:pt x="150" y="331"/>
                                  </a:lnTo>
                                  <a:lnTo>
                                    <a:pt x="120" y="361"/>
                                  </a:lnTo>
                                  <a:lnTo>
                                    <a:pt x="90" y="346"/>
                                  </a:lnTo>
                                  <a:lnTo>
                                    <a:pt x="90" y="3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8" name=" 338"/>
                        <wpg:cNvGrpSpPr>
                          <a:grpSpLocks/>
                        </wpg:cNvGrpSpPr>
                        <wpg:grpSpPr bwMode="auto">
                          <a:xfrm>
                            <a:off x="4439" y="5335"/>
                            <a:ext cx="270" cy="451"/>
                            <a:chOff x="4439" y="5335"/>
                            <a:chExt cx="270" cy="451"/>
                          </a:xfrm>
                        </wpg:grpSpPr>
                        <wps:wsp>
                          <wps:cNvPr id="339" name=" 339"/>
                          <wps:cNvSpPr>
                            <a:spLocks/>
                          </wps:cNvSpPr>
                          <wps:spPr bwMode="auto">
                            <a:xfrm>
                              <a:off x="4589" y="5666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 340"/>
                          <wps:cNvSpPr>
                            <a:spLocks/>
                          </wps:cNvSpPr>
                          <wps:spPr bwMode="auto">
                            <a:xfrm>
                              <a:off x="4559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 341"/>
                          <wps:cNvSpPr>
                            <a:spLocks/>
                          </wps:cNvSpPr>
                          <wps:spPr bwMode="auto">
                            <a:xfrm>
                              <a:off x="4544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 342"/>
                          <wps:cNvSpPr>
                            <a:spLocks/>
                          </wps:cNvSpPr>
                          <wps:spPr bwMode="auto">
                            <a:xfrm>
                              <a:off x="4529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 343"/>
                          <wps:cNvSpPr>
                            <a:spLocks/>
                          </wps:cNvSpPr>
                          <wps:spPr bwMode="auto">
                            <a:xfrm>
                              <a:off x="4439" y="5651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 344"/>
                          <wps:cNvSpPr>
                            <a:spLocks/>
                          </wps:cNvSpPr>
                          <wps:spPr bwMode="auto">
                            <a:xfrm>
                              <a:off x="455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 345"/>
                          <wps:cNvSpPr>
                            <a:spLocks/>
                          </wps:cNvSpPr>
                          <wps:spPr bwMode="auto">
                            <a:xfrm>
                              <a:off x="452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 346"/>
                          <wps:cNvSpPr>
                            <a:spLocks/>
                          </wps:cNvSpPr>
                          <wps:spPr bwMode="auto">
                            <a:xfrm>
                              <a:off x="4514" y="5486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 347"/>
                          <wps:cNvSpPr>
                            <a:spLocks/>
                          </wps:cNvSpPr>
                          <wps:spPr bwMode="auto">
                            <a:xfrm>
                              <a:off x="4514" y="5426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 348"/>
                          <wps:cNvSpPr>
                            <a:spLocks/>
                          </wps:cNvSpPr>
                          <wps:spPr bwMode="auto">
                            <a:xfrm>
                              <a:off x="4664" y="5636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 349"/>
                          <wps:cNvSpPr>
                            <a:spLocks/>
                          </wps:cNvSpPr>
                          <wps:spPr bwMode="auto">
                            <a:xfrm>
                              <a:off x="4694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 350"/>
                          <wps:cNvSpPr>
                            <a:spLocks/>
                          </wps:cNvSpPr>
                          <wps:spPr bwMode="auto">
                            <a:xfrm>
                              <a:off x="4679" y="5426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 351"/>
                          <wps:cNvSpPr>
                            <a:spLocks/>
                          </wps:cNvSpPr>
                          <wps:spPr bwMode="auto">
                            <a:xfrm>
                              <a:off x="4664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 352"/>
                          <wps:cNvSpPr>
                            <a:spLocks/>
                          </wps:cNvSpPr>
                          <wps:spPr bwMode="auto">
                            <a:xfrm>
                              <a:off x="4634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 353"/>
                          <wps:cNvSpPr>
                            <a:spLocks/>
                          </wps:cNvSpPr>
                          <wps:spPr bwMode="auto">
                            <a:xfrm>
                              <a:off x="4604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 354"/>
                          <wps:cNvSpPr>
                            <a:spLocks/>
                          </wps:cNvSpPr>
                          <wps:spPr bwMode="auto">
                            <a:xfrm>
                              <a:off x="4559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 355"/>
                          <wps:cNvSpPr>
                            <a:spLocks/>
                          </wps:cNvSpPr>
                          <wps:spPr bwMode="auto">
                            <a:xfrm>
                              <a:off x="4499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 356"/>
                          <wps:cNvSpPr>
                            <a:spLocks/>
                          </wps:cNvSpPr>
                          <wps:spPr bwMode="auto">
                            <a:xfrm>
                              <a:off x="4454" y="5366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 357"/>
                          <wps:cNvSpPr>
                            <a:spLocks/>
                          </wps:cNvSpPr>
                          <wps:spPr bwMode="auto">
                            <a:xfrm>
                              <a:off x="4439" y="5366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8" name=" 358"/>
                        <wpg:cNvGrpSpPr>
                          <a:grpSpLocks/>
                        </wpg:cNvGrpSpPr>
                        <wpg:grpSpPr bwMode="auto">
                          <a:xfrm>
                            <a:off x="4679" y="5786"/>
                            <a:ext cx="286" cy="451"/>
                            <a:chOff x="4679" y="5786"/>
                            <a:chExt cx="286" cy="451"/>
                          </a:xfrm>
                        </wpg:grpSpPr>
                        <wps:wsp>
                          <wps:cNvPr id="359" name=" 359"/>
                          <wps:cNvSpPr>
                            <a:spLocks/>
                          </wps:cNvSpPr>
                          <wps:spPr bwMode="auto">
                            <a:xfrm>
                              <a:off x="4830" y="6117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45"/>
                                <a:gd name="T2" fmla="*/ 0 w 30"/>
                                <a:gd name="T3" fmla="*/ 45 h 45"/>
                                <a:gd name="T4" fmla="*/ 0 w 30"/>
                                <a:gd name="T5" fmla="*/ 30 h 45"/>
                                <a:gd name="T6" fmla="*/ 30 w 30"/>
                                <a:gd name="T7" fmla="*/ 0 h 45"/>
                                <a:gd name="T8" fmla="*/ 30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 360"/>
                          <wps:cNvSpPr>
                            <a:spLocks/>
                          </wps:cNvSpPr>
                          <wps:spPr bwMode="auto">
                            <a:xfrm>
                              <a:off x="4784" y="6117"/>
                              <a:ext cx="46" cy="45"/>
                            </a:xfrm>
                            <a:custGeom>
                              <a:avLst/>
                              <a:gdLst>
                                <a:gd name="T0" fmla="*/ 46 w 46"/>
                                <a:gd name="T1" fmla="*/ 45 h 45"/>
                                <a:gd name="T2" fmla="*/ 0 w 46"/>
                                <a:gd name="T3" fmla="*/ 30 h 45"/>
                                <a:gd name="T4" fmla="*/ 15 w 46"/>
                                <a:gd name="T5" fmla="*/ 0 h 45"/>
                                <a:gd name="T6" fmla="*/ 46 w 46"/>
                                <a:gd name="T7" fmla="*/ 30 h 45"/>
                                <a:gd name="T8" fmla="*/ 46 w 46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45">
                                  <a:moveTo>
                                    <a:pt x="46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6" y="30"/>
                                  </a:lnTo>
                                  <a:lnTo>
                                    <a:pt x="46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 361"/>
                          <wps:cNvSpPr>
                            <a:spLocks/>
                          </wps:cNvSpPr>
                          <wps:spPr bwMode="auto">
                            <a:xfrm>
                              <a:off x="4784" y="607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 362"/>
                          <wps:cNvSpPr>
                            <a:spLocks/>
                          </wps:cNvSpPr>
                          <wps:spPr bwMode="auto">
                            <a:xfrm>
                              <a:off x="4784" y="6027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 363"/>
                          <wps:cNvSpPr>
                            <a:spLocks/>
                          </wps:cNvSpPr>
                          <wps:spPr bwMode="auto">
                            <a:xfrm>
                              <a:off x="4935" y="6057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30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 364"/>
                          <wps:cNvSpPr>
                            <a:spLocks/>
                          </wps:cNvSpPr>
                          <wps:spPr bwMode="auto">
                            <a:xfrm>
                              <a:off x="4950" y="601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 365"/>
                          <wps:cNvSpPr>
                            <a:spLocks/>
                          </wps:cNvSpPr>
                          <wps:spPr bwMode="auto">
                            <a:xfrm>
                              <a:off x="4920" y="5967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 366"/>
                          <wps:cNvSpPr>
                            <a:spLocks/>
                          </wps:cNvSpPr>
                          <wps:spPr bwMode="auto">
                            <a:xfrm>
                              <a:off x="4890" y="5937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 367"/>
                          <wps:cNvSpPr>
                            <a:spLocks/>
                          </wps:cNvSpPr>
                          <wps:spPr bwMode="auto">
                            <a:xfrm>
                              <a:off x="4845" y="5937"/>
                              <a:ext cx="60" cy="1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15"/>
                                <a:gd name="T2" fmla="*/ 0 w 60"/>
                                <a:gd name="T3" fmla="*/ 15 h 15"/>
                                <a:gd name="T4" fmla="*/ 15 w 60"/>
                                <a:gd name="T5" fmla="*/ 0 h 15"/>
                                <a:gd name="T6" fmla="*/ 60 w 60"/>
                                <a:gd name="T7" fmla="*/ 0 h 15"/>
                                <a:gd name="T8" fmla="*/ 45 w 60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15">
                                  <a:moveTo>
                                    <a:pt x="45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 368"/>
                          <wps:cNvSpPr>
                            <a:spLocks/>
                          </wps:cNvSpPr>
                          <wps:spPr bwMode="auto">
                            <a:xfrm>
                              <a:off x="4814" y="5937"/>
                              <a:ext cx="46" cy="30"/>
                            </a:xfrm>
                            <a:custGeom>
                              <a:avLst/>
                              <a:gdLst>
                                <a:gd name="T0" fmla="*/ 31 w 46"/>
                                <a:gd name="T1" fmla="*/ 15 h 30"/>
                                <a:gd name="T2" fmla="*/ 0 w 46"/>
                                <a:gd name="T3" fmla="*/ 30 h 30"/>
                                <a:gd name="T4" fmla="*/ 0 w 46"/>
                                <a:gd name="T5" fmla="*/ 0 h 30"/>
                                <a:gd name="T6" fmla="*/ 46 w 46"/>
                                <a:gd name="T7" fmla="*/ 0 h 30"/>
                                <a:gd name="T8" fmla="*/ 31 w 46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30">
                                  <a:moveTo>
                                    <a:pt x="31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3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 369"/>
                          <wps:cNvSpPr>
                            <a:spLocks/>
                          </wps:cNvSpPr>
                          <wps:spPr bwMode="auto">
                            <a:xfrm>
                              <a:off x="4769" y="5937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15 w 45"/>
                                <a:gd name="T5" fmla="*/ 30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 370"/>
                          <wps:cNvSpPr>
                            <a:spLocks/>
                          </wps:cNvSpPr>
                          <wps:spPr bwMode="auto">
                            <a:xfrm>
                              <a:off x="4769" y="5892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15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 371"/>
                          <wps:cNvSpPr>
                            <a:spLocks/>
                          </wps:cNvSpPr>
                          <wps:spPr bwMode="auto">
                            <a:xfrm>
                              <a:off x="4920" y="5832"/>
                              <a:ext cx="30" cy="7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3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3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 372"/>
                          <wps:cNvSpPr>
                            <a:spLocks/>
                          </wps:cNvSpPr>
                          <wps:spPr bwMode="auto">
                            <a:xfrm>
                              <a:off x="4890" y="5802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0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 373"/>
                          <wps:cNvSpPr>
                            <a:spLocks/>
                          </wps:cNvSpPr>
                          <wps:spPr bwMode="auto">
                            <a:xfrm>
                              <a:off x="4830" y="5786"/>
                              <a:ext cx="60" cy="31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31 h 31"/>
                                <a:gd name="T2" fmla="*/ 0 w 60"/>
                                <a:gd name="T3" fmla="*/ 16 h 31"/>
                                <a:gd name="T4" fmla="*/ 0 w 60"/>
                                <a:gd name="T5" fmla="*/ 0 h 31"/>
                                <a:gd name="T6" fmla="*/ 60 w 60"/>
                                <a:gd name="T7" fmla="*/ 16 h 31"/>
                                <a:gd name="T8" fmla="*/ 60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60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0" y="0"/>
                                  </a:lnTo>
                                  <a:lnTo>
                                    <a:pt x="60" y="16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 374"/>
                          <wps:cNvSpPr>
                            <a:spLocks/>
                          </wps:cNvSpPr>
                          <wps:spPr bwMode="auto">
                            <a:xfrm>
                              <a:off x="4769" y="5786"/>
                              <a:ext cx="61" cy="46"/>
                            </a:xfrm>
                            <a:custGeom>
                              <a:avLst/>
                              <a:gdLst>
                                <a:gd name="T0" fmla="*/ 61 w 61"/>
                                <a:gd name="T1" fmla="*/ 16 h 46"/>
                                <a:gd name="T2" fmla="*/ 0 w 61"/>
                                <a:gd name="T3" fmla="*/ 46 h 46"/>
                                <a:gd name="T4" fmla="*/ 0 w 61"/>
                                <a:gd name="T5" fmla="*/ 16 h 46"/>
                                <a:gd name="T6" fmla="*/ 61 w 61"/>
                                <a:gd name="T7" fmla="*/ 0 h 46"/>
                                <a:gd name="T8" fmla="*/ 61 w 61"/>
                                <a:gd name="T9" fmla="*/ 1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1" h="46">
                                  <a:moveTo>
                                    <a:pt x="61" y="16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61" y="0"/>
                                  </a:lnTo>
                                  <a:lnTo>
                                    <a:pt x="6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 375"/>
                          <wps:cNvSpPr>
                            <a:spLocks/>
                          </wps:cNvSpPr>
                          <wps:spPr bwMode="auto">
                            <a:xfrm>
                              <a:off x="4799" y="5786"/>
                              <a:ext cx="31" cy="31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16 h 31"/>
                                <a:gd name="T2" fmla="*/ 0 w 31"/>
                                <a:gd name="T3" fmla="*/ 31 h 31"/>
                                <a:gd name="T4" fmla="*/ 0 w 31"/>
                                <a:gd name="T5" fmla="*/ 16 h 31"/>
                                <a:gd name="T6" fmla="*/ 31 w 31"/>
                                <a:gd name="T7" fmla="*/ 0 h 31"/>
                                <a:gd name="T8" fmla="*/ 31 w 31"/>
                                <a:gd name="T9" fmla="*/ 16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1" h="31">
                                  <a:moveTo>
                                    <a:pt x="31" y="1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31" y="0"/>
                                  </a:lnTo>
                                  <a:lnTo>
                                    <a:pt x="3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 376"/>
                          <wps:cNvSpPr>
                            <a:spLocks/>
                          </wps:cNvSpPr>
                          <wps:spPr bwMode="auto">
                            <a:xfrm>
                              <a:off x="4769" y="5802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0 h 30"/>
                                <a:gd name="T6" fmla="*/ 30 w 30"/>
                                <a:gd name="T7" fmla="*/ 0 h 30"/>
                                <a:gd name="T8" fmla="*/ 30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 377"/>
                          <wps:cNvSpPr>
                            <a:spLocks/>
                          </wps:cNvSpPr>
                          <wps:spPr bwMode="auto">
                            <a:xfrm>
                              <a:off x="4724" y="5802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0 w 45"/>
                                <a:gd name="T5" fmla="*/ 45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 378"/>
                          <wps:cNvSpPr>
                            <a:spLocks/>
                          </wps:cNvSpPr>
                          <wps:spPr bwMode="auto">
                            <a:xfrm>
                              <a:off x="4679" y="5802"/>
                              <a:ext cx="271" cy="435"/>
                            </a:xfrm>
                            <a:custGeom>
                              <a:avLst/>
                              <a:gdLst>
                                <a:gd name="T0" fmla="*/ 271 w 271"/>
                                <a:gd name="T1" fmla="*/ 105 h 435"/>
                                <a:gd name="T2" fmla="*/ 241 w 271"/>
                                <a:gd name="T3" fmla="*/ 45 h 435"/>
                                <a:gd name="T4" fmla="*/ 211 w 271"/>
                                <a:gd name="T5" fmla="*/ 15 h 435"/>
                                <a:gd name="T6" fmla="*/ 151 w 271"/>
                                <a:gd name="T7" fmla="*/ 0 h 435"/>
                                <a:gd name="T8" fmla="*/ 90 w 271"/>
                                <a:gd name="T9" fmla="*/ 30 h 435"/>
                                <a:gd name="T10" fmla="*/ 45 w 271"/>
                                <a:gd name="T11" fmla="*/ 60 h 435"/>
                                <a:gd name="T12" fmla="*/ 15 w 271"/>
                                <a:gd name="T13" fmla="*/ 135 h 435"/>
                                <a:gd name="T14" fmla="*/ 0 w 271"/>
                                <a:gd name="T15" fmla="*/ 225 h 435"/>
                                <a:gd name="T16" fmla="*/ 15 w 271"/>
                                <a:gd name="T17" fmla="*/ 300 h 435"/>
                                <a:gd name="T18" fmla="*/ 15 w 271"/>
                                <a:gd name="T19" fmla="*/ 345 h 435"/>
                                <a:gd name="T20" fmla="*/ 45 w 271"/>
                                <a:gd name="T21" fmla="*/ 390 h 435"/>
                                <a:gd name="T22" fmla="*/ 75 w 271"/>
                                <a:gd name="T23" fmla="*/ 420 h 435"/>
                                <a:gd name="T24" fmla="*/ 105 w 271"/>
                                <a:gd name="T25" fmla="*/ 420 h 435"/>
                                <a:gd name="T26" fmla="*/ 151 w 271"/>
                                <a:gd name="T27" fmla="*/ 435 h 435"/>
                                <a:gd name="T28" fmla="*/ 211 w 271"/>
                                <a:gd name="T29" fmla="*/ 405 h 435"/>
                                <a:gd name="T30" fmla="*/ 256 w 271"/>
                                <a:gd name="T31" fmla="*/ 360 h 435"/>
                                <a:gd name="T32" fmla="*/ 271 w 271"/>
                                <a:gd name="T33" fmla="*/ 285 h 435"/>
                                <a:gd name="T34" fmla="*/ 271 w 271"/>
                                <a:gd name="T35" fmla="*/ 225 h 435"/>
                                <a:gd name="T36" fmla="*/ 241 w 271"/>
                                <a:gd name="T37" fmla="*/ 180 h 435"/>
                                <a:gd name="T38" fmla="*/ 211 w 271"/>
                                <a:gd name="T39" fmla="*/ 150 h 435"/>
                                <a:gd name="T40" fmla="*/ 166 w 271"/>
                                <a:gd name="T41" fmla="*/ 150 h 435"/>
                                <a:gd name="T42" fmla="*/ 135 w 271"/>
                                <a:gd name="T43" fmla="*/ 165 h 435"/>
                                <a:gd name="T44" fmla="*/ 90 w 271"/>
                                <a:gd name="T45" fmla="*/ 195 h 435"/>
                                <a:gd name="T46" fmla="*/ 105 w 271"/>
                                <a:gd name="T47" fmla="*/ 105 h 435"/>
                                <a:gd name="T48" fmla="*/ 120 w 271"/>
                                <a:gd name="T49" fmla="*/ 90 h 435"/>
                                <a:gd name="T50" fmla="*/ 135 w 271"/>
                                <a:gd name="T51" fmla="*/ 75 h 435"/>
                                <a:gd name="T52" fmla="*/ 166 w 271"/>
                                <a:gd name="T53" fmla="*/ 90 h 435"/>
                                <a:gd name="T54" fmla="*/ 181 w 271"/>
                                <a:gd name="T55" fmla="*/ 120 h 435"/>
                                <a:gd name="T56" fmla="*/ 271 w 271"/>
                                <a:gd name="T57" fmla="*/ 105 h 435"/>
                                <a:gd name="T58" fmla="*/ 105 w 271"/>
                                <a:gd name="T59" fmla="*/ 285 h 435"/>
                                <a:gd name="T60" fmla="*/ 105 w 271"/>
                                <a:gd name="T61" fmla="*/ 240 h 435"/>
                                <a:gd name="T62" fmla="*/ 135 w 271"/>
                                <a:gd name="T63" fmla="*/ 225 h 435"/>
                                <a:gd name="T64" fmla="*/ 181 w 271"/>
                                <a:gd name="T65" fmla="*/ 240 h 435"/>
                                <a:gd name="T66" fmla="*/ 181 w 271"/>
                                <a:gd name="T67" fmla="*/ 285 h 435"/>
                                <a:gd name="T68" fmla="*/ 181 w 271"/>
                                <a:gd name="T69" fmla="*/ 345 h 435"/>
                                <a:gd name="T70" fmla="*/ 151 w 271"/>
                                <a:gd name="T71" fmla="*/ 360 h 435"/>
                                <a:gd name="T72" fmla="*/ 105 w 271"/>
                                <a:gd name="T73" fmla="*/ 345 h 435"/>
                                <a:gd name="T74" fmla="*/ 105 w 271"/>
                                <a:gd name="T75" fmla="*/ 285 h 435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71" h="435">
                                  <a:moveTo>
                                    <a:pt x="271" y="105"/>
                                  </a:moveTo>
                                  <a:lnTo>
                                    <a:pt x="241" y="45"/>
                                  </a:lnTo>
                                  <a:lnTo>
                                    <a:pt x="211" y="15"/>
                                  </a:lnTo>
                                  <a:lnTo>
                                    <a:pt x="151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15" y="345"/>
                                  </a:lnTo>
                                  <a:lnTo>
                                    <a:pt x="45" y="390"/>
                                  </a:lnTo>
                                  <a:lnTo>
                                    <a:pt x="75" y="420"/>
                                  </a:lnTo>
                                  <a:lnTo>
                                    <a:pt x="105" y="420"/>
                                  </a:lnTo>
                                  <a:lnTo>
                                    <a:pt x="151" y="435"/>
                                  </a:lnTo>
                                  <a:lnTo>
                                    <a:pt x="211" y="405"/>
                                  </a:lnTo>
                                  <a:lnTo>
                                    <a:pt x="256" y="360"/>
                                  </a:lnTo>
                                  <a:lnTo>
                                    <a:pt x="271" y="285"/>
                                  </a:lnTo>
                                  <a:lnTo>
                                    <a:pt x="271" y="225"/>
                                  </a:lnTo>
                                  <a:lnTo>
                                    <a:pt x="241" y="180"/>
                                  </a:lnTo>
                                  <a:lnTo>
                                    <a:pt x="211" y="150"/>
                                  </a:lnTo>
                                  <a:lnTo>
                                    <a:pt x="166" y="150"/>
                                  </a:lnTo>
                                  <a:lnTo>
                                    <a:pt x="135" y="165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20" y="90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66" y="90"/>
                                  </a:lnTo>
                                  <a:lnTo>
                                    <a:pt x="181" y="120"/>
                                  </a:lnTo>
                                  <a:lnTo>
                                    <a:pt x="271" y="105"/>
                                  </a:lnTo>
                                  <a:close/>
                                  <a:moveTo>
                                    <a:pt x="105" y="285"/>
                                  </a:moveTo>
                                  <a:lnTo>
                                    <a:pt x="105" y="240"/>
                                  </a:lnTo>
                                  <a:lnTo>
                                    <a:pt x="135" y="225"/>
                                  </a:lnTo>
                                  <a:lnTo>
                                    <a:pt x="181" y="240"/>
                                  </a:lnTo>
                                  <a:lnTo>
                                    <a:pt x="181" y="285"/>
                                  </a:lnTo>
                                  <a:lnTo>
                                    <a:pt x="181" y="345"/>
                                  </a:lnTo>
                                  <a:lnTo>
                                    <a:pt x="151" y="360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105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9" name=" 379"/>
                        <wpg:cNvGrpSpPr>
                          <a:grpSpLocks/>
                        </wpg:cNvGrpSpPr>
                        <wpg:grpSpPr bwMode="auto">
                          <a:xfrm>
                            <a:off x="7546" y="5335"/>
                            <a:ext cx="270" cy="451"/>
                            <a:chOff x="7546" y="5335"/>
                            <a:chExt cx="270" cy="451"/>
                          </a:xfrm>
                        </wpg:grpSpPr>
                        <wps:wsp>
                          <wps:cNvPr id="380" name=" 380"/>
                          <wps:cNvSpPr>
                            <a:spLocks/>
                          </wps:cNvSpPr>
                          <wps:spPr bwMode="auto">
                            <a:xfrm>
                              <a:off x="7696" y="5666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45"/>
                                <a:gd name="T2" fmla="*/ 0 w 30"/>
                                <a:gd name="T3" fmla="*/ 45 h 45"/>
                                <a:gd name="T4" fmla="*/ 15 w 30"/>
                                <a:gd name="T5" fmla="*/ 15 h 45"/>
                                <a:gd name="T6" fmla="*/ 30 w 30"/>
                                <a:gd name="T7" fmla="*/ 0 h 45"/>
                                <a:gd name="T8" fmla="*/ 15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 381"/>
                          <wps:cNvSpPr>
                            <a:spLocks/>
                          </wps:cNvSpPr>
                          <wps:spPr bwMode="auto">
                            <a:xfrm>
                              <a:off x="768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 382"/>
                          <wps:cNvSpPr>
                            <a:spLocks/>
                          </wps:cNvSpPr>
                          <wps:spPr bwMode="auto">
                            <a:xfrm>
                              <a:off x="765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 383"/>
                          <wps:cNvSpPr>
                            <a:spLocks/>
                          </wps:cNvSpPr>
                          <wps:spPr bwMode="auto">
                            <a:xfrm>
                              <a:off x="7636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 384"/>
                          <wps:cNvSpPr>
                            <a:spLocks/>
                          </wps:cNvSpPr>
                          <wps:spPr bwMode="auto">
                            <a:xfrm>
                              <a:off x="7561" y="5651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45"/>
                                <a:gd name="T2" fmla="*/ 0 w 90"/>
                                <a:gd name="T3" fmla="*/ 45 h 45"/>
                                <a:gd name="T4" fmla="*/ 0 w 90"/>
                                <a:gd name="T5" fmla="*/ 15 h 45"/>
                                <a:gd name="T6" fmla="*/ 90 w 90"/>
                                <a:gd name="T7" fmla="*/ 0 h 45"/>
                                <a:gd name="T8" fmla="*/ 75 w 9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 385"/>
                          <wps:cNvSpPr>
                            <a:spLocks/>
                          </wps:cNvSpPr>
                          <wps:spPr bwMode="auto">
                            <a:xfrm>
                              <a:off x="768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45"/>
                                <a:gd name="T2" fmla="*/ 0 w 30"/>
                                <a:gd name="T3" fmla="*/ 45 h 45"/>
                                <a:gd name="T4" fmla="*/ 0 w 30"/>
                                <a:gd name="T5" fmla="*/ 15 h 45"/>
                                <a:gd name="T6" fmla="*/ 30 w 30"/>
                                <a:gd name="T7" fmla="*/ 0 h 45"/>
                                <a:gd name="T8" fmla="*/ 30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 386"/>
                          <wps:cNvSpPr>
                            <a:spLocks/>
                          </wps:cNvSpPr>
                          <wps:spPr bwMode="auto">
                            <a:xfrm>
                              <a:off x="765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45 h 45"/>
                                <a:gd name="T2" fmla="*/ 0 w 30"/>
                                <a:gd name="T3" fmla="*/ 30 h 45"/>
                                <a:gd name="T4" fmla="*/ 0 w 30"/>
                                <a:gd name="T5" fmla="*/ 0 h 45"/>
                                <a:gd name="T6" fmla="*/ 30 w 30"/>
                                <a:gd name="T7" fmla="*/ 15 h 45"/>
                                <a:gd name="T8" fmla="*/ 30 w 3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 387"/>
                          <wps:cNvSpPr>
                            <a:spLocks/>
                          </wps:cNvSpPr>
                          <wps:spPr bwMode="auto">
                            <a:xfrm>
                              <a:off x="7636" y="5486"/>
                              <a:ext cx="15" cy="7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15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 388"/>
                          <wps:cNvSpPr>
                            <a:spLocks/>
                          </wps:cNvSpPr>
                          <wps:spPr bwMode="auto">
                            <a:xfrm>
                              <a:off x="7636" y="5426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 389"/>
                          <wps:cNvSpPr>
                            <a:spLocks/>
                          </wps:cNvSpPr>
                          <wps:spPr bwMode="auto">
                            <a:xfrm>
                              <a:off x="7771" y="5636"/>
                              <a:ext cx="45" cy="9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90 h 90"/>
                                <a:gd name="T2" fmla="*/ 30 w 45"/>
                                <a:gd name="T3" fmla="*/ 15 h 90"/>
                                <a:gd name="T4" fmla="*/ 45 w 45"/>
                                <a:gd name="T5" fmla="*/ 0 h 90"/>
                                <a:gd name="T6" fmla="*/ 15 w 45"/>
                                <a:gd name="T7" fmla="*/ 75 h 90"/>
                                <a:gd name="T8" fmla="*/ 0 w 45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 390"/>
                          <wps:cNvSpPr>
                            <a:spLocks/>
                          </wps:cNvSpPr>
                          <wps:spPr bwMode="auto">
                            <a:xfrm>
                              <a:off x="7801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15 w 15"/>
                                <a:gd name="T3" fmla="*/ 15 h 105"/>
                                <a:gd name="T4" fmla="*/ 15 w 15"/>
                                <a:gd name="T5" fmla="*/ 0 h 105"/>
                                <a:gd name="T6" fmla="*/ 15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 391"/>
                          <wps:cNvSpPr>
                            <a:spLocks/>
                          </wps:cNvSpPr>
                          <wps:spPr bwMode="auto">
                            <a:xfrm>
                              <a:off x="7801" y="5426"/>
                              <a:ext cx="15" cy="13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135 h 135"/>
                                <a:gd name="T2" fmla="*/ 0 w 15"/>
                                <a:gd name="T3" fmla="*/ 15 h 135"/>
                                <a:gd name="T4" fmla="*/ 0 w 15"/>
                                <a:gd name="T5" fmla="*/ 0 h 135"/>
                                <a:gd name="T6" fmla="*/ 15 w 15"/>
                                <a:gd name="T7" fmla="*/ 120 h 135"/>
                                <a:gd name="T8" fmla="*/ 15 w 1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 392"/>
                          <wps:cNvSpPr>
                            <a:spLocks/>
                          </wps:cNvSpPr>
                          <wps:spPr bwMode="auto">
                            <a:xfrm>
                              <a:off x="7771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 393"/>
                          <wps:cNvSpPr>
                            <a:spLocks/>
                          </wps:cNvSpPr>
                          <wps:spPr bwMode="auto">
                            <a:xfrm>
                              <a:off x="7741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 394"/>
                          <wps:cNvSpPr>
                            <a:spLocks/>
                          </wps:cNvSpPr>
                          <wps:spPr bwMode="auto">
                            <a:xfrm>
                              <a:off x="7711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 395"/>
                          <wps:cNvSpPr>
                            <a:spLocks/>
                          </wps:cNvSpPr>
                          <wps:spPr bwMode="auto">
                            <a:xfrm>
                              <a:off x="7666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 396"/>
                          <wps:cNvSpPr>
                            <a:spLocks/>
                          </wps:cNvSpPr>
                          <wps:spPr bwMode="auto">
                            <a:xfrm>
                              <a:off x="7606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15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 397"/>
                          <wps:cNvSpPr>
                            <a:spLocks/>
                          </wps:cNvSpPr>
                          <wps:spPr bwMode="auto">
                            <a:xfrm>
                              <a:off x="7561" y="5366"/>
                              <a:ext cx="60" cy="7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75"/>
                                <a:gd name="T2" fmla="*/ 0 w 60"/>
                                <a:gd name="T3" fmla="*/ 75 h 75"/>
                                <a:gd name="T4" fmla="*/ 15 w 60"/>
                                <a:gd name="T5" fmla="*/ 45 h 75"/>
                                <a:gd name="T6" fmla="*/ 60 w 60"/>
                                <a:gd name="T7" fmla="*/ 0 h 75"/>
                                <a:gd name="T8" fmla="*/ 45 w 6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 398"/>
                          <wps:cNvSpPr>
                            <a:spLocks/>
                          </wps:cNvSpPr>
                          <wps:spPr bwMode="auto">
                            <a:xfrm>
                              <a:off x="7546" y="5366"/>
                              <a:ext cx="270" cy="420"/>
                            </a:xfrm>
                            <a:custGeom>
                              <a:avLst/>
                              <a:gdLst>
                                <a:gd name="T0" fmla="*/ 15 w 270"/>
                                <a:gd name="T1" fmla="*/ 330 h 420"/>
                                <a:gd name="T2" fmla="*/ 30 w 270"/>
                                <a:gd name="T3" fmla="*/ 375 h 420"/>
                                <a:gd name="T4" fmla="*/ 75 w 270"/>
                                <a:gd name="T5" fmla="*/ 405 h 420"/>
                                <a:gd name="T6" fmla="*/ 135 w 270"/>
                                <a:gd name="T7" fmla="*/ 420 h 420"/>
                                <a:gd name="T8" fmla="*/ 180 w 270"/>
                                <a:gd name="T9" fmla="*/ 405 h 420"/>
                                <a:gd name="T10" fmla="*/ 225 w 270"/>
                                <a:gd name="T11" fmla="*/ 360 h 420"/>
                                <a:gd name="T12" fmla="*/ 255 w 270"/>
                                <a:gd name="T13" fmla="*/ 285 h 420"/>
                                <a:gd name="T14" fmla="*/ 270 w 270"/>
                                <a:gd name="T15" fmla="*/ 195 h 420"/>
                                <a:gd name="T16" fmla="*/ 255 w 270"/>
                                <a:gd name="T17" fmla="*/ 75 h 420"/>
                                <a:gd name="T18" fmla="*/ 225 w 270"/>
                                <a:gd name="T19" fmla="*/ 45 h 420"/>
                                <a:gd name="T20" fmla="*/ 195 w 270"/>
                                <a:gd name="T21" fmla="*/ 15 h 420"/>
                                <a:gd name="T22" fmla="*/ 165 w 270"/>
                                <a:gd name="T23" fmla="*/ 0 h 420"/>
                                <a:gd name="T24" fmla="*/ 120 w 270"/>
                                <a:gd name="T25" fmla="*/ 0 h 420"/>
                                <a:gd name="T26" fmla="*/ 60 w 270"/>
                                <a:gd name="T27" fmla="*/ 15 h 420"/>
                                <a:gd name="T28" fmla="*/ 15 w 270"/>
                                <a:gd name="T29" fmla="*/ 75 h 420"/>
                                <a:gd name="T30" fmla="*/ 0 w 270"/>
                                <a:gd name="T31" fmla="*/ 150 h 420"/>
                                <a:gd name="T32" fmla="*/ 15 w 270"/>
                                <a:gd name="T33" fmla="*/ 195 h 420"/>
                                <a:gd name="T34" fmla="*/ 30 w 270"/>
                                <a:gd name="T35" fmla="*/ 240 h 420"/>
                                <a:gd name="T36" fmla="*/ 60 w 270"/>
                                <a:gd name="T37" fmla="*/ 270 h 420"/>
                                <a:gd name="T38" fmla="*/ 105 w 270"/>
                                <a:gd name="T39" fmla="*/ 270 h 420"/>
                                <a:gd name="T40" fmla="*/ 150 w 270"/>
                                <a:gd name="T41" fmla="*/ 270 h 420"/>
                                <a:gd name="T42" fmla="*/ 180 w 270"/>
                                <a:gd name="T43" fmla="*/ 225 h 420"/>
                                <a:gd name="T44" fmla="*/ 165 w 270"/>
                                <a:gd name="T45" fmla="*/ 315 h 420"/>
                                <a:gd name="T46" fmla="*/ 150 w 270"/>
                                <a:gd name="T47" fmla="*/ 345 h 420"/>
                                <a:gd name="T48" fmla="*/ 135 w 270"/>
                                <a:gd name="T49" fmla="*/ 345 h 420"/>
                                <a:gd name="T50" fmla="*/ 105 w 270"/>
                                <a:gd name="T51" fmla="*/ 345 h 420"/>
                                <a:gd name="T52" fmla="*/ 90 w 270"/>
                                <a:gd name="T53" fmla="*/ 300 h 420"/>
                                <a:gd name="T54" fmla="*/ 15 w 270"/>
                                <a:gd name="T55" fmla="*/ 330 h 420"/>
                                <a:gd name="T56" fmla="*/ 165 w 270"/>
                                <a:gd name="T57" fmla="*/ 135 h 420"/>
                                <a:gd name="T58" fmla="*/ 165 w 270"/>
                                <a:gd name="T59" fmla="*/ 180 h 420"/>
                                <a:gd name="T60" fmla="*/ 135 w 270"/>
                                <a:gd name="T61" fmla="*/ 210 h 420"/>
                                <a:gd name="T62" fmla="*/ 105 w 270"/>
                                <a:gd name="T63" fmla="*/ 195 h 420"/>
                                <a:gd name="T64" fmla="*/ 90 w 270"/>
                                <a:gd name="T65" fmla="*/ 135 h 420"/>
                                <a:gd name="T66" fmla="*/ 105 w 270"/>
                                <a:gd name="T67" fmla="*/ 90 h 420"/>
                                <a:gd name="T68" fmla="*/ 120 w 270"/>
                                <a:gd name="T69" fmla="*/ 60 h 420"/>
                                <a:gd name="T70" fmla="*/ 165 w 270"/>
                                <a:gd name="T71" fmla="*/ 90 h 420"/>
                                <a:gd name="T72" fmla="*/ 165 w 270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70" h="420">
                                  <a:moveTo>
                                    <a:pt x="15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75" y="405"/>
                                  </a:lnTo>
                                  <a:lnTo>
                                    <a:pt x="135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70" y="19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50" y="270"/>
                                  </a:lnTo>
                                  <a:lnTo>
                                    <a:pt x="180" y="225"/>
                                  </a:lnTo>
                                  <a:lnTo>
                                    <a:pt x="165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35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15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65" y="180"/>
                                  </a:lnTo>
                                  <a:lnTo>
                                    <a:pt x="135" y="210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90" y="135"/>
                                  </a:lnTo>
                                  <a:lnTo>
                                    <a:pt x="105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9" name=" 399"/>
                        <wpg:cNvGrpSpPr>
                          <a:grpSpLocks/>
                        </wpg:cNvGrpSpPr>
                        <wpg:grpSpPr bwMode="auto">
                          <a:xfrm>
                            <a:off x="7726" y="4884"/>
                            <a:ext cx="270" cy="451"/>
                            <a:chOff x="7726" y="4884"/>
                            <a:chExt cx="270" cy="451"/>
                          </a:xfrm>
                        </wpg:grpSpPr>
                        <wps:wsp>
                          <wps:cNvPr id="400" name=" 400"/>
                          <wps:cNvSpPr>
                            <a:spLocks/>
                          </wps:cNvSpPr>
                          <wps:spPr bwMode="auto">
                            <a:xfrm>
                              <a:off x="7876" y="5215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 401"/>
                          <wps:cNvSpPr>
                            <a:spLocks/>
                          </wps:cNvSpPr>
                          <wps:spPr bwMode="auto">
                            <a:xfrm>
                              <a:off x="7846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 402"/>
                          <wps:cNvSpPr>
                            <a:spLocks/>
                          </wps:cNvSpPr>
                          <wps:spPr bwMode="auto">
                            <a:xfrm>
                              <a:off x="7831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 403"/>
                          <wps:cNvSpPr>
                            <a:spLocks/>
                          </wps:cNvSpPr>
                          <wps:spPr bwMode="auto">
                            <a:xfrm>
                              <a:off x="7816" y="520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 404"/>
                          <wps:cNvSpPr>
                            <a:spLocks/>
                          </wps:cNvSpPr>
                          <wps:spPr bwMode="auto">
                            <a:xfrm>
                              <a:off x="7726" y="5200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 405"/>
                          <wps:cNvSpPr>
                            <a:spLocks/>
                          </wps:cNvSpPr>
                          <wps:spPr bwMode="auto">
                            <a:xfrm>
                              <a:off x="784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 406"/>
                          <wps:cNvSpPr>
                            <a:spLocks/>
                          </wps:cNvSpPr>
                          <wps:spPr bwMode="auto">
                            <a:xfrm>
                              <a:off x="781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 407"/>
                          <wps:cNvSpPr>
                            <a:spLocks/>
                          </wps:cNvSpPr>
                          <wps:spPr bwMode="auto">
                            <a:xfrm>
                              <a:off x="7801" y="5035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 408"/>
                          <wps:cNvSpPr>
                            <a:spLocks/>
                          </wps:cNvSpPr>
                          <wps:spPr bwMode="auto">
                            <a:xfrm>
                              <a:off x="7801" y="4975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 409"/>
                          <wps:cNvSpPr>
                            <a:spLocks/>
                          </wps:cNvSpPr>
                          <wps:spPr bwMode="auto">
                            <a:xfrm>
                              <a:off x="7951" y="5185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 410"/>
                          <wps:cNvSpPr>
                            <a:spLocks/>
                          </wps:cNvSpPr>
                          <wps:spPr bwMode="auto">
                            <a:xfrm>
                              <a:off x="7981" y="5095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 411"/>
                          <wps:cNvSpPr>
                            <a:spLocks/>
                          </wps:cNvSpPr>
                          <wps:spPr bwMode="auto">
                            <a:xfrm>
                              <a:off x="7966" y="4975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 412"/>
                          <wps:cNvSpPr>
                            <a:spLocks/>
                          </wps:cNvSpPr>
                          <wps:spPr bwMode="auto">
                            <a:xfrm>
                              <a:off x="7951" y="493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 413"/>
                          <wps:cNvSpPr>
                            <a:spLocks/>
                          </wps:cNvSpPr>
                          <wps:spPr bwMode="auto">
                            <a:xfrm>
                              <a:off x="7921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 414"/>
                          <wps:cNvSpPr>
                            <a:spLocks/>
                          </wps:cNvSpPr>
                          <wps:spPr bwMode="auto">
                            <a:xfrm>
                              <a:off x="7891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 415"/>
                          <wps:cNvSpPr>
                            <a:spLocks/>
                          </wps:cNvSpPr>
                          <wps:spPr bwMode="auto">
                            <a:xfrm>
                              <a:off x="7846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 416"/>
                          <wps:cNvSpPr>
                            <a:spLocks/>
                          </wps:cNvSpPr>
                          <wps:spPr bwMode="auto">
                            <a:xfrm>
                              <a:off x="7786" y="4884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 417"/>
                          <wps:cNvSpPr>
                            <a:spLocks/>
                          </wps:cNvSpPr>
                          <wps:spPr bwMode="auto">
                            <a:xfrm>
                              <a:off x="7741" y="4915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 418"/>
                          <wps:cNvSpPr>
                            <a:spLocks/>
                          </wps:cNvSpPr>
                          <wps:spPr bwMode="auto">
                            <a:xfrm>
                              <a:off x="7726" y="4915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9" name=" 419"/>
                        <wpg:cNvGrpSpPr>
                          <a:grpSpLocks/>
                        </wpg:cNvGrpSpPr>
                        <wpg:grpSpPr bwMode="auto">
                          <a:xfrm>
                            <a:off x="7275" y="5771"/>
                            <a:ext cx="226" cy="451"/>
                            <a:chOff x="7275" y="5771"/>
                            <a:chExt cx="226" cy="451"/>
                          </a:xfrm>
                        </wpg:grpSpPr>
                        <wps:wsp>
                          <wps:cNvPr id="420" name=" 420"/>
                          <wps:cNvSpPr>
                            <a:spLocks/>
                          </wps:cNvSpPr>
                          <wps:spPr bwMode="auto">
                            <a:xfrm>
                              <a:off x="7395" y="5771"/>
                              <a:ext cx="106" cy="31"/>
                            </a:xfrm>
                            <a:custGeom>
                              <a:avLst/>
                              <a:gdLst>
                                <a:gd name="T0" fmla="*/ 91 w 106"/>
                                <a:gd name="T1" fmla="*/ 15 h 31"/>
                                <a:gd name="T2" fmla="*/ 0 w 106"/>
                                <a:gd name="T3" fmla="*/ 31 h 31"/>
                                <a:gd name="T4" fmla="*/ 15 w 106"/>
                                <a:gd name="T5" fmla="*/ 0 h 31"/>
                                <a:gd name="T6" fmla="*/ 106 w 106"/>
                                <a:gd name="T7" fmla="*/ 0 h 31"/>
                                <a:gd name="T8" fmla="*/ 91 w 106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6" h="31">
                                  <a:moveTo>
                                    <a:pt x="91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06" y="0"/>
                                  </a:lnTo>
                                  <a:lnTo>
                                    <a:pt x="9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 421"/>
                          <wps:cNvSpPr>
                            <a:spLocks/>
                          </wps:cNvSpPr>
                          <wps:spPr bwMode="auto">
                            <a:xfrm>
                              <a:off x="7350" y="5771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91"/>
                                <a:gd name="T2" fmla="*/ 0 w 60"/>
                                <a:gd name="T3" fmla="*/ 91 h 91"/>
                                <a:gd name="T4" fmla="*/ 15 w 60"/>
                                <a:gd name="T5" fmla="*/ 76 h 91"/>
                                <a:gd name="T6" fmla="*/ 60 w 60"/>
                                <a:gd name="T7" fmla="*/ 0 h 91"/>
                                <a:gd name="T8" fmla="*/ 45 w 60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 422"/>
                          <wps:cNvSpPr>
                            <a:spLocks/>
                          </wps:cNvSpPr>
                          <wps:spPr bwMode="auto">
                            <a:xfrm>
                              <a:off x="7275" y="5847"/>
                              <a:ext cx="90" cy="7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75"/>
                                <a:gd name="T2" fmla="*/ 0 w 90"/>
                                <a:gd name="T3" fmla="*/ 75 h 75"/>
                                <a:gd name="T4" fmla="*/ 0 w 90"/>
                                <a:gd name="T5" fmla="*/ 45 h 75"/>
                                <a:gd name="T6" fmla="*/ 90 w 90"/>
                                <a:gd name="T7" fmla="*/ 0 h 75"/>
                                <a:gd name="T8" fmla="*/ 75 w 9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7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 423"/>
                          <wps:cNvSpPr>
                            <a:spLocks/>
                          </wps:cNvSpPr>
                          <wps:spPr bwMode="auto">
                            <a:xfrm>
                              <a:off x="7486" y="5771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15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 424"/>
                          <wps:cNvSpPr>
                            <a:spLocks/>
                          </wps:cNvSpPr>
                          <wps:spPr bwMode="auto">
                            <a:xfrm>
                              <a:off x="7275" y="5786"/>
                              <a:ext cx="211" cy="436"/>
                            </a:xfrm>
                            <a:custGeom>
                              <a:avLst/>
                              <a:gdLst>
                                <a:gd name="T0" fmla="*/ 211 w 211"/>
                                <a:gd name="T1" fmla="*/ 0 h 436"/>
                                <a:gd name="T2" fmla="*/ 120 w 211"/>
                                <a:gd name="T3" fmla="*/ 16 h 436"/>
                                <a:gd name="T4" fmla="*/ 75 w 211"/>
                                <a:gd name="T5" fmla="*/ 76 h 436"/>
                                <a:gd name="T6" fmla="*/ 0 w 211"/>
                                <a:gd name="T7" fmla="*/ 136 h 436"/>
                                <a:gd name="T8" fmla="*/ 0 w 211"/>
                                <a:gd name="T9" fmla="*/ 226 h 436"/>
                                <a:gd name="T10" fmla="*/ 60 w 211"/>
                                <a:gd name="T11" fmla="*/ 196 h 436"/>
                                <a:gd name="T12" fmla="*/ 105 w 211"/>
                                <a:gd name="T13" fmla="*/ 166 h 436"/>
                                <a:gd name="T14" fmla="*/ 105 w 211"/>
                                <a:gd name="T15" fmla="*/ 436 h 436"/>
                                <a:gd name="T16" fmla="*/ 211 w 211"/>
                                <a:gd name="T17" fmla="*/ 436 h 436"/>
                                <a:gd name="T18" fmla="*/ 211 w 211"/>
                                <a:gd name="T19" fmla="*/ 0 h 4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11" h="436">
                                  <a:moveTo>
                                    <a:pt x="211" y="0"/>
                                  </a:moveTo>
                                  <a:lnTo>
                                    <a:pt x="120" y="16"/>
                                  </a:lnTo>
                                  <a:lnTo>
                                    <a:pt x="75" y="76"/>
                                  </a:lnTo>
                                  <a:lnTo>
                                    <a:pt x="0" y="13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60" y="196"/>
                                  </a:lnTo>
                                  <a:lnTo>
                                    <a:pt x="105" y="166"/>
                                  </a:lnTo>
                                  <a:lnTo>
                                    <a:pt x="105" y="436"/>
                                  </a:lnTo>
                                  <a:lnTo>
                                    <a:pt x="211" y="436"/>
                                  </a:lnTo>
                                  <a:lnTo>
                                    <a:pt x="21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5" name=" 425"/>
                        <wpg:cNvGrpSpPr>
                          <a:grpSpLocks/>
                        </wpg:cNvGrpSpPr>
                        <wpg:grpSpPr bwMode="auto">
                          <a:xfrm>
                            <a:off x="7921" y="4448"/>
                            <a:ext cx="270" cy="436"/>
                            <a:chOff x="7921" y="4448"/>
                            <a:chExt cx="270" cy="436"/>
                          </a:xfrm>
                        </wpg:grpSpPr>
                        <wps:wsp>
                          <wps:cNvPr id="426" name=" 426"/>
                          <wps:cNvSpPr>
                            <a:spLocks/>
                          </wps:cNvSpPr>
                          <wps:spPr bwMode="auto">
                            <a:xfrm>
                              <a:off x="805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E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 427"/>
                          <wps:cNvSpPr>
                            <a:spLocks/>
                          </wps:cNvSpPr>
                          <wps:spPr bwMode="auto">
                            <a:xfrm>
                              <a:off x="802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 428"/>
                          <wps:cNvSpPr>
                            <a:spLocks/>
                          </wps:cNvSpPr>
                          <wps:spPr bwMode="auto">
                            <a:xfrm>
                              <a:off x="8011" y="4734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 429"/>
                          <wps:cNvSpPr>
                            <a:spLocks/>
                          </wps:cNvSpPr>
                          <wps:spPr bwMode="auto">
                            <a:xfrm>
                              <a:off x="8011" y="4674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 430"/>
                          <wps:cNvSpPr>
                            <a:spLocks/>
                          </wps:cNvSpPr>
                          <wps:spPr bwMode="auto">
                            <a:xfrm>
                              <a:off x="8161" y="4719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15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 431"/>
                          <wps:cNvSpPr>
                            <a:spLocks/>
                          </wps:cNvSpPr>
                          <wps:spPr bwMode="auto">
                            <a:xfrm>
                              <a:off x="8176" y="4659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 432"/>
                          <wps:cNvSpPr>
                            <a:spLocks/>
                          </wps:cNvSpPr>
                          <wps:spPr bwMode="auto">
                            <a:xfrm>
                              <a:off x="8146" y="4614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45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 433"/>
                          <wps:cNvSpPr>
                            <a:spLocks/>
                          </wps:cNvSpPr>
                          <wps:spPr bwMode="auto">
                            <a:xfrm>
                              <a:off x="8116" y="459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 434"/>
                          <wps:cNvSpPr>
                            <a:spLocks/>
                          </wps:cNvSpPr>
                          <wps:spPr bwMode="auto">
                            <a:xfrm>
                              <a:off x="8086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30"/>
                                <a:gd name="T2" fmla="*/ 0 w 45"/>
                                <a:gd name="T3" fmla="*/ 30 h 30"/>
                                <a:gd name="T4" fmla="*/ 0 w 45"/>
                                <a:gd name="T5" fmla="*/ 0 h 30"/>
                                <a:gd name="T6" fmla="*/ 45 w 45"/>
                                <a:gd name="T7" fmla="*/ 15 h 30"/>
                                <a:gd name="T8" fmla="*/ 30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 435"/>
                          <wps:cNvSpPr>
                            <a:spLocks/>
                          </wps:cNvSpPr>
                          <wps:spPr bwMode="auto">
                            <a:xfrm>
                              <a:off x="8041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45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 436"/>
                          <wps:cNvSpPr>
                            <a:spLocks/>
                          </wps:cNvSpPr>
                          <wps:spPr bwMode="auto">
                            <a:xfrm>
                              <a:off x="8011" y="4599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0"/>
                                <a:gd name="T2" fmla="*/ 0 w 45"/>
                                <a:gd name="T3" fmla="*/ 60 h 60"/>
                                <a:gd name="T4" fmla="*/ 0 w 45"/>
                                <a:gd name="T5" fmla="*/ 30 h 60"/>
                                <a:gd name="T6" fmla="*/ 45 w 45"/>
                                <a:gd name="T7" fmla="*/ 0 h 60"/>
                                <a:gd name="T8" fmla="*/ 30 w 45"/>
                                <a:gd name="T9" fmla="*/ 15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15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 437"/>
                          <wps:cNvSpPr>
                            <a:spLocks/>
                          </wps:cNvSpPr>
                          <wps:spPr bwMode="auto">
                            <a:xfrm>
                              <a:off x="8011" y="4539"/>
                              <a:ext cx="15" cy="12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20 h 120"/>
                                <a:gd name="T2" fmla="*/ 15 w 15"/>
                                <a:gd name="T3" fmla="*/ 30 h 120"/>
                                <a:gd name="T4" fmla="*/ 15 w 15"/>
                                <a:gd name="T5" fmla="*/ 0 h 120"/>
                                <a:gd name="T6" fmla="*/ 0 w 15"/>
                                <a:gd name="T7" fmla="*/ 90 h 120"/>
                                <a:gd name="T8" fmla="*/ 0 w 15"/>
                                <a:gd name="T9" fmla="*/ 120 h 12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20">
                                  <a:moveTo>
                                    <a:pt x="0" y="12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 438"/>
                          <wps:cNvSpPr>
                            <a:spLocks/>
                          </wps:cNvSpPr>
                          <wps:spPr bwMode="auto">
                            <a:xfrm>
                              <a:off x="8146" y="4479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60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 439"/>
                          <wps:cNvSpPr>
                            <a:spLocks/>
                          </wps:cNvSpPr>
                          <wps:spPr bwMode="auto">
                            <a:xfrm>
                              <a:off x="8116" y="4448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 440"/>
                          <wps:cNvSpPr>
                            <a:spLocks/>
                          </wps:cNvSpPr>
                          <wps:spPr bwMode="auto">
                            <a:xfrm>
                              <a:off x="805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31"/>
                                <a:gd name="T2" fmla="*/ 0 w 75"/>
                                <a:gd name="T3" fmla="*/ 15 h 31"/>
                                <a:gd name="T4" fmla="*/ 15 w 75"/>
                                <a:gd name="T5" fmla="*/ 0 h 31"/>
                                <a:gd name="T6" fmla="*/ 75 w 75"/>
                                <a:gd name="T7" fmla="*/ 0 h 31"/>
                                <a:gd name="T8" fmla="*/ 60 w 7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 441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31"/>
                                <a:gd name="T2" fmla="*/ 0 w 75"/>
                                <a:gd name="T3" fmla="*/ 31 h 31"/>
                                <a:gd name="T4" fmla="*/ 15 w 75"/>
                                <a:gd name="T5" fmla="*/ 15 h 31"/>
                                <a:gd name="T6" fmla="*/ 75 w 75"/>
                                <a:gd name="T7" fmla="*/ 0 h 31"/>
                                <a:gd name="T8" fmla="*/ 60 w 7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 442"/>
                          <wps:cNvSpPr>
                            <a:spLocks/>
                          </wps:cNvSpPr>
                          <wps:spPr bwMode="auto">
                            <a:xfrm>
                              <a:off x="802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1"/>
                                <a:gd name="T2" fmla="*/ 0 w 45"/>
                                <a:gd name="T3" fmla="*/ 31 h 31"/>
                                <a:gd name="T4" fmla="*/ 15 w 45"/>
                                <a:gd name="T5" fmla="*/ 0 h 31"/>
                                <a:gd name="T6" fmla="*/ 45 w 45"/>
                                <a:gd name="T7" fmla="*/ 0 h 31"/>
                                <a:gd name="T8" fmla="*/ 30 w 4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 443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1 h 31"/>
                                <a:gd name="T2" fmla="*/ 0 w 45"/>
                                <a:gd name="T3" fmla="*/ 31 h 31"/>
                                <a:gd name="T4" fmla="*/ 15 w 45"/>
                                <a:gd name="T5" fmla="*/ 15 h 31"/>
                                <a:gd name="T6" fmla="*/ 45 w 45"/>
                                <a:gd name="T7" fmla="*/ 0 h 31"/>
                                <a:gd name="T8" fmla="*/ 30 w 4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 444"/>
                          <wps:cNvSpPr>
                            <a:spLocks/>
                          </wps:cNvSpPr>
                          <wps:spPr bwMode="auto">
                            <a:xfrm>
                              <a:off x="7951" y="4463"/>
                              <a:ext cx="60" cy="6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6 h 61"/>
                                <a:gd name="T2" fmla="*/ 0 w 60"/>
                                <a:gd name="T3" fmla="*/ 61 h 61"/>
                                <a:gd name="T4" fmla="*/ 15 w 60"/>
                                <a:gd name="T5" fmla="*/ 46 h 61"/>
                                <a:gd name="T6" fmla="*/ 60 w 60"/>
                                <a:gd name="T7" fmla="*/ 0 h 61"/>
                                <a:gd name="T8" fmla="*/ 45 w 60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1">
                                  <a:moveTo>
                                    <a:pt x="45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4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 445"/>
                          <wps:cNvSpPr>
                            <a:spLocks/>
                          </wps:cNvSpPr>
                          <wps:spPr bwMode="auto">
                            <a:xfrm>
                              <a:off x="7921" y="4463"/>
                              <a:ext cx="255" cy="421"/>
                            </a:xfrm>
                            <a:custGeom>
                              <a:avLst/>
                              <a:gdLst>
                                <a:gd name="T0" fmla="*/ 255 w 255"/>
                                <a:gd name="T1" fmla="*/ 91 h 421"/>
                                <a:gd name="T2" fmla="*/ 225 w 255"/>
                                <a:gd name="T3" fmla="*/ 46 h 421"/>
                                <a:gd name="T4" fmla="*/ 195 w 255"/>
                                <a:gd name="T5" fmla="*/ 16 h 421"/>
                                <a:gd name="T6" fmla="*/ 135 w 255"/>
                                <a:gd name="T7" fmla="*/ 0 h 421"/>
                                <a:gd name="T8" fmla="*/ 75 w 255"/>
                                <a:gd name="T9" fmla="*/ 16 h 421"/>
                                <a:gd name="T10" fmla="*/ 30 w 255"/>
                                <a:gd name="T11" fmla="*/ 61 h 421"/>
                                <a:gd name="T12" fmla="*/ 0 w 255"/>
                                <a:gd name="T13" fmla="*/ 121 h 421"/>
                                <a:gd name="T14" fmla="*/ 0 w 255"/>
                                <a:gd name="T15" fmla="*/ 226 h 421"/>
                                <a:gd name="T16" fmla="*/ 0 w 255"/>
                                <a:gd name="T17" fmla="*/ 286 h 421"/>
                                <a:gd name="T18" fmla="*/ 15 w 255"/>
                                <a:gd name="T19" fmla="*/ 346 h 421"/>
                                <a:gd name="T20" fmla="*/ 30 w 255"/>
                                <a:gd name="T21" fmla="*/ 376 h 421"/>
                                <a:gd name="T22" fmla="*/ 60 w 255"/>
                                <a:gd name="T23" fmla="*/ 406 h 421"/>
                                <a:gd name="T24" fmla="*/ 90 w 255"/>
                                <a:gd name="T25" fmla="*/ 421 h 421"/>
                                <a:gd name="T26" fmla="*/ 135 w 255"/>
                                <a:gd name="T27" fmla="*/ 421 h 421"/>
                                <a:gd name="T28" fmla="*/ 210 w 255"/>
                                <a:gd name="T29" fmla="*/ 406 h 421"/>
                                <a:gd name="T30" fmla="*/ 240 w 255"/>
                                <a:gd name="T31" fmla="*/ 346 h 421"/>
                                <a:gd name="T32" fmla="*/ 255 w 255"/>
                                <a:gd name="T33" fmla="*/ 271 h 421"/>
                                <a:gd name="T34" fmla="*/ 255 w 255"/>
                                <a:gd name="T35" fmla="*/ 226 h 421"/>
                                <a:gd name="T36" fmla="*/ 225 w 255"/>
                                <a:gd name="T37" fmla="*/ 181 h 421"/>
                                <a:gd name="T38" fmla="*/ 195 w 255"/>
                                <a:gd name="T39" fmla="*/ 151 h 421"/>
                                <a:gd name="T40" fmla="*/ 165 w 255"/>
                                <a:gd name="T41" fmla="*/ 151 h 421"/>
                                <a:gd name="T42" fmla="*/ 120 w 255"/>
                                <a:gd name="T43" fmla="*/ 151 h 421"/>
                                <a:gd name="T44" fmla="*/ 90 w 255"/>
                                <a:gd name="T45" fmla="*/ 196 h 421"/>
                                <a:gd name="T46" fmla="*/ 105 w 255"/>
                                <a:gd name="T47" fmla="*/ 106 h 421"/>
                                <a:gd name="T48" fmla="*/ 120 w 255"/>
                                <a:gd name="T49" fmla="*/ 76 h 421"/>
                                <a:gd name="T50" fmla="*/ 135 w 255"/>
                                <a:gd name="T51" fmla="*/ 76 h 421"/>
                                <a:gd name="T52" fmla="*/ 150 w 255"/>
                                <a:gd name="T53" fmla="*/ 76 h 421"/>
                                <a:gd name="T54" fmla="*/ 165 w 255"/>
                                <a:gd name="T55" fmla="*/ 121 h 421"/>
                                <a:gd name="T56" fmla="*/ 255 w 255"/>
                                <a:gd name="T57" fmla="*/ 91 h 421"/>
                                <a:gd name="T58" fmla="*/ 90 w 255"/>
                                <a:gd name="T59" fmla="*/ 286 h 421"/>
                                <a:gd name="T60" fmla="*/ 105 w 255"/>
                                <a:gd name="T61" fmla="*/ 241 h 421"/>
                                <a:gd name="T62" fmla="*/ 135 w 255"/>
                                <a:gd name="T63" fmla="*/ 211 h 421"/>
                                <a:gd name="T64" fmla="*/ 165 w 255"/>
                                <a:gd name="T65" fmla="*/ 226 h 421"/>
                                <a:gd name="T66" fmla="*/ 180 w 255"/>
                                <a:gd name="T67" fmla="*/ 286 h 421"/>
                                <a:gd name="T68" fmla="*/ 165 w 255"/>
                                <a:gd name="T69" fmla="*/ 331 h 421"/>
                                <a:gd name="T70" fmla="*/ 135 w 255"/>
                                <a:gd name="T71" fmla="*/ 361 h 421"/>
                                <a:gd name="T72" fmla="*/ 105 w 255"/>
                                <a:gd name="T73" fmla="*/ 331 h 421"/>
                                <a:gd name="T74" fmla="*/ 90 w 255"/>
                                <a:gd name="T75" fmla="*/ 286 h 421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255" y="91"/>
                                  </a:moveTo>
                                  <a:lnTo>
                                    <a:pt x="225" y="46"/>
                                  </a:lnTo>
                                  <a:lnTo>
                                    <a:pt x="195" y="16"/>
                                  </a:lnTo>
                                  <a:lnTo>
                                    <a:pt x="135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286"/>
                                  </a:lnTo>
                                  <a:lnTo>
                                    <a:pt x="15" y="346"/>
                                  </a:lnTo>
                                  <a:lnTo>
                                    <a:pt x="30" y="376"/>
                                  </a:lnTo>
                                  <a:lnTo>
                                    <a:pt x="60" y="406"/>
                                  </a:lnTo>
                                  <a:lnTo>
                                    <a:pt x="90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210" y="406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71"/>
                                  </a:lnTo>
                                  <a:lnTo>
                                    <a:pt x="255" y="226"/>
                                  </a:lnTo>
                                  <a:lnTo>
                                    <a:pt x="225" y="181"/>
                                  </a:lnTo>
                                  <a:lnTo>
                                    <a:pt x="195" y="151"/>
                                  </a:lnTo>
                                  <a:lnTo>
                                    <a:pt x="165" y="15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90" y="196"/>
                                  </a:lnTo>
                                  <a:lnTo>
                                    <a:pt x="105" y="106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35" y="76"/>
                                  </a:lnTo>
                                  <a:lnTo>
                                    <a:pt x="150" y="7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55" y="91"/>
                                  </a:lnTo>
                                  <a:close/>
                                  <a:moveTo>
                                    <a:pt x="90" y="286"/>
                                  </a:moveTo>
                                  <a:lnTo>
                                    <a:pt x="105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165" y="226"/>
                                  </a:lnTo>
                                  <a:lnTo>
                                    <a:pt x="180" y="286"/>
                                  </a:lnTo>
                                  <a:lnTo>
                                    <a:pt x="165" y="331"/>
                                  </a:lnTo>
                                  <a:lnTo>
                                    <a:pt x="135" y="361"/>
                                  </a:lnTo>
                                  <a:lnTo>
                                    <a:pt x="105" y="331"/>
                                  </a:lnTo>
                                  <a:lnTo>
                                    <a:pt x="90" y="2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6" name=" 446"/>
                        <wpg:cNvGrpSpPr>
                          <a:grpSpLocks/>
                        </wpg:cNvGrpSpPr>
                        <wpg:grpSpPr bwMode="auto">
                          <a:xfrm>
                            <a:off x="5205" y="6087"/>
                            <a:ext cx="1800" cy="526"/>
                            <a:chOff x="5205" y="6087"/>
                            <a:chExt cx="1800" cy="526"/>
                          </a:xfrm>
                        </wpg:grpSpPr>
                        <wps:wsp>
                          <wps:cNvPr id="447" name=" 447"/>
                          <wps:cNvSpPr>
                            <a:spLocks/>
                          </wps:cNvSpPr>
                          <wps:spPr bwMode="auto">
                            <a:xfrm>
                              <a:off x="5400" y="6177"/>
                              <a:ext cx="45" cy="7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76"/>
                                <a:gd name="T2" fmla="*/ 0 w 45"/>
                                <a:gd name="T3" fmla="*/ 76 h 76"/>
                                <a:gd name="T4" fmla="*/ 15 w 45"/>
                                <a:gd name="T5" fmla="*/ 60 h 76"/>
                                <a:gd name="T6" fmla="*/ 45 w 45"/>
                                <a:gd name="T7" fmla="*/ 0 h 76"/>
                                <a:gd name="T8" fmla="*/ 30 w 45"/>
                                <a:gd name="T9" fmla="*/ 30 h 7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6">
                                  <a:moveTo>
                                    <a:pt x="30" y="30"/>
                                  </a:moveTo>
                                  <a:lnTo>
                                    <a:pt x="0" y="76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 448"/>
                          <wps:cNvSpPr>
                            <a:spLocks/>
                          </wps:cNvSpPr>
                          <wps:spPr bwMode="auto">
                            <a:xfrm>
                              <a:off x="5370" y="6268"/>
                              <a:ext cx="105" cy="195"/>
                            </a:xfrm>
                            <a:custGeom>
                              <a:avLst/>
                              <a:gdLst>
                                <a:gd name="T0" fmla="*/ 105 w 105"/>
                                <a:gd name="T1" fmla="*/ 30 h 195"/>
                                <a:gd name="T2" fmla="*/ 0 w 105"/>
                                <a:gd name="T3" fmla="*/ 195 h 195"/>
                                <a:gd name="T4" fmla="*/ 0 w 105"/>
                                <a:gd name="T5" fmla="*/ 165 h 195"/>
                                <a:gd name="T6" fmla="*/ 105 w 105"/>
                                <a:gd name="T7" fmla="*/ 0 h 195"/>
                                <a:gd name="T8" fmla="*/ 105 w 105"/>
                                <a:gd name="T9" fmla="*/ 30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195">
                                  <a:moveTo>
                                    <a:pt x="105" y="30"/>
                                  </a:moveTo>
                                  <a:lnTo>
                                    <a:pt x="0" y="195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0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 449"/>
                          <wps:cNvSpPr>
                            <a:spLocks/>
                          </wps:cNvSpPr>
                          <wps:spPr bwMode="auto">
                            <a:xfrm>
                              <a:off x="5430" y="6177"/>
                              <a:ext cx="225" cy="136"/>
                            </a:xfrm>
                            <a:custGeom>
                              <a:avLst/>
                              <a:gdLst>
                                <a:gd name="T0" fmla="*/ 210 w 225"/>
                                <a:gd name="T1" fmla="*/ 136 h 136"/>
                                <a:gd name="T2" fmla="*/ 0 w 225"/>
                                <a:gd name="T3" fmla="*/ 30 h 136"/>
                                <a:gd name="T4" fmla="*/ 15 w 225"/>
                                <a:gd name="T5" fmla="*/ 0 h 136"/>
                                <a:gd name="T6" fmla="*/ 225 w 225"/>
                                <a:gd name="T7" fmla="*/ 121 h 136"/>
                                <a:gd name="T8" fmla="*/ 210 w 225"/>
                                <a:gd name="T9" fmla="*/ 136 h 13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25" h="136">
                                  <a:moveTo>
                                    <a:pt x="210" y="136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25" y="121"/>
                                  </a:lnTo>
                                  <a:lnTo>
                                    <a:pt x="210" y="1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 450"/>
                          <wps:cNvSpPr>
                            <a:spLocks/>
                          </wps:cNvSpPr>
                          <wps:spPr bwMode="auto">
                            <a:xfrm>
                              <a:off x="5370" y="6207"/>
                              <a:ext cx="270" cy="286"/>
                            </a:xfrm>
                            <a:custGeom>
                              <a:avLst/>
                              <a:gdLst>
                                <a:gd name="T0" fmla="*/ 60 w 270"/>
                                <a:gd name="T1" fmla="*/ 0 h 286"/>
                                <a:gd name="T2" fmla="*/ 30 w 270"/>
                                <a:gd name="T3" fmla="*/ 46 h 286"/>
                                <a:gd name="T4" fmla="*/ 105 w 270"/>
                                <a:gd name="T5" fmla="*/ 91 h 286"/>
                                <a:gd name="T6" fmla="*/ 0 w 270"/>
                                <a:gd name="T7" fmla="*/ 256 h 286"/>
                                <a:gd name="T8" fmla="*/ 60 w 270"/>
                                <a:gd name="T9" fmla="*/ 286 h 286"/>
                                <a:gd name="T10" fmla="*/ 165 w 270"/>
                                <a:gd name="T11" fmla="*/ 121 h 286"/>
                                <a:gd name="T12" fmla="*/ 240 w 270"/>
                                <a:gd name="T13" fmla="*/ 166 h 286"/>
                                <a:gd name="T14" fmla="*/ 270 w 270"/>
                                <a:gd name="T15" fmla="*/ 106 h 286"/>
                                <a:gd name="T16" fmla="*/ 60 w 270"/>
                                <a:gd name="T17" fmla="*/ 0 h 28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70" h="286">
                                  <a:moveTo>
                                    <a:pt x="60" y="0"/>
                                  </a:moveTo>
                                  <a:lnTo>
                                    <a:pt x="30" y="46"/>
                                  </a:lnTo>
                                  <a:lnTo>
                                    <a:pt x="105" y="91"/>
                                  </a:lnTo>
                                  <a:lnTo>
                                    <a:pt x="0" y="256"/>
                                  </a:lnTo>
                                  <a:lnTo>
                                    <a:pt x="60" y="28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40" y="166"/>
                                  </a:lnTo>
                                  <a:lnTo>
                                    <a:pt x="270" y="106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 451"/>
                          <wps:cNvSpPr>
                            <a:spLocks/>
                          </wps:cNvSpPr>
                          <wps:spPr bwMode="auto">
                            <a:xfrm>
                              <a:off x="5205" y="6132"/>
                              <a:ext cx="195" cy="196"/>
                            </a:xfrm>
                            <a:custGeom>
                              <a:avLst/>
                              <a:gdLst>
                                <a:gd name="T0" fmla="*/ 180 w 195"/>
                                <a:gd name="T1" fmla="*/ 15 h 196"/>
                                <a:gd name="T2" fmla="*/ 0 w 195"/>
                                <a:gd name="T3" fmla="*/ 196 h 196"/>
                                <a:gd name="T4" fmla="*/ 15 w 195"/>
                                <a:gd name="T5" fmla="*/ 181 h 196"/>
                                <a:gd name="T6" fmla="*/ 195 w 195"/>
                                <a:gd name="T7" fmla="*/ 0 h 196"/>
                                <a:gd name="T8" fmla="*/ 180 w 195"/>
                                <a:gd name="T9" fmla="*/ 15 h 19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95" h="196">
                                  <a:moveTo>
                                    <a:pt x="180" y="15"/>
                                  </a:moveTo>
                                  <a:lnTo>
                                    <a:pt x="0" y="196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8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 452"/>
                          <wps:cNvSpPr>
                            <a:spLocks/>
                          </wps:cNvSpPr>
                          <wps:spPr bwMode="auto">
                            <a:xfrm>
                              <a:off x="5385" y="6132"/>
                              <a:ext cx="60" cy="60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60 h 60"/>
                                <a:gd name="T2" fmla="*/ 0 w 60"/>
                                <a:gd name="T3" fmla="*/ 15 h 60"/>
                                <a:gd name="T4" fmla="*/ 15 w 60"/>
                                <a:gd name="T5" fmla="*/ 0 h 60"/>
                                <a:gd name="T6" fmla="*/ 60 w 60"/>
                                <a:gd name="T7" fmla="*/ 45 h 60"/>
                                <a:gd name="T8" fmla="*/ 60 w 6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6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6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 453"/>
                          <wps:cNvSpPr>
                            <a:spLocks/>
                          </wps:cNvSpPr>
                          <wps:spPr bwMode="auto">
                            <a:xfrm>
                              <a:off x="5205" y="6147"/>
                              <a:ext cx="240" cy="241"/>
                            </a:xfrm>
                            <a:custGeom>
                              <a:avLst/>
                              <a:gdLst>
                                <a:gd name="T0" fmla="*/ 180 w 240"/>
                                <a:gd name="T1" fmla="*/ 0 h 241"/>
                                <a:gd name="T2" fmla="*/ 0 w 240"/>
                                <a:gd name="T3" fmla="*/ 181 h 241"/>
                                <a:gd name="T4" fmla="*/ 60 w 240"/>
                                <a:gd name="T5" fmla="*/ 241 h 241"/>
                                <a:gd name="T6" fmla="*/ 240 w 240"/>
                                <a:gd name="T7" fmla="*/ 45 h 241"/>
                                <a:gd name="T8" fmla="*/ 180 w 240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241">
                                  <a:moveTo>
                                    <a:pt x="180" y="0"/>
                                  </a:moveTo>
                                  <a:lnTo>
                                    <a:pt x="0" y="181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240" y="45"/>
                                  </a:lnTo>
                                  <a:lnTo>
                                    <a:pt x="18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 454"/>
                          <wps:cNvSpPr>
                            <a:spLocks/>
                          </wps:cNvSpPr>
                          <wps:spPr bwMode="auto">
                            <a:xfrm>
                              <a:off x="5640" y="6448"/>
                              <a:ext cx="60" cy="45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45 h 45"/>
                                <a:gd name="T2" fmla="*/ 0 w 60"/>
                                <a:gd name="T3" fmla="*/ 30 h 45"/>
                                <a:gd name="T4" fmla="*/ 15 w 60"/>
                                <a:gd name="T5" fmla="*/ 0 h 45"/>
                                <a:gd name="T6" fmla="*/ 60 w 60"/>
                                <a:gd name="T7" fmla="*/ 15 h 45"/>
                                <a:gd name="T8" fmla="*/ 60 w 6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6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6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 455"/>
                          <wps:cNvSpPr>
                            <a:spLocks/>
                          </wps:cNvSpPr>
                          <wps:spPr bwMode="auto">
                            <a:xfrm>
                              <a:off x="5760" y="6328"/>
                              <a:ext cx="15" cy="28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85 h 285"/>
                                <a:gd name="T2" fmla="*/ 0 w 15"/>
                                <a:gd name="T3" fmla="*/ 15 h 285"/>
                                <a:gd name="T4" fmla="*/ 15 w 15"/>
                                <a:gd name="T5" fmla="*/ 0 h 285"/>
                                <a:gd name="T6" fmla="*/ 15 w 15"/>
                                <a:gd name="T7" fmla="*/ 255 h 285"/>
                                <a:gd name="T8" fmla="*/ 0 w 15"/>
                                <a:gd name="T9" fmla="*/ 285 h 28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85">
                                  <a:moveTo>
                                    <a:pt x="0" y="28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 456"/>
                          <wps:cNvSpPr>
                            <a:spLocks/>
                          </wps:cNvSpPr>
                          <wps:spPr bwMode="auto">
                            <a:xfrm>
                              <a:off x="5685" y="6298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45 h 45"/>
                                <a:gd name="T2" fmla="*/ 0 w 90"/>
                                <a:gd name="T3" fmla="*/ 30 h 45"/>
                                <a:gd name="T4" fmla="*/ 0 w 90"/>
                                <a:gd name="T5" fmla="*/ 0 h 45"/>
                                <a:gd name="T6" fmla="*/ 90 w 90"/>
                                <a:gd name="T7" fmla="*/ 30 h 45"/>
                                <a:gd name="T8" fmla="*/ 75 w 9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7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 457"/>
                          <wps:cNvSpPr>
                            <a:spLocks/>
                          </wps:cNvSpPr>
                          <wps:spPr bwMode="auto">
                            <a:xfrm>
                              <a:off x="5505" y="6298"/>
                              <a:ext cx="180" cy="240"/>
                            </a:xfrm>
                            <a:custGeom>
                              <a:avLst/>
                              <a:gdLst>
                                <a:gd name="T0" fmla="*/ 180 w 180"/>
                                <a:gd name="T1" fmla="*/ 30 h 240"/>
                                <a:gd name="T2" fmla="*/ 0 w 180"/>
                                <a:gd name="T3" fmla="*/ 240 h 240"/>
                                <a:gd name="T4" fmla="*/ 15 w 180"/>
                                <a:gd name="T5" fmla="*/ 210 h 240"/>
                                <a:gd name="T6" fmla="*/ 180 w 180"/>
                                <a:gd name="T7" fmla="*/ 0 h 240"/>
                                <a:gd name="T8" fmla="*/ 180 w 180"/>
                                <a:gd name="T9" fmla="*/ 3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80" h="240">
                                  <a:moveTo>
                                    <a:pt x="180" y="30"/>
                                  </a:moveTo>
                                  <a:lnTo>
                                    <a:pt x="0" y="240"/>
                                  </a:lnTo>
                                  <a:lnTo>
                                    <a:pt x="15" y="21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8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0A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 458"/>
                          <wps:cNvSpPr>
                            <a:spLocks/>
                          </wps:cNvSpPr>
                          <wps:spPr bwMode="auto">
                            <a:xfrm>
                              <a:off x="5505" y="6328"/>
                              <a:ext cx="255" cy="285"/>
                            </a:xfrm>
                            <a:custGeom>
                              <a:avLst/>
                              <a:gdLst>
                                <a:gd name="T0" fmla="*/ 180 w 255"/>
                                <a:gd name="T1" fmla="*/ 210 h 285"/>
                                <a:gd name="T2" fmla="*/ 180 w 255"/>
                                <a:gd name="T3" fmla="*/ 255 h 285"/>
                                <a:gd name="T4" fmla="*/ 255 w 255"/>
                                <a:gd name="T5" fmla="*/ 285 h 285"/>
                                <a:gd name="T6" fmla="*/ 255 w 255"/>
                                <a:gd name="T7" fmla="*/ 15 h 285"/>
                                <a:gd name="T8" fmla="*/ 180 w 255"/>
                                <a:gd name="T9" fmla="*/ 0 h 285"/>
                                <a:gd name="T10" fmla="*/ 0 w 255"/>
                                <a:gd name="T11" fmla="*/ 210 h 285"/>
                                <a:gd name="T12" fmla="*/ 75 w 255"/>
                                <a:gd name="T13" fmla="*/ 225 h 285"/>
                                <a:gd name="T14" fmla="*/ 105 w 255"/>
                                <a:gd name="T15" fmla="*/ 195 h 285"/>
                                <a:gd name="T16" fmla="*/ 180 w 255"/>
                                <a:gd name="T17" fmla="*/ 210 h 285"/>
                                <a:gd name="T18" fmla="*/ 195 w 255"/>
                                <a:gd name="T19" fmla="*/ 165 h 285"/>
                                <a:gd name="T20" fmla="*/ 135 w 255"/>
                                <a:gd name="T21" fmla="*/ 150 h 285"/>
                                <a:gd name="T22" fmla="*/ 195 w 255"/>
                                <a:gd name="T23" fmla="*/ 60 h 285"/>
                                <a:gd name="T24" fmla="*/ 195 w 255"/>
                                <a:gd name="T25" fmla="*/ 165 h 28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55" h="285">
                                  <a:moveTo>
                                    <a:pt x="180" y="210"/>
                                  </a:moveTo>
                                  <a:lnTo>
                                    <a:pt x="180" y="255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0" y="210"/>
                                  </a:lnTo>
                                  <a:lnTo>
                                    <a:pt x="75" y="225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180" y="210"/>
                                  </a:lnTo>
                                  <a:close/>
                                  <a:moveTo>
                                    <a:pt x="195" y="165"/>
                                  </a:moveTo>
                                  <a:lnTo>
                                    <a:pt x="135" y="150"/>
                                  </a:lnTo>
                                  <a:lnTo>
                                    <a:pt x="195" y="60"/>
                                  </a:lnTo>
                                  <a:lnTo>
                                    <a:pt x="19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 459"/>
                          <wps:cNvSpPr>
                            <a:spLocks/>
                          </wps:cNvSpPr>
                          <wps:spPr bwMode="auto">
                            <a:xfrm>
                              <a:off x="5925" y="6418"/>
                              <a:ext cx="30" cy="19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95 h 195"/>
                                <a:gd name="T2" fmla="*/ 30 w 30"/>
                                <a:gd name="T3" fmla="*/ 15 h 195"/>
                                <a:gd name="T4" fmla="*/ 30 w 30"/>
                                <a:gd name="T5" fmla="*/ 0 h 195"/>
                                <a:gd name="T6" fmla="*/ 15 w 30"/>
                                <a:gd name="T7" fmla="*/ 180 h 195"/>
                                <a:gd name="T8" fmla="*/ 0 w 30"/>
                                <a:gd name="T9" fmla="*/ 195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95">
                                  <a:moveTo>
                                    <a:pt x="0" y="19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0" y="19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 460"/>
                          <wps:cNvSpPr>
                            <a:spLocks/>
                          </wps:cNvSpPr>
                          <wps:spPr bwMode="auto">
                            <a:xfrm>
                              <a:off x="6030" y="6358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15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 461"/>
                          <wps:cNvSpPr>
                            <a:spLocks/>
                          </wps:cNvSpPr>
                          <wps:spPr bwMode="auto">
                            <a:xfrm>
                              <a:off x="5805" y="6343"/>
                              <a:ext cx="240" cy="30"/>
                            </a:xfrm>
                            <a:custGeom>
                              <a:avLst/>
                              <a:gdLst>
                                <a:gd name="T0" fmla="*/ 240 w 240"/>
                                <a:gd name="T1" fmla="*/ 30 h 30"/>
                                <a:gd name="T2" fmla="*/ 0 w 240"/>
                                <a:gd name="T3" fmla="*/ 15 h 30"/>
                                <a:gd name="T4" fmla="*/ 0 w 240"/>
                                <a:gd name="T5" fmla="*/ 0 h 30"/>
                                <a:gd name="T6" fmla="*/ 240 w 240"/>
                                <a:gd name="T7" fmla="*/ 15 h 30"/>
                                <a:gd name="T8" fmla="*/ 240 w 24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30">
                                  <a:moveTo>
                                    <a:pt x="24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24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08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 462"/>
                          <wps:cNvSpPr>
                            <a:spLocks/>
                          </wps:cNvSpPr>
                          <wps:spPr bwMode="auto">
                            <a:xfrm>
                              <a:off x="5790" y="6358"/>
                              <a:ext cx="255" cy="255"/>
                            </a:xfrm>
                            <a:custGeom>
                              <a:avLst/>
                              <a:gdLst>
                                <a:gd name="T0" fmla="*/ 15 w 255"/>
                                <a:gd name="T1" fmla="*/ 0 h 255"/>
                                <a:gd name="T2" fmla="*/ 0 w 255"/>
                                <a:gd name="T3" fmla="*/ 60 h 255"/>
                                <a:gd name="T4" fmla="*/ 75 w 255"/>
                                <a:gd name="T5" fmla="*/ 75 h 255"/>
                                <a:gd name="T6" fmla="*/ 60 w 255"/>
                                <a:gd name="T7" fmla="*/ 255 h 255"/>
                                <a:gd name="T8" fmla="*/ 135 w 255"/>
                                <a:gd name="T9" fmla="*/ 255 h 255"/>
                                <a:gd name="T10" fmla="*/ 165 w 255"/>
                                <a:gd name="T11" fmla="*/ 75 h 255"/>
                                <a:gd name="T12" fmla="*/ 240 w 255"/>
                                <a:gd name="T13" fmla="*/ 75 h 255"/>
                                <a:gd name="T14" fmla="*/ 255 w 255"/>
                                <a:gd name="T15" fmla="*/ 15 h 255"/>
                                <a:gd name="T16" fmla="*/ 15 w 255"/>
                                <a:gd name="T17" fmla="*/ 0 h 25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55" h="255">
                                  <a:moveTo>
                                    <a:pt x="15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60" y="255"/>
                                  </a:lnTo>
                                  <a:lnTo>
                                    <a:pt x="135" y="255"/>
                                  </a:lnTo>
                                  <a:lnTo>
                                    <a:pt x="165" y="7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 463"/>
                          <wps:cNvSpPr>
                            <a:spLocks/>
                          </wps:cNvSpPr>
                          <wps:spPr bwMode="auto">
                            <a:xfrm>
                              <a:off x="6135" y="6343"/>
                              <a:ext cx="15" cy="27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70 h 270"/>
                                <a:gd name="T2" fmla="*/ 0 w 15"/>
                                <a:gd name="T3" fmla="*/ 30 h 270"/>
                                <a:gd name="T4" fmla="*/ 0 w 15"/>
                                <a:gd name="T5" fmla="*/ 0 h 270"/>
                                <a:gd name="T6" fmla="*/ 15 w 15"/>
                                <a:gd name="T7" fmla="*/ 255 h 270"/>
                                <a:gd name="T8" fmla="*/ 0 w 15"/>
                                <a:gd name="T9" fmla="*/ 270 h 27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70">
                                  <a:moveTo>
                                    <a:pt x="0" y="27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 464"/>
                          <wps:cNvSpPr>
                            <a:spLocks/>
                          </wps:cNvSpPr>
                          <wps:spPr bwMode="auto">
                            <a:xfrm>
                              <a:off x="6045" y="6343"/>
                              <a:ext cx="90" cy="30"/>
                            </a:xfrm>
                            <a:custGeom>
                              <a:avLst/>
                              <a:gdLst>
                                <a:gd name="T0" fmla="*/ 90 w 90"/>
                                <a:gd name="T1" fmla="*/ 30 h 30"/>
                                <a:gd name="T2" fmla="*/ 0 w 90"/>
                                <a:gd name="T3" fmla="*/ 30 h 30"/>
                                <a:gd name="T4" fmla="*/ 15 w 90"/>
                                <a:gd name="T5" fmla="*/ 15 h 30"/>
                                <a:gd name="T6" fmla="*/ 90 w 90"/>
                                <a:gd name="T7" fmla="*/ 0 h 30"/>
                                <a:gd name="T8" fmla="*/ 90 w 9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8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 465"/>
                          <wps:cNvSpPr>
                            <a:spLocks/>
                          </wps:cNvSpPr>
                          <wps:spPr bwMode="auto">
                            <a:xfrm>
                              <a:off x="6045" y="6373"/>
                              <a:ext cx="90" cy="240"/>
                            </a:xfrm>
                            <a:custGeom>
                              <a:avLst/>
                              <a:gdLst>
                                <a:gd name="T0" fmla="*/ 0 w 90"/>
                                <a:gd name="T1" fmla="*/ 0 h 240"/>
                                <a:gd name="T2" fmla="*/ 15 w 90"/>
                                <a:gd name="T3" fmla="*/ 240 h 240"/>
                                <a:gd name="T4" fmla="*/ 90 w 90"/>
                                <a:gd name="T5" fmla="*/ 240 h 240"/>
                                <a:gd name="T6" fmla="*/ 90 w 90"/>
                                <a:gd name="T7" fmla="*/ 0 h 240"/>
                                <a:gd name="T8" fmla="*/ 0 w 90"/>
                                <a:gd name="T9" fmla="*/ 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240">
                                  <a:moveTo>
                                    <a:pt x="0" y="0"/>
                                  </a:moveTo>
                                  <a:lnTo>
                                    <a:pt x="15" y="240"/>
                                  </a:lnTo>
                                  <a:lnTo>
                                    <a:pt x="90" y="240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 466"/>
                          <wps:cNvSpPr>
                            <a:spLocks/>
                          </wps:cNvSpPr>
                          <wps:spPr bwMode="auto">
                            <a:xfrm>
                              <a:off x="6255" y="6448"/>
                              <a:ext cx="30" cy="15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0 h 150"/>
                                <a:gd name="T2" fmla="*/ 0 w 30"/>
                                <a:gd name="T3" fmla="*/ 15 h 150"/>
                                <a:gd name="T4" fmla="*/ 15 w 30"/>
                                <a:gd name="T5" fmla="*/ 0 h 150"/>
                                <a:gd name="T6" fmla="*/ 30 w 30"/>
                                <a:gd name="T7" fmla="*/ 120 h 150"/>
                                <a:gd name="T8" fmla="*/ 15 w 30"/>
                                <a:gd name="T9" fmla="*/ 150 h 15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50">
                                  <a:moveTo>
                                    <a:pt x="15" y="15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 467"/>
                          <wps:cNvSpPr>
                            <a:spLocks/>
                          </wps:cNvSpPr>
                          <wps:spPr bwMode="auto">
                            <a:xfrm>
                              <a:off x="6225" y="6328"/>
                              <a:ext cx="135" cy="135"/>
                            </a:xfrm>
                            <a:custGeom>
                              <a:avLst/>
                              <a:gdLst>
                                <a:gd name="T0" fmla="*/ 120 w 135"/>
                                <a:gd name="T1" fmla="*/ 135 h 135"/>
                                <a:gd name="T2" fmla="*/ 0 w 135"/>
                                <a:gd name="T3" fmla="*/ 30 h 135"/>
                                <a:gd name="T4" fmla="*/ 15 w 135"/>
                                <a:gd name="T5" fmla="*/ 0 h 135"/>
                                <a:gd name="T6" fmla="*/ 135 w 135"/>
                                <a:gd name="T7" fmla="*/ 120 h 135"/>
                                <a:gd name="T8" fmla="*/ 120 w 13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35" h="135">
                                  <a:moveTo>
                                    <a:pt x="120" y="13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35" y="120"/>
                                  </a:lnTo>
                                  <a:lnTo>
                                    <a:pt x="12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 468"/>
                          <wps:cNvSpPr>
                            <a:spLocks/>
                          </wps:cNvSpPr>
                          <wps:spPr bwMode="auto">
                            <a:xfrm>
                              <a:off x="6165" y="6328"/>
                              <a:ext cx="75" cy="4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5"/>
                                <a:gd name="T2" fmla="*/ 0 w 75"/>
                                <a:gd name="T3" fmla="*/ 45 h 45"/>
                                <a:gd name="T4" fmla="*/ 0 w 75"/>
                                <a:gd name="T5" fmla="*/ 15 h 45"/>
                                <a:gd name="T6" fmla="*/ 75 w 75"/>
                                <a:gd name="T7" fmla="*/ 0 h 45"/>
                                <a:gd name="T8" fmla="*/ 60 w 75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5">
                                  <a:moveTo>
                                    <a:pt x="6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 469"/>
                          <wps:cNvSpPr>
                            <a:spLocks/>
                          </wps:cNvSpPr>
                          <wps:spPr bwMode="auto">
                            <a:xfrm>
                              <a:off x="6405" y="6298"/>
                              <a:ext cx="45" cy="25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255 h 255"/>
                                <a:gd name="T2" fmla="*/ 0 w 45"/>
                                <a:gd name="T3" fmla="*/ 15 h 255"/>
                                <a:gd name="T4" fmla="*/ 0 w 45"/>
                                <a:gd name="T5" fmla="*/ 0 h 255"/>
                                <a:gd name="T6" fmla="*/ 45 w 45"/>
                                <a:gd name="T7" fmla="*/ 240 h 255"/>
                                <a:gd name="T8" fmla="*/ 45 w 45"/>
                                <a:gd name="T9" fmla="*/ 255 h 25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55">
                                  <a:moveTo>
                                    <a:pt x="45" y="25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240"/>
                                  </a:lnTo>
                                  <a:lnTo>
                                    <a:pt x="45" y="2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 470"/>
                          <wps:cNvSpPr>
                            <a:spLocks/>
                          </wps:cNvSpPr>
                          <wps:spPr bwMode="auto">
                            <a:xfrm>
                              <a:off x="6330" y="6298"/>
                              <a:ext cx="75" cy="30"/>
                            </a:xfrm>
                            <a:custGeom>
                              <a:avLst/>
                              <a:gdLst>
                                <a:gd name="T0" fmla="*/ 75 w 75"/>
                                <a:gd name="T1" fmla="*/ 15 h 30"/>
                                <a:gd name="T2" fmla="*/ 0 w 75"/>
                                <a:gd name="T3" fmla="*/ 30 h 30"/>
                                <a:gd name="T4" fmla="*/ 15 w 75"/>
                                <a:gd name="T5" fmla="*/ 15 h 30"/>
                                <a:gd name="T6" fmla="*/ 75 w 75"/>
                                <a:gd name="T7" fmla="*/ 0 h 30"/>
                                <a:gd name="T8" fmla="*/ 75 w 7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0">
                                  <a:moveTo>
                                    <a:pt x="7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 471"/>
                          <wps:cNvSpPr>
                            <a:spLocks/>
                          </wps:cNvSpPr>
                          <wps:spPr bwMode="auto">
                            <a:xfrm>
                              <a:off x="6165" y="6313"/>
                              <a:ext cx="285" cy="300"/>
                            </a:xfrm>
                            <a:custGeom>
                              <a:avLst/>
                              <a:gdLst>
                                <a:gd name="T0" fmla="*/ 0 w 285"/>
                                <a:gd name="T1" fmla="*/ 60 h 300"/>
                                <a:gd name="T2" fmla="*/ 30 w 285"/>
                                <a:gd name="T3" fmla="*/ 300 h 300"/>
                                <a:gd name="T4" fmla="*/ 105 w 285"/>
                                <a:gd name="T5" fmla="*/ 285 h 300"/>
                                <a:gd name="T6" fmla="*/ 90 w 285"/>
                                <a:gd name="T7" fmla="*/ 150 h 300"/>
                                <a:gd name="T8" fmla="*/ 210 w 285"/>
                                <a:gd name="T9" fmla="*/ 255 h 300"/>
                                <a:gd name="T10" fmla="*/ 285 w 285"/>
                                <a:gd name="T11" fmla="*/ 240 h 300"/>
                                <a:gd name="T12" fmla="*/ 240 w 285"/>
                                <a:gd name="T13" fmla="*/ 0 h 300"/>
                                <a:gd name="T14" fmla="*/ 165 w 285"/>
                                <a:gd name="T15" fmla="*/ 15 h 300"/>
                                <a:gd name="T16" fmla="*/ 180 w 285"/>
                                <a:gd name="T17" fmla="*/ 150 h 300"/>
                                <a:gd name="T18" fmla="*/ 60 w 285"/>
                                <a:gd name="T19" fmla="*/ 45 h 300"/>
                                <a:gd name="T20" fmla="*/ 0 w 285"/>
                                <a:gd name="T21" fmla="*/ 60 h 300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85" h="300">
                                  <a:moveTo>
                                    <a:pt x="0" y="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90" y="150"/>
                                  </a:lnTo>
                                  <a:lnTo>
                                    <a:pt x="210" y="255"/>
                                  </a:lnTo>
                                  <a:lnTo>
                                    <a:pt x="285" y="240"/>
                                  </a:lnTo>
                                  <a:lnTo>
                                    <a:pt x="240" y="0"/>
                                  </a:lnTo>
                                  <a:lnTo>
                                    <a:pt x="165" y="15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2" name=" 472"/>
                          <wps:cNvSpPr>
                            <a:spLocks/>
                          </wps:cNvSpPr>
                          <wps:spPr bwMode="auto">
                            <a:xfrm>
                              <a:off x="6630" y="6373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45"/>
                                <a:gd name="T2" fmla="*/ 0 w 30"/>
                                <a:gd name="T3" fmla="*/ 45 h 45"/>
                                <a:gd name="T4" fmla="*/ 15 w 30"/>
                                <a:gd name="T5" fmla="*/ 30 h 45"/>
                                <a:gd name="T6" fmla="*/ 30 w 30"/>
                                <a:gd name="T7" fmla="*/ 0 h 45"/>
                                <a:gd name="T8" fmla="*/ 15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3" name=" 473"/>
                          <wps:cNvSpPr>
                            <a:spLocks/>
                          </wps:cNvSpPr>
                          <wps:spPr bwMode="auto">
                            <a:xfrm>
                              <a:off x="6615" y="6403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4" name=" 474"/>
                          <wps:cNvSpPr>
                            <a:spLocks/>
                          </wps:cNvSpPr>
                          <wps:spPr bwMode="auto">
                            <a:xfrm>
                              <a:off x="6570" y="6418"/>
                              <a:ext cx="45" cy="15"/>
                            </a:xfrm>
                            <a:prstGeom prst="rect">
                              <a:avLst/>
                            </a:prstGeom>
                            <a:solidFill>
                              <a:srgbClr val="997A00"/>
                            </a:solidFill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5" name=" 475"/>
                          <wps:cNvSpPr>
                            <a:spLocks/>
                          </wps:cNvSpPr>
                          <wps:spPr bwMode="auto">
                            <a:xfrm>
                              <a:off x="6525" y="6373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60 h 60"/>
                                <a:gd name="T2" fmla="*/ 0 w 45"/>
                                <a:gd name="T3" fmla="*/ 15 h 60"/>
                                <a:gd name="T4" fmla="*/ 15 w 45"/>
                                <a:gd name="T5" fmla="*/ 0 h 60"/>
                                <a:gd name="T6" fmla="*/ 45 w 45"/>
                                <a:gd name="T7" fmla="*/ 45 h 60"/>
                                <a:gd name="T8" fmla="*/ 45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4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9A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6" name=" 476"/>
                          <wps:cNvSpPr>
                            <a:spLocks/>
                          </wps:cNvSpPr>
                          <wps:spPr bwMode="auto">
                            <a:xfrm>
                              <a:off x="6510" y="6313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7" name=" 477"/>
                          <wps:cNvSpPr>
                            <a:spLocks/>
                          </wps:cNvSpPr>
                          <wps:spPr bwMode="auto">
                            <a:xfrm>
                              <a:off x="6690" y="6283"/>
                              <a:ext cx="45" cy="10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5 h 105"/>
                                <a:gd name="T2" fmla="*/ 0 w 45"/>
                                <a:gd name="T3" fmla="*/ 15 h 105"/>
                                <a:gd name="T4" fmla="*/ 0 w 45"/>
                                <a:gd name="T5" fmla="*/ 0 h 105"/>
                                <a:gd name="T6" fmla="*/ 45 w 45"/>
                                <a:gd name="T7" fmla="*/ 90 h 105"/>
                                <a:gd name="T8" fmla="*/ 45 w 4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5">
                                  <a:moveTo>
                                    <a:pt x="45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90"/>
                                  </a:lnTo>
                                  <a:lnTo>
                                    <a:pt x="45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8" name=" 478"/>
                          <wps:cNvSpPr>
                            <a:spLocks/>
                          </wps:cNvSpPr>
                          <wps:spPr bwMode="auto">
                            <a:xfrm>
                              <a:off x="6570" y="6283"/>
                              <a:ext cx="120" cy="75"/>
                            </a:xfrm>
                            <a:custGeom>
                              <a:avLst/>
                              <a:gdLst>
                                <a:gd name="T0" fmla="*/ 120 w 120"/>
                                <a:gd name="T1" fmla="*/ 15 h 75"/>
                                <a:gd name="T2" fmla="*/ 0 w 120"/>
                                <a:gd name="T3" fmla="*/ 75 h 75"/>
                                <a:gd name="T4" fmla="*/ 15 w 120"/>
                                <a:gd name="T5" fmla="*/ 45 h 75"/>
                                <a:gd name="T6" fmla="*/ 120 w 120"/>
                                <a:gd name="T7" fmla="*/ 0 h 75"/>
                                <a:gd name="T8" fmla="*/ 120 w 12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20" h="75">
                                  <a:moveTo>
                                    <a:pt x="12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12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5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9" name=" 479"/>
                          <wps:cNvSpPr>
                            <a:spLocks/>
                          </wps:cNvSpPr>
                          <wps:spPr bwMode="auto">
                            <a:xfrm>
                              <a:off x="6630" y="6222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0" name=" 480"/>
                          <wps:cNvSpPr>
                            <a:spLocks/>
                          </wps:cNvSpPr>
                          <wps:spPr bwMode="auto">
                            <a:xfrm>
                              <a:off x="6585" y="6207"/>
                              <a:ext cx="60" cy="3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30"/>
                                <a:gd name="T2" fmla="*/ 0 w 60"/>
                                <a:gd name="T3" fmla="*/ 30 h 30"/>
                                <a:gd name="T4" fmla="*/ 15 w 60"/>
                                <a:gd name="T5" fmla="*/ 0 h 30"/>
                                <a:gd name="T6" fmla="*/ 60 w 60"/>
                                <a:gd name="T7" fmla="*/ 15 h 30"/>
                                <a:gd name="T8" fmla="*/ 45 w 6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1" name=" 481"/>
                          <wps:cNvSpPr>
                            <a:spLocks/>
                          </wps:cNvSpPr>
                          <wps:spPr bwMode="auto">
                            <a:xfrm>
                              <a:off x="6525" y="6207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6"/>
                                <a:gd name="T2" fmla="*/ 0 w 75"/>
                                <a:gd name="T3" fmla="*/ 46 h 46"/>
                                <a:gd name="T4" fmla="*/ 15 w 75"/>
                                <a:gd name="T5" fmla="*/ 30 h 46"/>
                                <a:gd name="T6" fmla="*/ 75 w 75"/>
                                <a:gd name="T7" fmla="*/ 0 h 46"/>
                                <a:gd name="T8" fmla="*/ 60 w 75"/>
                                <a:gd name="T9" fmla="*/ 30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0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2" name=" 482"/>
                          <wps:cNvSpPr>
                            <a:spLocks/>
                          </wps:cNvSpPr>
                          <wps:spPr bwMode="auto">
                            <a:xfrm>
                              <a:off x="6465" y="6237"/>
                              <a:ext cx="75" cy="6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6 h 61"/>
                                <a:gd name="T2" fmla="*/ 0 w 75"/>
                                <a:gd name="T3" fmla="*/ 61 h 61"/>
                                <a:gd name="T4" fmla="*/ 15 w 75"/>
                                <a:gd name="T5" fmla="*/ 31 h 61"/>
                                <a:gd name="T6" fmla="*/ 75 w 75"/>
                                <a:gd name="T7" fmla="*/ 0 h 61"/>
                                <a:gd name="T8" fmla="*/ 60 w 75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1">
                                  <a:moveTo>
                                    <a:pt x="60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3" name=" 483"/>
                          <wps:cNvSpPr>
                            <a:spLocks/>
                          </wps:cNvSpPr>
                          <wps:spPr bwMode="auto">
                            <a:xfrm>
                              <a:off x="6450" y="6268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60"/>
                                <a:gd name="T2" fmla="*/ 0 w 30"/>
                                <a:gd name="T3" fmla="*/ 60 h 60"/>
                                <a:gd name="T4" fmla="*/ 15 w 30"/>
                                <a:gd name="T5" fmla="*/ 30 h 60"/>
                                <a:gd name="T6" fmla="*/ 30 w 30"/>
                                <a:gd name="T7" fmla="*/ 0 h 60"/>
                                <a:gd name="T8" fmla="*/ 15 w 3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4" name=" 484"/>
                          <wps:cNvSpPr>
                            <a:spLocks/>
                          </wps:cNvSpPr>
                          <wps:spPr bwMode="auto">
                            <a:xfrm>
                              <a:off x="6435" y="6237"/>
                              <a:ext cx="300" cy="271"/>
                            </a:xfrm>
                            <a:custGeom>
                              <a:avLst/>
                              <a:gdLst>
                                <a:gd name="T0" fmla="*/ 165 w 300"/>
                                <a:gd name="T1" fmla="*/ 166 h 271"/>
                                <a:gd name="T2" fmla="*/ 210 w 300"/>
                                <a:gd name="T3" fmla="*/ 136 h 271"/>
                                <a:gd name="T4" fmla="*/ 210 w 300"/>
                                <a:gd name="T5" fmla="*/ 166 h 271"/>
                                <a:gd name="T6" fmla="*/ 195 w 300"/>
                                <a:gd name="T7" fmla="*/ 181 h 271"/>
                                <a:gd name="T8" fmla="*/ 180 w 300"/>
                                <a:gd name="T9" fmla="*/ 196 h 271"/>
                                <a:gd name="T10" fmla="*/ 135 w 300"/>
                                <a:gd name="T11" fmla="*/ 196 h 271"/>
                                <a:gd name="T12" fmla="*/ 90 w 300"/>
                                <a:gd name="T13" fmla="*/ 151 h 271"/>
                                <a:gd name="T14" fmla="*/ 75 w 300"/>
                                <a:gd name="T15" fmla="*/ 106 h 271"/>
                                <a:gd name="T16" fmla="*/ 105 w 300"/>
                                <a:gd name="T17" fmla="*/ 61 h 271"/>
                                <a:gd name="T18" fmla="*/ 135 w 300"/>
                                <a:gd name="T19" fmla="*/ 61 h 271"/>
                                <a:gd name="T20" fmla="*/ 165 w 300"/>
                                <a:gd name="T21" fmla="*/ 76 h 271"/>
                                <a:gd name="T22" fmla="*/ 225 w 300"/>
                                <a:gd name="T23" fmla="*/ 31 h 271"/>
                                <a:gd name="T24" fmla="*/ 195 w 300"/>
                                <a:gd name="T25" fmla="*/ 0 h 271"/>
                                <a:gd name="T26" fmla="*/ 150 w 300"/>
                                <a:gd name="T27" fmla="*/ 0 h 271"/>
                                <a:gd name="T28" fmla="*/ 90 w 300"/>
                                <a:gd name="T29" fmla="*/ 16 h 271"/>
                                <a:gd name="T30" fmla="*/ 30 w 300"/>
                                <a:gd name="T31" fmla="*/ 61 h 271"/>
                                <a:gd name="T32" fmla="*/ 15 w 300"/>
                                <a:gd name="T33" fmla="*/ 91 h 271"/>
                                <a:gd name="T34" fmla="*/ 0 w 300"/>
                                <a:gd name="T35" fmla="*/ 121 h 271"/>
                                <a:gd name="T36" fmla="*/ 15 w 300"/>
                                <a:gd name="T37" fmla="*/ 196 h 271"/>
                                <a:gd name="T38" fmla="*/ 60 w 300"/>
                                <a:gd name="T39" fmla="*/ 241 h 271"/>
                                <a:gd name="T40" fmla="*/ 120 w 300"/>
                                <a:gd name="T41" fmla="*/ 271 h 271"/>
                                <a:gd name="T42" fmla="*/ 195 w 300"/>
                                <a:gd name="T43" fmla="*/ 241 h 271"/>
                                <a:gd name="T44" fmla="*/ 255 w 300"/>
                                <a:gd name="T45" fmla="*/ 211 h 271"/>
                                <a:gd name="T46" fmla="*/ 300 w 300"/>
                                <a:gd name="T47" fmla="*/ 151 h 271"/>
                                <a:gd name="T48" fmla="*/ 255 w 300"/>
                                <a:gd name="T49" fmla="*/ 61 h 271"/>
                                <a:gd name="T50" fmla="*/ 135 w 300"/>
                                <a:gd name="T51" fmla="*/ 121 h 271"/>
                                <a:gd name="T52" fmla="*/ 165 w 300"/>
                                <a:gd name="T53" fmla="*/ 166 h 271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</a:gdLst>
                              <a:ahLst/>
                              <a:cxnLst>
                                <a:cxn ang="T54">
                                  <a:pos x="T0" y="T1"/>
                                </a:cxn>
                                <a:cxn ang="T55">
                                  <a:pos x="T2" y="T3"/>
                                </a:cxn>
                                <a:cxn ang="T56">
                                  <a:pos x="T4" y="T5"/>
                                </a:cxn>
                                <a:cxn ang="T57">
                                  <a:pos x="T6" y="T7"/>
                                </a:cxn>
                                <a:cxn ang="T58">
                                  <a:pos x="T8" y="T9"/>
                                </a:cxn>
                                <a:cxn ang="T59">
                                  <a:pos x="T10" y="T11"/>
                                </a:cxn>
                                <a:cxn ang="T60">
                                  <a:pos x="T12" y="T13"/>
                                </a:cxn>
                                <a:cxn ang="T61">
                                  <a:pos x="T14" y="T15"/>
                                </a:cxn>
                                <a:cxn ang="T62">
                                  <a:pos x="T16" y="T17"/>
                                </a:cxn>
                                <a:cxn ang="T63">
                                  <a:pos x="T18" y="T19"/>
                                </a:cxn>
                                <a:cxn ang="T64">
                                  <a:pos x="T20" y="T21"/>
                                </a:cxn>
                                <a:cxn ang="T65">
                                  <a:pos x="T22" y="T23"/>
                                </a:cxn>
                                <a:cxn ang="T66">
                                  <a:pos x="T24" y="T25"/>
                                </a:cxn>
                                <a:cxn ang="T67">
                                  <a:pos x="T26" y="T27"/>
                                </a:cxn>
                                <a:cxn ang="T68">
                                  <a:pos x="T28" y="T29"/>
                                </a:cxn>
                                <a:cxn ang="T69">
                                  <a:pos x="T30" y="T31"/>
                                </a:cxn>
                                <a:cxn ang="T70">
                                  <a:pos x="T32" y="T33"/>
                                </a:cxn>
                                <a:cxn ang="T71">
                                  <a:pos x="T34" y="T35"/>
                                </a:cxn>
                                <a:cxn ang="T72">
                                  <a:pos x="T36" y="T37"/>
                                </a:cxn>
                                <a:cxn ang="T73">
                                  <a:pos x="T38" y="T39"/>
                                </a:cxn>
                                <a:cxn ang="T74">
                                  <a:pos x="T40" y="T41"/>
                                </a:cxn>
                                <a:cxn ang="T75">
                                  <a:pos x="T42" y="T43"/>
                                </a:cxn>
                                <a:cxn ang="T76">
                                  <a:pos x="T44" y="T45"/>
                                </a:cxn>
                                <a:cxn ang="T77">
                                  <a:pos x="T46" y="T47"/>
                                </a:cxn>
                                <a:cxn ang="T78">
                                  <a:pos x="T48" y="T49"/>
                                </a:cxn>
                                <a:cxn ang="T79">
                                  <a:pos x="T50" y="T51"/>
                                </a:cxn>
                                <a:cxn ang="T80">
                                  <a:pos x="T52" y="T53"/>
                                </a:cxn>
                              </a:cxnLst>
                              <a:rect l="0" t="0" r="r" b="b"/>
                              <a:pathLst>
                                <a:path w="300" h="271">
                                  <a:moveTo>
                                    <a:pt x="165" y="166"/>
                                  </a:moveTo>
                                  <a:lnTo>
                                    <a:pt x="210" y="136"/>
                                  </a:lnTo>
                                  <a:lnTo>
                                    <a:pt x="210" y="166"/>
                                  </a:lnTo>
                                  <a:lnTo>
                                    <a:pt x="195" y="181"/>
                                  </a:lnTo>
                                  <a:lnTo>
                                    <a:pt x="180" y="196"/>
                                  </a:lnTo>
                                  <a:lnTo>
                                    <a:pt x="135" y="196"/>
                                  </a:lnTo>
                                  <a:lnTo>
                                    <a:pt x="90" y="151"/>
                                  </a:lnTo>
                                  <a:lnTo>
                                    <a:pt x="75" y="106"/>
                                  </a:lnTo>
                                  <a:lnTo>
                                    <a:pt x="105" y="61"/>
                                  </a:lnTo>
                                  <a:lnTo>
                                    <a:pt x="135" y="61"/>
                                  </a:lnTo>
                                  <a:lnTo>
                                    <a:pt x="165" y="76"/>
                                  </a:lnTo>
                                  <a:lnTo>
                                    <a:pt x="225" y="3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50" y="0"/>
                                  </a:lnTo>
                                  <a:lnTo>
                                    <a:pt x="90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15" y="9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96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120" y="271"/>
                                  </a:lnTo>
                                  <a:lnTo>
                                    <a:pt x="195" y="241"/>
                                  </a:lnTo>
                                  <a:lnTo>
                                    <a:pt x="255" y="211"/>
                                  </a:lnTo>
                                  <a:lnTo>
                                    <a:pt x="300" y="151"/>
                                  </a:lnTo>
                                  <a:lnTo>
                                    <a:pt x="255" y="61"/>
                                  </a:lnTo>
                                  <a:lnTo>
                                    <a:pt x="135" y="121"/>
                                  </a:lnTo>
                                  <a:lnTo>
                                    <a:pt x="165" y="1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5" name=" 485"/>
                          <wps:cNvSpPr>
                            <a:spLocks/>
                          </wps:cNvSpPr>
                          <wps:spPr bwMode="auto">
                            <a:xfrm>
                              <a:off x="6825" y="6283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6" name=" 486"/>
                          <wps:cNvSpPr>
                            <a:spLocks/>
                          </wps:cNvSpPr>
                          <wps:spPr bwMode="auto">
                            <a:xfrm>
                              <a:off x="6810" y="6207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1"/>
                                <a:gd name="T2" fmla="*/ 0 w 45"/>
                                <a:gd name="T3" fmla="*/ 61 h 61"/>
                                <a:gd name="T4" fmla="*/ 0 w 45"/>
                                <a:gd name="T5" fmla="*/ 30 h 61"/>
                                <a:gd name="T6" fmla="*/ 45 w 45"/>
                                <a:gd name="T7" fmla="*/ 0 h 61"/>
                                <a:gd name="T8" fmla="*/ 30 w 45"/>
                                <a:gd name="T9" fmla="*/ 15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15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7" name=" 487"/>
                          <wps:cNvSpPr>
                            <a:spLocks/>
                          </wps:cNvSpPr>
                          <wps:spPr bwMode="auto">
                            <a:xfrm>
                              <a:off x="6765" y="6162"/>
                              <a:ext cx="45" cy="106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6 h 106"/>
                                <a:gd name="T2" fmla="*/ 0 w 45"/>
                                <a:gd name="T3" fmla="*/ 15 h 106"/>
                                <a:gd name="T4" fmla="*/ 15 w 45"/>
                                <a:gd name="T5" fmla="*/ 0 h 106"/>
                                <a:gd name="T6" fmla="*/ 45 w 45"/>
                                <a:gd name="T7" fmla="*/ 75 h 106"/>
                                <a:gd name="T8" fmla="*/ 45 w 45"/>
                                <a:gd name="T9" fmla="*/ 106 h 10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6">
                                  <a:moveTo>
                                    <a:pt x="45" y="10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75"/>
                                  </a:lnTo>
                                  <a:lnTo>
                                    <a:pt x="45" y="10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8" name=" 488"/>
                          <wps:cNvSpPr>
                            <a:spLocks/>
                          </wps:cNvSpPr>
                          <wps:spPr bwMode="auto">
                            <a:xfrm>
                              <a:off x="6750" y="6087"/>
                              <a:ext cx="255" cy="135"/>
                            </a:xfrm>
                            <a:custGeom>
                              <a:avLst/>
                              <a:gdLst>
                                <a:gd name="T0" fmla="*/ 240 w 255"/>
                                <a:gd name="T1" fmla="*/ 135 h 135"/>
                                <a:gd name="T2" fmla="*/ 0 w 255"/>
                                <a:gd name="T3" fmla="*/ 15 h 135"/>
                                <a:gd name="T4" fmla="*/ 15 w 255"/>
                                <a:gd name="T5" fmla="*/ 0 h 135"/>
                                <a:gd name="T6" fmla="*/ 255 w 255"/>
                                <a:gd name="T7" fmla="*/ 105 h 135"/>
                                <a:gd name="T8" fmla="*/ 240 w 25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55" h="135">
                                  <a:moveTo>
                                    <a:pt x="240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55" y="105"/>
                                  </a:lnTo>
                                  <a:lnTo>
                                    <a:pt x="24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9" name=" 489"/>
                          <wps:cNvSpPr>
                            <a:spLocks/>
                          </wps:cNvSpPr>
                          <wps:spPr bwMode="auto">
                            <a:xfrm>
                              <a:off x="6690" y="6087"/>
                              <a:ext cx="75" cy="7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75"/>
                                <a:gd name="T2" fmla="*/ 0 w 75"/>
                                <a:gd name="T3" fmla="*/ 75 h 75"/>
                                <a:gd name="T4" fmla="*/ 15 w 75"/>
                                <a:gd name="T5" fmla="*/ 45 h 75"/>
                                <a:gd name="T6" fmla="*/ 75 w 75"/>
                                <a:gd name="T7" fmla="*/ 0 h 75"/>
                                <a:gd name="T8" fmla="*/ 60 w 7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75">
                                  <a:moveTo>
                                    <a:pt x="6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0" name=" 490"/>
                          <wps:cNvSpPr>
                            <a:spLocks/>
                          </wps:cNvSpPr>
                          <wps:spPr bwMode="auto">
                            <a:xfrm>
                              <a:off x="6690" y="6102"/>
                              <a:ext cx="300" cy="301"/>
                            </a:xfrm>
                            <a:custGeom>
                              <a:avLst/>
                              <a:gdLst>
                                <a:gd name="T0" fmla="*/ 210 w 300"/>
                                <a:gd name="T1" fmla="*/ 151 h 301"/>
                                <a:gd name="T2" fmla="*/ 240 w 300"/>
                                <a:gd name="T3" fmla="*/ 166 h 301"/>
                                <a:gd name="T4" fmla="*/ 300 w 300"/>
                                <a:gd name="T5" fmla="*/ 120 h 301"/>
                                <a:gd name="T6" fmla="*/ 60 w 300"/>
                                <a:gd name="T7" fmla="*/ 0 h 301"/>
                                <a:gd name="T8" fmla="*/ 0 w 300"/>
                                <a:gd name="T9" fmla="*/ 60 h 301"/>
                                <a:gd name="T10" fmla="*/ 90 w 300"/>
                                <a:gd name="T11" fmla="*/ 301 h 301"/>
                                <a:gd name="T12" fmla="*/ 150 w 300"/>
                                <a:gd name="T13" fmla="*/ 241 h 301"/>
                                <a:gd name="T14" fmla="*/ 135 w 300"/>
                                <a:gd name="T15" fmla="*/ 211 h 301"/>
                                <a:gd name="T16" fmla="*/ 210 w 300"/>
                                <a:gd name="T17" fmla="*/ 151 h 301"/>
                                <a:gd name="T18" fmla="*/ 150 w 300"/>
                                <a:gd name="T19" fmla="*/ 120 h 301"/>
                                <a:gd name="T20" fmla="*/ 120 w 300"/>
                                <a:gd name="T21" fmla="*/ 166 h 301"/>
                                <a:gd name="T22" fmla="*/ 75 w 300"/>
                                <a:gd name="T23" fmla="*/ 75 h 301"/>
                                <a:gd name="T24" fmla="*/ 150 w 300"/>
                                <a:gd name="T25" fmla="*/ 120 h 301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300" h="301">
                                  <a:moveTo>
                                    <a:pt x="210" y="151"/>
                                  </a:moveTo>
                                  <a:lnTo>
                                    <a:pt x="240" y="166"/>
                                  </a:lnTo>
                                  <a:lnTo>
                                    <a:pt x="300" y="12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90" y="301"/>
                                  </a:lnTo>
                                  <a:lnTo>
                                    <a:pt x="150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210" y="151"/>
                                  </a:lnTo>
                                  <a:close/>
                                  <a:moveTo>
                                    <a:pt x="150" y="120"/>
                                  </a:moveTo>
                                  <a:lnTo>
                                    <a:pt x="120" y="166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15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8BD1D39" id=" 1" o:spid="_x0000_s1026" style="position:absolute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">
              <v:shape id=" 2" o:spid="_x0000_s1027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    <v:path arrowok="t" o:connecttype="custom" o:connectlocs="1,0;3136,0;3137,1741;2657,2688;1681,3109;615,2778;0,1741;1,0" o:connectangles="0,0,0,0,0,0,0,0"/>
              </v:shape>
              <v:shape id=" 3" o:spid="_x0000_s1028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    <v:path arrowok="t" o:connecttype="custom" o:connectlocs="1245,0;0,948;1245,1910;2505,948;1245,0" o:connectangles="0,0,0,0,0"/>
              </v:shape>
              <v:shape id=" 4" o:spid="_x0000_s1029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    <v:path arrowok="t" o:connecttype="custom" o:connectlocs="81000,0;0,81614;0,200531;81000,285528;84375,285528;168750,200531;168750,81614;84375,0;81000,0" o:connectangles="0,0,0,0,0,0,0,0,0"/>
              </v:shape>
              <v:group id=" 5" o:spid="_x0000_s1030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<v:shape id=" 6" o:spid="_x0000_s1031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    <v:path arrowok="t" o:connecttype="custom" o:connectlocs="0,74861;81093,44333;91239,78245;145301,64680;141924,30528;236750,10181;246896,115571;287434,112172;284057,6782;331365,0;334742,33927;358396,33927;361773,0;419212,0;419212,33927;449635,33927;449635,3399;500320,6782;493551,115571;537482,122353;547628,16963;632323,30528;632323,68079;683008,81644;689762,51116;764101,74861;662731,353705;108124,353705;0,74861" o:connectangles="0,0,0,0,0,0,0,0,0,0,0,0,0,0,0,0,0,0,0,0,0,0,0,0,0,0,0,0,0"/>
                </v:shape>
                <v:shape id=" 7" o:spid="_x0000_s1032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    <v:path arrowok="t" o:connecttype="custom" o:connectlocs="0,173477;135000,173477;138375,54502;67500,0;0,54502;0,173477" o:connectangles="0,0,0,0,0,0"/>
                </v:shape>
                <v:shape id=" 8" o:spid="_x0000_s1033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    <v:path arrowok="t" o:connecttype="custom" o:connectlocs="0,149853;84375,149853;87750,40969;47250,0;3375,40969;0,149853" o:connectangles="0,0,0,0,0,0"/>
                </v:shape>
                <v:line id=" 9" o:spid="_x0000_s1034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    <o:lock v:ext="edit" shapetype="f"/>
                </v:line>
                <v:line id=" 10" o:spid="_x0000_s1035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    <o:lock v:ext="edit" shapetype="f"/>
                </v:line>
                <v:line id=" 11" o:spid="_x0000_s1036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    <o:lock v:ext="edit" shapetype="f"/>
                </v:line>
                <v:line id=" 12" o:spid="_x0000_s1037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    <o:lock v:ext="edit" shapetype="f"/>
                </v:line>
                <v:line id=" 13" o:spid="_x0000_s1038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    <o:lock v:ext="edit" shapetype="f"/>
                </v:line>
                <v:line id=" 14" o:spid="_x0000_s1039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    <o:lock v:ext="edit" shapetype="f"/>
                </v:line>
                <v:line id=" 15" o:spid="_x0000_s1040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    <o:lock v:ext="edit" shapetype="f"/>
                </v:line>
                <v:line id=" 16" o:spid="_x0000_s1041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    <o:lock v:ext="edit" shapetype="f"/>
                </v:line>
                <v:line id=" 17" o:spid="_x0000_s1042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    <o:lock v:ext="edit" shapetype="f"/>
                </v:line>
                <v:line id=" 18" o:spid="_x0000_s1043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    <o:lock v:ext="edit" shapetype="f"/>
                </v:line>
                <v:line id=" 19" o:spid="_x0000_s1044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    <o:lock v:ext="edit" shapetype="f"/>
                </v:line>
                <v:line id=" 20" o:spid="_x0000_s1045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    <o:lock v:ext="edit" shapetype="f"/>
                </v:line>
                <v:line id=" 21" o:spid="_x0000_s1046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    <o:lock v:ext="edit" shapetype="f"/>
                </v:line>
                <v:line id=" 22" o:spid="_x0000_s1047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    <o:lock v:ext="edit" shapetype="f"/>
                </v:line>
                <v:shape id=" 23" o:spid="_x0000_s1048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    <v:path arrowok="t" o:connecttype="custom" o:connectlocs="0,33900;142426,183512;71333,203852;0,33900" o:connectangles="0,0,0,0"/>
                </v:shape>
                <v:shape id=" 24" o:spid="_x0000_s1049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    <v:path arrowok="t" o:connecttype="custom" o:connectlocs="0,30527;105301,163265;57844,180227;0,30527" o:connectangles="0,0,0,0"/>
                </v:shape>
                <v:line id=" 25" o:spid="_x0000_s1050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    <o:lock v:ext="edit" shapetype="f"/>
                </v:line>
                <v:line id=" 26" o:spid="_x0000_s1051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    <o:lock v:ext="edit" shapetype="f"/>
                </v:line>
                <v:line id=" 27" o:spid="_x0000_s1052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    <o:lock v:ext="edit" shapetype="f"/>
                </v:line>
                <v:line id=" 28" o:spid="_x0000_s1053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    <o:lock v:ext="edit" shapetype="f"/>
                </v:line>
                <v:line id=" 29" o:spid="_x0000_s1054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    <o:lock v:ext="edit" shapetype="f"/>
                </v:line>
                <v:line id=" 30" o:spid="_x0000_s1055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    <o:lock v:ext="edit" shapetype="f"/>
                </v:line>
                <v:line id=" 31" o:spid="_x0000_s1056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    <o:lock v:ext="edit" shapetype="f"/>
                </v:line>
                <v:shape id=" 32" o:spid="_x0000_s1057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    <v:path arrowok="t" o:connecttype="custom" o:connectlocs="132301,30518;0,186909;67961,203852;132301,30518" o:connectangles="0,0,0,0"/>
                </v:shape>
                <v:shape id=" 33" o:spid="_x0000_s1058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    <v:path arrowok="t" o:connecttype="custom" o:connectlocs="101926,27143;0,163265;47460,180227;101926,27143" o:connectangles="0,0,0,0"/>
                </v:shape>
                <v:line id=" 34" o:spid="_x0000_s1059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    <o:lock v:ext="edit" shapetype="f"/>
                </v:line>
                <v:line id=" 35" o:spid="_x0000_s1060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    <o:lock v:ext="edit" shapetype="f"/>
                </v:line>
                <v:line id=" 36" o:spid="_x0000_s1061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    <o:lock v:ext="edit" shapetype="f"/>
                </v:line>
                <v:line id=" 37" o:spid="_x0000_s1062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    <o:lock v:ext="edit" shapetype="f"/>
                </v:line>
                <v:line id=" 38" o:spid="_x0000_s1063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    <o:lock v:ext="edit" shapetype="f"/>
                </v:line>
                <v:line id=" 39" o:spid="_x0000_s1064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    <o:lock v:ext="edit" shapetype="f"/>
                </v:line>
                <v:line id=" 40" o:spid="_x0000_s1065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    <o:lock v:ext="edit" shapetype="f"/>
                </v:line>
                <v:shape id=" 41" o:spid="_x0000_s1066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    <v:path arrowok="t" o:connecttype="custom" o:connectlocs="0,47897;290250,0;560250,51302" o:connectangles="0,0,0"/>
                </v:shape>
                <v:line id=" 42" o:spid="_x0000_s1067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    <o:lock v:ext="edit" shapetype="f"/>
                </v:line>
                <v:shape id=" 43" o:spid="_x0000_s1068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    <v:path arrowok="t" o:connecttype="custom" o:connectlocs="0,30375;74250,13500;158625,3375" o:connectangles="0,0,0"/>
                </v:shape>
                <v:shape id=" 44" o:spid="_x0000_s1069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    <v:path arrowok="t" o:connecttype="custom" o:connectlocs="0,34428;114750,6840;172125,0" o:connectangles="0,0,0"/>
                </v:shape>
                <v:shape id=" 45" o:spid="_x0000_s1070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    <v:path arrowok="t" o:connecttype="custom" o:connectlocs="0,37125;111375,10125;182250,3375" o:connectangles="0,0,0"/>
                </v:shape>
                <v:shape id=" 46" o:spid="_x0000_s1071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    <v:path arrowok="t" o:connecttype="custom" o:connectlocs="0,40500;111375,13500;192375,3375" o:connectangles="0,0,0"/>
                </v:shape>
                <v:shape id=" 47" o:spid="_x0000_s1072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    <v:path arrowok="t" o:connecttype="custom" o:connectlocs="0,41178;111375,13650;232875,0" o:connectangles="0,0,0"/>
                </v:shape>
                <v:shape id=" 48" o:spid="_x0000_s1073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    <v:path arrowok="t" o:connecttype="custom" o:connectlocs="0,50625;115270,13500;179551,3375" o:connectangles="0,0,0"/>
                </v:shape>
                <v:shape id=" 49" o:spid="_x0000_s1074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    <v:path arrowok="t" o:connecttype="custom" o:connectlocs="0,33750;77625,0" o:connectangles="0,0"/>
                </v:shape>
                <v:shape id=" 50" o:spid="_x0000_s1075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    <v:path arrowok="t" o:connecttype="custom" o:connectlocs="0,16875;91125,0" o:connectangles="0,0"/>
                </v:shape>
                <v:shape id=" 51" o:spid="_x0000_s1076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    <v:path arrowok="t" o:connecttype="custom" o:connectlocs="0,10810;50625,7283" o:connectangles="0,0"/>
                </v:shape>
                <v:line id=" 52" o:spid="_x0000_s1077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    <o:lock v:ext="edit" shapetype="f"/>
                </v:line>
                <v:line id=" 53" o:spid="_x0000_s1078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    <o:lock v:ext="edit" shapetype="f"/>
                </v:line>
                <v:line id=" 54" o:spid="_x0000_s1079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    <o:lock v:ext="edit" shapetype="f"/>
                </v:line>
                <v:line id=" 55" o:spid="_x0000_s1080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    <o:lock v:ext="edit" shapetype="f"/>
                </v:line>
                <v:line id=" 56" o:spid="_x0000_s1081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    <o:lock v:ext="edit" shapetype="f"/>
                </v:line>
                <v:line id=" 57" o:spid="_x0000_s1082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    <o:lock v:ext="edit" shapetype="f"/>
                </v:line>
                <v:line id=" 58" o:spid="_x0000_s1083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    <o:lock v:ext="edit" shapetype="f"/>
                </v:line>
                <v:line id=" 59" o:spid="_x0000_s1084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    <o:lock v:ext="edit" shapetype="f"/>
                </v:line>
                <v:line id=" 60" o:spid="_x0000_s1085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    <o:lock v:ext="edit" shapetype="f"/>
                </v:line>
                <v:line id=" 61" o:spid="_x0000_s1086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    <o:lock v:ext="edit" shapetype="f"/>
                </v:line>
                <v:line id=" 62" o:spid="_x0000_s1087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    <o:lock v:ext="edit" shapetype="f"/>
                </v:line>
                <v:shape id=" 63" o:spid="_x0000_s1088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    <v:path arrowok="t" o:connecttype="custom" o:connectlocs="0,13500;97875,0;209250,13500" o:connectangles="0,0,0"/>
                </v:shape>
                <v:shape id=" 64" o:spid="_x0000_s1089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    <v:path arrowok="t" o:connecttype="custom" o:connectlocs="158625,30375;87750,13500;0,3375" o:connectangles="0,0,0"/>
                </v:shape>
                <v:shape id=" 65" o:spid="_x0000_s1090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    <v:path arrowok="t" o:connecttype="custom" o:connectlocs="168750,37803;60750,10247;0,0" o:connectangles="0,0,0"/>
                </v:shape>
                <v:shape id=" 66" o:spid="_x0000_s1091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    <v:path arrowok="t" o:connecttype="custom" o:connectlocs="185625,40500;74250,13500;0,3375" o:connectangles="0,0,0"/>
                </v:shape>
                <v:shape id=" 67" o:spid="_x0000_s1092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    <v:path arrowok="t" o:connecttype="custom" o:connectlocs="199125,40500;87750,13500;6750,3375" o:connectangles="0,0,0"/>
                </v:shape>
                <v:shape id=" 68" o:spid="_x0000_s1093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    <v:path arrowok="t" o:connecttype="custom" o:connectlocs="226125,34428;121500,13681;3375,0" o:connectangles="0,0,0"/>
                </v:shape>
                <v:shape id=" 69" o:spid="_x0000_s1094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    <v:path arrowok="t" o:connecttype="custom" o:connectlocs="159301,47250;57531,13500;0,3375" o:connectangles="0,0,0"/>
                </v:shape>
                <v:shape id=" 70" o:spid="_x0000_s1095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    <v:path arrowok="t" o:connecttype="custom" o:connectlocs="70875,27000;0,0" o:connectangles="0,0"/>
                </v:shape>
                <v:shape id=" 71" o:spid="_x0000_s1096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    <v:path arrowok="t" o:connecttype="custom" o:connectlocs="84375,20250;0,0" o:connectangles="0,0"/>
                </v:shape>
                <v:shape id=" 72" o:spid="_x0000_s1097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    <v:path arrowok="t" o:connecttype="custom" o:connectlocs="57375,14183;0,7213" o:connectangles="0,0"/>
                </v:shape>
                <v:line id=" 73" o:spid="_x0000_s1098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    <o:lock v:ext="edit" shapetype="f"/>
                </v:line>
                <v:line id=" 74" o:spid="_x0000_s1099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    <o:lock v:ext="edit" shapetype="f"/>
                </v:line>
                <v:line id=" 75" o:spid="_x0000_s1100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    <o:lock v:ext="edit" shapetype="f"/>
                </v:line>
                <v:line id=" 76" o:spid="_x0000_s1101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    <o:lock v:ext="edit" shapetype="f"/>
                </v:line>
                <v:line id=" 77" o:spid="_x0000_s1102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    <o:lock v:ext="edit" shapetype="f"/>
                </v:line>
                <v:line id=" 78" o:spid="_x0000_s1103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    <o:lock v:ext="edit" shapetype="f"/>
                </v:line>
                <v:line id=" 79" o:spid="_x0000_s1104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    <o:lock v:ext="edit" shapetype="f"/>
                </v:line>
                <v:line id=" 80" o:spid="_x0000_s1105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    <o:lock v:ext="edit" shapetype="f"/>
                </v:line>
                <v:line id=" 81" o:spid="_x0000_s1106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    <o:lock v:ext="edit" shapetype="f"/>
                </v:line>
                <v:line id=" 82" o:spid="_x0000_s1107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    <o:lock v:ext="edit" shapetype="f"/>
                </v:line>
                <v:line id=" 83" o:spid="_x0000_s1108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    <o:lock v:ext="edit" shapetype="f"/>
                </v:line>
              </v:group>
              <v:group id=" 84" o:spid="_x0000_s1109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    <v:line id=" 85" o:spid="_x0000_s1110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    <o:lock v:ext="edit" shapetype="f"/>
                </v:line>
                <v:line id=" 86" o:spid="_x0000_s1111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    <o:lock v:ext="edit" shapetype="f"/>
                </v:line>
                <v:line id=" 87" o:spid="_x0000_s1112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    <o:lock v:ext="edit" shapetype="f"/>
                </v:line>
              </v:group>
              <v:group id=" 88" o:spid="_x0000_s1113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    <v:shape id=" 89" o:spid="_x0000_s1114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    </v:shape>
                <v:shape id=" 90" o:spid="_x0000_s1115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    </v:shape>
              </v:group>
              <v:group id=" 91" o:spid="_x0000_s1116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    <v:shape id=" 92" o:spid="_x0000_s1117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    <v:path arrowok="t" o:connecttype="custom" o:connectlocs="150,196;225,136;225,15;210,0;165,0;150,30;150,45;165,60;150,60;120,90;120,90;105,75;90,75;60,105;45,90;30,90;0,120;30,196;150,196" o:connectangles="0,0,0,0,0,0,0,0,0,0,0,0,0,0,0,0,0,0,0"/>
                </v:shape>
                <v:shape id=" 93" o:spid="_x0000_s1118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    <v:path arrowok="t" o:connecttype="custom" o:connectlocs="30,30;120,30;120,0;165,46;120,91;105,76;90,76;75,91;60,106;45,121;45,196;30,211;30,286;15,286;15,211;0,211;0,61;30,30" o:connectangles="0,0,0,0,0,0,0,0,0,0,0,0,0,0,0,0,0,0"/>
                </v:shape>
                <v:line id=" 94" o:spid="_x0000_s1119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    <o:lock v:ext="edit" shapetype="f"/>
                </v:line>
                <v:line id=" 95" o:spid="_x0000_s1120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    <o:lock v:ext="edit" shapetype="f"/>
                </v:line>
                <v:line id=" 96" o:spid="_x0000_s1121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    <o:lock v:ext="edit" shapetype="f"/>
                </v:line>
              </v:group>
              <v:shape id=" 97" o:spid="_x0000_s1122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    <v:path arrowok="t" o:connecttype="custom" o:connectlocs="45,0;60,15;60,45;30,76;0,76" o:connectangles="0,0,0,0,0"/>
              </v:shape>
              <v:shape id=" 98" o:spid="_x0000_s1123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    </v:shape>
              <v:group id=" 99" o:spid="_x0000_s1124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    <v:group id=" 100" o:spid="_x0000_s1125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    <v:shape id=" 101" o:spid="_x0000_s1126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    <v:path arrowok="t" o:connecttype="custom" o:connectlocs="0,0;0,241;45,241;45,15;0,0" o:connectangles="0,0,0,0,0"/>
                  </v:shape>
                  <v:shape id=" 102" o:spid="_x0000_s1127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    <v:path arrowok="t" o:connecttype="custom" o:connectlocs="0,0;0,241;45,241;45,15" o:connectangles="0,0,0,0"/>
                  </v:shape>
                </v:group>
                <v:group id=" 103" o:spid="_x0000_s1128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    <v:shape id=" 104" o:spid="_x0000_s1129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    <v:path arrowok="t" o:connecttype="custom" o:connectlocs="90,360;30,300;0,255;0,150;30,75;105,0;180,75;210,135;210,270;195,330;135,375;90,360" o:connectangles="0,0,0,0,0,0,0,0,0,0,0,0"/>
                  </v:shape>
                  <v:shape id=" 105" o:spid="_x0000_s1130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    <v:path arrowok="t" o:connecttype="custom" o:connectlocs="90,360;30,300;0,255;0,150;30,75;105,0;180,75;210,135;210,270;195,330;135,375" o:connectangles="0,0,0,0,0,0,0,0,0,0,0"/>
                  </v:shape>
                </v:group>
                <v:group id=" 106" o:spid="_x0000_s1131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    <v:shape id=" 107" o:spid="_x0000_s1132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    <v:path arrowok="t" o:connecttype="custom" o:connectlocs="45,165;45,135;15,120;15,105;0,90;15,75;0,75;0,60;15,45;0,30;15,15;0,0;45,165" o:connectangles="0,0,0,0,0,0,0,0,0,0,0,0,0"/>
                  </v:shape>
                  <v:shape id=" 108" o:spid="_x0000_s1133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    <v:path arrowok="t" o:connecttype="custom" o:connectlocs="45,165;45,135;15,120;15,105;0,90;15,75;0,75;0,60;15,45;0,30;15,15;0,0" o:connectangles="0,0,0,0,0,0,0,0,0,0,0,0"/>
                  </v:shape>
                </v:group>
                <v:group id=" 109" o:spid="_x0000_s1134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    <v:shape id=" 110" o:spid="_x0000_s1135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    </v:shape>
                  <v:shape id=" 111" o:spid="_x0000_s1136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    </v:shape>
                </v:group>
                <v:group id=" 112" o:spid="_x0000_s1137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    <v:shape id=" 113" o:spid="_x0000_s1138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    <v:path arrowok="t" o:connecttype="custom" o:connectlocs="0,30;0,0;0,30" o:connectangles="0,0,0"/>
                  </v:shape>
                  <v:line id=" 114" o:spid="_x0000_s1139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    <o:lock v:ext="edit" shapetype="f"/>
                  </v:line>
                </v:group>
                <v:group id=" 115" o:spid="_x0000_s1140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    <v:shape id=" 116" o:spid="_x0000_s1141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    <v:path arrowok="t" o:connecttype="custom" o:connectlocs="0,30;0,0;0,30" o:connectangles="0,0,0"/>
                  </v:shape>
                  <v:line id=" 117" o:spid="_x0000_s1142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    <o:lock v:ext="edit" shapetype="f"/>
                  </v:line>
                </v:group>
                <v:group id=" 118" o:spid="_x0000_s1143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    <v:shape id=" 119" o:spid="_x0000_s1144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    <v:path arrowok="t" o:connecttype="custom" o:connectlocs="45,0;0,0;45,0" o:connectangles="0,0,0"/>
                  </v:shape>
                  <v:line id=" 120" o:spid="_x0000_s1145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    <o:lock v:ext="edit" shapetype="f"/>
                  </v:line>
                </v:group>
                <v:group id=" 121" o:spid="_x0000_s1146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    <v:shape id=" 122" o:spid="_x0000_s1147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    <v:path arrowok="t" o:connecttype="custom" o:connectlocs="30,0;0,0;30,0" o:connectangles="0,0,0"/>
                  </v:shape>
                  <v:line id=" 123" o:spid="_x0000_s1148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    <o:lock v:ext="edit" shapetype="f"/>
                  </v:line>
                </v:group>
                <v:shape id=" 124" o:spid="_x0000_s1149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5" o:spid="_x0000_s1150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26" o:spid="_x0000_s1151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7" o:spid="_x0000_s1152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8" o:spid="_x0000_s1153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29" o:spid="_x0000_s1154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0" o:spid="_x0000_s1155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    <v:path arrowok="t" o:connecttype="custom" o:connectlocs="0,0;0,0;0,0" o:connectangles="0,0,0"/>
                </v:shape>
                <v:shape id=" 131" o:spid="_x0000_s1156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2" o:spid="_x0000_s1157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3" o:spid="_x0000_s1158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4" o:spid="_x0000_s1159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5" o:spid="_x0000_s1160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6" o:spid="_x0000_s1161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7" o:spid="_x0000_s1162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8" o:spid="_x0000_s1163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    <v:path arrowok="t" o:connecttype="custom" o:connectlocs="0,15;0,0;0,15" o:connectangles="0,0,0"/>
                </v:shape>
                <v:shape id=" 139" o:spid="_x0000_s1164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0" o:spid="_x0000_s1165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41" o:spid="_x0000_s1166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2" o:spid="_x0000_s1167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43" o:spid="_x0000_s1168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4" o:spid="_x0000_s1169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5" o:spid="_x0000_s1170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6" o:spid="_x0000_s1171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7" o:spid="_x0000_s1172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</v:group>
              <v:shape id=" 148" o:spid="_x0000_s1173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    </v:shape>
              <v:group id=" 149" o:spid="_x0000_s1174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    <v:shape id=" 150" o:spid="_x0000_s1175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    <v:path arrowok="t" o:connecttype="custom" o:connectlocs="33750,0;3375,23775;6750,27176;6750,30562;3375,33962;3375,54563;6750,54563;10125,64765;54000,16989;33750,0" o:connectangles="0,0,0,0,0,0,0,0,0,0"/>
                </v:shape>
                <v:group id=" 151" o:spid="_x0000_s1176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    <v:line id=" 152" o:spid="_x0000_s1177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    <o:lock v:ext="edit" shapetype="f"/>
                  </v:line>
                  <v:line id=" 153" o:spid="_x0000_s1178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    <o:lock v:ext="edit" shapetype="f"/>
                  </v:line>
                  <v:line id=" 154" o:spid="_x0000_s1179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    <o:lock v:ext="edit" shapetype="f"/>
                  </v:line>
                  <v:line id=" 155" o:spid="_x0000_s1180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    <o:lock v:ext="edit" shapetype="f"/>
                  </v:line>
                </v:group>
                <v:group id=" 156" o:spid="_x0000_s1181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    <v:group id=" 157" o:spid="_x0000_s1182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    <v:shape id=" 158" o:spid="_x0000_s1183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    <v:path arrowok="t" o:connecttype="custom" o:connectlocs="0,6778;3375,6778;3375,6778;10125,3381;10125,6778;13500,0;16875,3381;20250,0;23625,3381;23625,6778;27000,10159;27000,16936;30375,20333;30375,27095;30375,30491;30375,44031;47250,61208;67500,78144;64125,81526;64125,84907;67500,88303;67500,108621;64125,108621;64125,122176;0,37269;0,6778" o:connectangles="0,0,0,0,0,0,0,0,0,0,0,0,0,0,0,0,0,0,0,0,0,0,0,0,0,0"/>
                    </v:shape>
                    <v:group id=" 159" o:spid="_x0000_s1184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    <v:line id=" 160" o:spid="_x0000_s1185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    <o:lock v:ext="edit" shapetype="f"/>
                      </v:line>
                      <v:line id=" 161" o:spid="_x0000_s1186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    <o:lock v:ext="edit" shapetype="f"/>
                      </v:line>
                      <v:line id=" 162" o:spid="_x0000_s1187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    <o:lock v:ext="edit" shapetype="f"/>
                      </v:line>
                      <v:line id=" 163" o:spid="_x0000_s1188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    <o:lock v:ext="edit" shapetype="f"/>
                      </v:line>
                    </v:group>
                  </v:group>
                  <v:shape id=" 164" o:spid="_x0000_s1189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    <v:path arrowok="t" o:connecttype="custom" o:connectlocs="40500,10125;37125,6750;33750,6750;30375,3375;30375,6750;27000,3375;23625,3375;20250,0;16875,3375;16875,10125;10125,10125;10125,16875;6750,23625;6750,30375;10125,33750;10125,43875;3375,57375;20250,67500;40500,40500;40500,10125" o:connectangles="0,0,0,0,0,0,0,0,0,0,0,0,0,0,0,0,0,0,0,0"/>
                  </v:shape>
                  <v:group id=" 165" o:spid="_x0000_s1190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    <v:shape id=" 166" o:spid="_x0000_s1191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    <v:path arrowok="t" o:connecttype="custom" o:connectlocs="30,0;75,0;105,30;105,60;75,76;75,151;90,166;90,211;0,211;15,151;30,151;30,60;15,60;15,30;30,0" o:connectangles="0,0,0,0,0,0,0,0,0,0,0,0,0,0,0"/>
                    </v:shape>
                    <v:group id=" 167" o:spid="_x0000_s1192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    <v:shape id=" 168" o:spid="_x0000_s1193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    <v:path arrowok="t" o:connecttype="custom" o:connectlocs="0,15;30,0;45,15;0,15" o:connectangles="0,0,0,0"/>
                      </v:shape>
                      <v:shape id=" 169" o:spid="_x0000_s1194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    <v:path arrowok="t" o:connecttype="custom" o:connectlocs="0,15;30,0;45,15" o:connectangles="0,0,0"/>
                      </v:shape>
                    </v:group>
                    <v:group id=" 170" o:spid="_x0000_s1195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    <v:shape id=" 171" o:spid="_x0000_s1196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    <v:path arrowok="t" o:connecttype="custom" o:connectlocs="0,0;30,15;45,0;0,0" o:connectangles="0,0,0,0"/>
                      </v:shape>
                      <v:shape id=" 172" o:spid="_x0000_s1197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    <v:path arrowok="t" o:connecttype="custom" o:connectlocs="0,0;30,15;45,0" o:connectangles="0,0,0"/>
                      </v:shape>
                    </v:group>
                    <v:line id=" 173" o:spid="_x0000_s1198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    <o:lock v:ext="edit" shapetype="f"/>
                    </v:line>
                    <v:line id=" 174" o:spid="_x0000_s1199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    <o:lock v:ext="edit" shapetype="f"/>
                    </v:line>
                    <v:line id=" 175" o:spid="_x0000_s1200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    <o:lock v:ext="edit" shapetype="f"/>
                    </v:line>
                    <v:line id=" 176" o:spid="_x0000_s1201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    <o:lock v:ext="edit" shapetype="f"/>
                    </v:line>
                    <v:line id=" 177" o:spid="_x0000_s1202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    <o:lock v:ext="edit" shapetype="f"/>
                    </v:line>
                    <v:line id=" 178" o:spid="_x0000_s1203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    <o:lock v:ext="edit" shapetype="f"/>
                    </v:line>
                    <v:line id=" 179" o:spid="_x0000_s1204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    <o:lock v:ext="edit" shapetype="f"/>
                    </v:line>
                  </v:group>
                </v:group>
                <v:group id=" 180" o:spid="_x0000_s1205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    <v:shape id=" 181" o:spid="_x0000_s1206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    </v:shape>
                  <v:group id=" 182" o:spid="_x0000_s1207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    <v:shape id=" 183" o:spid="_x0000_s1208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    <v:path arrowok="t" o:connecttype="custom" o:connectlocs="90,0;75,15;75,45;135,30;60,45;45,60;45,150;30,120;15,105;15,60;0,60;0,15;90,0" o:connectangles="0,0,0,0,0,0,0,0,0,0,0,0,0"/>
                    </v:shape>
                    <v:shape id=" 184" o:spid="_x0000_s1209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    <v:path arrowok="t" o:connecttype="custom" o:connectlocs="90,0;75,15;75,45;135,30;60,45;45,60;45,150;30,120;15,105;15,60;0,60;0,15" o:connectangles="0,0,0,0,0,0,0,0,0,0,0,0"/>
                    </v:shape>
                  </v:group>
                  <v:group id=" 185" o:spid="_x0000_s1210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    <v:shape id=" 186" o:spid="_x0000_s1211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    <v:path arrowok="t" o:connecttype="custom" o:connectlocs="60,225;60,135;75,150;90,165;75,165;60,135;45,135;45,105;0,75;0,45;45,45;90,75;60,45;0,45;15,0;60,225" o:connectangles="0,0,0,0,0,0,0,0,0,0,0,0,0,0,0,0"/>
                    </v:shape>
                    <v:shape id=" 187" o:spid="_x0000_s1212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    <v:path arrowok="t" o:connecttype="custom" o:connectlocs="60,225;60,135;75,150;90,165;75,165;60,135;45,135;45,105;0,75;0,45;45,45;90,75;60,45;0,45;15,0" o:connectangles="0,0,0,0,0,0,0,0,0,0,0,0,0,0,0"/>
                    </v:shape>
                  </v:group>
                  <v:group id=" 188" o:spid="_x0000_s1213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    <v:shape id=" 189" o:spid="_x0000_s1214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    <v:path arrowok="t" o:connecttype="custom" o:connectlocs="150,0;120,15;105,30;120,30;105,60;75,90;45,105;45,90;45,90;15,75;45,75;45,90;30,105;30,135;30,150;15,165;0,165;150,0" o:connectangles="0,0,0,0,0,0,0,0,0,0,0,0,0,0,0,0,0,0"/>
                    </v:shape>
                    <v:shape id=" 190" o:spid="_x0000_s1215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    <v:path arrowok="t" o:connecttype="custom" o:connectlocs="150,0;120,15;105,30;120,30;105,60;75,90;45,105;45,90;45,90;15,75;45,75;45,90;30,105;30,135;30,150;15,165;0,165" o:connectangles="0,0,0,0,0,0,0,0,0,0,0,0,0,0,0,0,0"/>
                    </v:shape>
                  </v:group>
                  <v:group id=" 191" o:spid="_x0000_s1216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    <v:shape id=" 192" o:spid="_x0000_s1217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    <v:path arrowok="t" o:connecttype="custom" o:connectlocs="75,0;90,15;90,45;75,60;60,60;45,75;45,90;30,105;0,120;30,105;30,135;15,150;75,0" o:connectangles="0,0,0,0,0,0,0,0,0,0,0,0,0"/>
                    </v:shape>
                    <v:shape id=" 193" o:spid="_x0000_s1218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    <v:path arrowok="t" o:connecttype="custom" o:connectlocs="75,0;90,15;90,45;75,60;60,60;45,75;45,90;30,105;0,120;30,105;30,135;15,150" o:connectangles="0,0,0,0,0,0,0,0,0,0,0,0"/>
                    </v:shape>
                  </v:group>
                  <v:line id=" 194" o:spid="_x0000_s1219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    <o:lock v:ext="edit" shapetype="f"/>
                  </v:line>
                  <v:line id=" 195" o:spid="_x0000_s1220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    <o:lock v:ext="edit" shapetype="f"/>
                  </v:line>
                  <v:group id=" 196" o:spid="_x0000_s1221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    <v:shape id=" 197" o:spid="_x0000_s1222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    <v:path arrowok="t" o:connecttype="custom" o:connectlocs="0,30;30,0;0,30" o:connectangles="0,0,0"/>
                    </v:shape>
                    <v:line id=" 198" o:spid="_x0000_s1223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    <o:lock v:ext="edit" shapetype="f"/>
                    </v:line>
                  </v:group>
                  <v:shape id=" 199" o:spid="_x0000_s1224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    <v:path arrowok="t" o:connecttype="custom" o:connectlocs="0,135;0,90;0,60;15,45;30,30;30,15;45,0" o:connectangles="0,0,0,0,0,0,0"/>
                  </v:shape>
                  <v:shape id=" 200" o:spid="_x0000_s1225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    <v:path arrowok="t" o:connecttype="custom" o:connectlocs="30,0;0,60;75,60;75,0;30,0" o:connectangles="0,0,0,0,0"/>
                  </v:shape>
                </v:group>
                <v:group id=" 201" o:spid="_x0000_s1226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    <v:group id=" 202" o:spid="_x0000_s1227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    <v:shape id=" 203" o:spid="_x0000_s1228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    </v:shape>
                    <v:shape id=" 204" o:spid="_x0000_s1229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    </v:shape>
                  </v:group>
                  <v:group id=" 205" o:spid="_x0000_s1230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    <v:shape id=" 206" o:spid="_x0000_s1231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    <v:path arrowok="t" o:connecttype="custom" o:connectlocs="15,0;0,45;15,90;45,105;45,105;60,120;60,135;75,150;90,165;60,150;60,165;60,210;15,0" o:connectangles="0,0,0,0,0,0,0,0,0,0,0,0,0"/>
                    </v:shape>
                    <v:shape id=" 207" o:spid="_x0000_s1232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    <v:path arrowok="t" o:connecttype="custom" o:connectlocs="15,0;0,45;15,90;45,105;45,105;60,120;60,135;75,150;90,165;60,150;60,165;60,210" o:connectangles="0,0,0,0,0,0,0,0,0,0,0,0"/>
                    </v:shape>
                  </v:group>
                  <v:group id=" 208" o:spid="_x0000_s1233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    <v:shape id=" 209" o:spid="_x0000_s1234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    <v:path arrowok="t" o:connecttype="custom" o:connectlocs="150,0;135,15;120,15;105,30;90,30;120,45;120,60;105,75;75,90;60,105;45,105;30,75;45,105;30,120;30,135;30,150;0,180;150,0" o:connectangles="0,0,0,0,0,0,0,0,0,0,0,0,0,0,0,0,0,0"/>
                    </v:shape>
                    <v:shape id=" 210" o:spid="_x0000_s1235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    <v:path arrowok="t" o:connecttype="custom" o:connectlocs="150,0;135,15;120,15;105,30;90,30;120,45;120,60;105,75;75,90;60,105;45,105;30,75;45,105;30,120;30,135;30,150;0,180" o:connectangles="0,0,0,0,0,0,0,0,0,0,0,0,0,0,0,0,0"/>
                    </v:shape>
                  </v:group>
                  <v:group id=" 211" o:spid="_x0000_s1236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    <v:shape id=" 212" o:spid="_x0000_s1237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    </v:shape>
                    <v:shape id=" 213" o:spid="_x0000_s1238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    </v:shape>
                  </v:group>
                  <v:group id=" 214" o:spid="_x0000_s1239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    <v:shape id=" 215" o:spid="_x0000_s1240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    <v:path arrowok="t" o:connecttype="custom" o:connectlocs="0,0;45,0;45,15;60,15;0,0" o:connectangles="0,0,0,0,0"/>
                    </v:shape>
                    <v:shape id=" 216" o:spid="_x0000_s1241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    <v:path arrowok="t" o:connecttype="custom" o:connectlocs="0,0;45,0;45,15;60,15" o:connectangles="0,0,0,0"/>
                    </v:shape>
                  </v:group>
                  <v:shape id=" 217" o:spid="_x0000_s1242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    <v:path arrowok="t" o:connecttype="custom" o:connectlocs="0,15;30,15;45,0;60,0;60,45;0,45;0,45;0,15" o:connectangles="0,0,0,0,0,0,0,0"/>
                  </v:shape>
                  <v:group id=" 218" o:spid="_x0000_s1243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    <v:shape id=" 219" o:spid="_x0000_s1244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    <v:path arrowok="t" o:connecttype="custom" o:connectlocs="90,0;120,30;120,45;105,75;90,60;75,75;75,90;60,105;60,135;45,105;30,135;15,165;0,135;0,120;30,120;30,105;60,75;60,45;90,0" o:connectangles="0,0,0,0,0,0,0,0,0,0,0,0,0,0,0,0,0,0,0"/>
                    </v:shape>
                    <v:shape id=" 220" o:spid="_x0000_s1245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    <v:path arrowok="t" o:connecttype="custom" o:connectlocs="90,0;120,30;120,45;105,75;90,60;75,75;75,90;60,105;60,135;45,105;30,135;15,165;0,135;0,120;30,120;30,105;60,75;60,45" o:connectangles="0,0,0,0,0,0,0,0,0,0,0,0,0,0,0,0,0,0"/>
                    </v:shape>
                  </v:group>
                  <v:group id=" 221" o:spid="_x0000_s1246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    <v:shape id=" 222" o:spid="_x0000_s1247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    <v:path arrowok="t" o:connecttype="custom" o:connectlocs="0,0;0,15;30,15;0,0" o:connectangles="0,0,0,0"/>
                    </v:shape>
                    <v:shape id=" 223" o:spid="_x0000_s1248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    <v:path arrowok="t" o:connecttype="custom" o:connectlocs="0,0;0,15;30,15" o:connectangles="0,0,0"/>
                    </v:shape>
                  </v:group>
                  <v:group id=" 224" o:spid="_x0000_s1249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    <v:line id=" 225" o:spid="_x0000_s1250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    <o:lock v:ext="edit" shapetype="f"/>
                    </v:line>
                    <v:line id=" 226" o:spid="_x0000_s1251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    <o:lock v:ext="edit" shapetype="f"/>
                    </v:line>
                  </v:group>
                </v:group>
              </v:group>
              <v:shape id=" 227" o:spid="_x0000_s1252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    </v:shape>
              <v:group id=" 228" o:spid="_x0000_s1253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    <v:shape id=" 229" o:spid="_x0000_s1254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    <v:path arrowok="t" o:connecttype="custom" o:connectlocs="0,115985;230142,0;243669,68182;240276,112584;182805,132978;159143,122788;179427,115985;179427,98767;155750,122788;179427,98767;179427,81789;169277,64796;165899,30584;0,115985" o:connectangles="0,0,0,0,0,0,0,0,0,0,0,0,0,0"/>
                </v:shape>
                <v:group id=" 230" o:spid="_x0000_s1255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    <v:shape id=" 231" o:spid="_x0000_s1256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    </v:shape>
                  <v:shape id=" 232" o:spid="_x0000_s1257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    </v:shape>
                </v:group>
                <v:shape id=" 233" o:spid="_x0000_s1258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    <v:path arrowok="t" o:connecttype="custom" o:connectlocs="45,135;75,135;210,0;0,30;0,75;45,135" o:connectangles="0,0,0,0,0,0"/>
                </v:shape>
                <v:oval id=" 234" o:spid="_x0000_s1259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    <v:path arrowok="t"/>
                </v:oval>
                <v:oval id=" 235" o:spid="_x0000_s1260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    <v:path arrowok="t"/>
                </v:oval>
                <v:shape id=" 236" o:spid="_x0000_s1261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    <v:path arrowok="t" o:connecttype="custom" o:connectlocs="165,135;135,135;0,0;210,45;210,75;165,135" o:connectangles="0,0,0,0,0,0"/>
                </v:shape>
                <v:shape id=" 237" o:spid="_x0000_s1262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    </v:shape>
                <v:group id=" 238" o:spid="_x0000_s1263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    <v:shape id=" 239" o:spid="_x0000_s1264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    </v:shape>
                  <v:group id=" 240" o:spid="_x0000_s1265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    <v:shape id=" 241" o:spid="_x0000_s1266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    <v:path arrowok="t" o:connecttype="custom" o:connectlocs="45,0;45,15;60,15;45,45;60,45;45,60;60,75;45,90;60,90;45,120;45,135;30,150;0,180;0,195;45,225;60,195;60,165;45,135;45,0" o:connectangles="0,0,0,0,0,0,0,0,0,0,0,0,0,0,0,0,0,0,0"/>
                    </v:shape>
                    <v:shape id=" 242" o:spid="_x0000_s1267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    <v:path arrowok="t" o:connecttype="custom" o:connectlocs="45,0;45,15;60,15;45,45;60,45;45,60;60,75;45,90;60,90;45,120;45,135;30,150;0,180;0,195;45,225;60,195;60,165;45,135" o:connectangles="0,0,0,0,0,0,0,0,0,0,0,0,0,0,0,0,0,0"/>
                    </v:shape>
                  </v:group>
                  <v:shape id=" 243" o:spid="_x0000_s1268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    <v:path arrowok="t" o:connecttype="custom" o:connectlocs="60,0;30,0;0,30;0,60;30,75;75,75;90,45;90,30;60,0" o:connectangles="0,0,0,0,0,0,0,0,0"/>
                  </v:shape>
                  <v:shape id=" 244" o:spid="_x0000_s1269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    <v:path arrowok="t" o:connecttype="custom" o:connectlocs="0,30;15,0;15,15;45,30" o:connectangles="0,0,0,0"/>
                  </v:shape>
                  <v:shape id=" 245" o:spid="_x0000_s1270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    <v:path arrowok="t" o:connecttype="custom" o:connectlocs="0,30;0,15;16,0;31,15" o:connectangles="0,0,0,0"/>
                  </v:shape>
                  <v:shape id=" 246" o:spid="_x0000_s1271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    <v:path arrowok="t" o:connecttype="custom" o:connectlocs="0,30;15,0;30,0;45,15" o:connectangles="0,0,0,0"/>
                  </v:shape>
                  <v:shape id=" 247" o:spid="_x0000_s1272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    <v:path arrowok="t" o:connecttype="custom" o:connectlocs="0,0;15,15;15,30;15,45" o:connectangles="0,0,0,0"/>
                  </v:shape>
                  <v:shape id=" 248" o:spid="_x0000_s1273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    <v:path arrowok="t" o:connecttype="custom" o:connectlocs="0,0;0,15;15,30;15,45" o:connectangles="0,0,0,0"/>
                  </v:shape>
                  <v:shape id=" 249" o:spid="_x0000_s1274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    <v:path arrowok="t" o:connecttype="custom" o:connectlocs="31,0;31,15;15,30;0,45" o:connectangles="0,0,0,0"/>
                  </v:shape>
                  <v:shape id=" 250" o:spid="_x0000_s1275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    <v:path arrowok="t" o:connecttype="custom" o:connectlocs="30,30;0,15;0,0" o:connectangles="0,0,0"/>
                  </v:shape>
                  <v:shape id=" 251" o:spid="_x0000_s1276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2" o:spid="_x0000_s1277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    <v:path arrowok="t" o:connecttype="custom" o:connectlocs="0,30;30,30;30,0" o:connectangles="0,0,0"/>
                  </v:shape>
                  <v:shape id=" 253" o:spid="_x0000_s1278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    <v:path arrowok="t" o:connecttype="custom" o:connectlocs="0,15;15,15;15,0" o:connectangles="0,0,0"/>
                  </v:shape>
                  <v:shape id=" 254" o:spid="_x0000_s1279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5" o:spid="_x0000_s1280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    <v:path arrowok="t" o:connecttype="custom" o:connectlocs="0,15;15,15;15,0" o:connectangles="0,0,0"/>
                  </v:shape>
                  <v:line id=" 256" o:spid="_x0000_s1281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    <o:lock v:ext="edit" shapetype="f"/>
                  </v:line>
                  <v:line id=" 257" o:spid="_x0000_s1282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    <o:lock v:ext="edit" shapetype="f"/>
                  </v:line>
                  <v:line id=" 258" o:spid="_x0000_s1283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    <o:lock v:ext="edit" shapetype="f"/>
                  </v:line>
                  <v:line id=" 259" o:spid="_x0000_s1284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    <o:lock v:ext="edit" shapetype="f"/>
                  </v:line>
                  <v:line id=" 260" o:spid="_x0000_s1285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    <o:lock v:ext="edit" shapetype="f"/>
                  </v:line>
                </v:group>
                <v:shape id=" 261" o:spid="_x0000_s1286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    <v:path arrowok="t" o:connecttype="custom" o:connectlocs="0,74839;33750,91801;43875,81621;57375,74839;74250,64674;87750,64674;104625,64674;121500,68058;138375,74839;155250,85019;192375,68058;97875,0;0,74839" o:connectangles="0,0,0,0,0,0,0,0,0,0,0,0,0"/>
                </v:shape>
              </v:group>
              <v:group id=" 262" o:spid="_x0000_s1287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    <v:group id=" 263" o:spid="_x0000_s1288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    <v:shape id=" 264" o:spid="_x0000_s1289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    </v:shape>
                  <v:shape id=" 265" o:spid="_x0000_s1290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    </v:shape>
                  <v:shape id=" 266" o:spid="_x0000_s1291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    </v:shape>
                </v:group>
                <v:group id=" 267" o:spid="_x0000_s1292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    <v:group id=" 268" o:spid="_x0000_s1293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    <v:shape id=" 269" o:spid="_x0000_s1294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    <v:path arrowok="t" o:connecttype="custom" o:connectlocs="16875,16875;3375,23625;3375,23625;10125,13500;10125,6750;6750,6750;3375,6750;0,10125;0,10125;0,3375;3375,3375;6750,0;10125,3375;13500,3375;13500,6750;6750,16875;13500,16875;16875,13500;16875,13500;16875,13500;16875,13500;16875,16875" o:connectangles="0,0,0,0,0,0,0,0,0,0,0,0,0,0,0,0,0,0,0,0,0,0"/>
                    </v:shape>
                    <v:shape id=" 270" o:spid="_x0000_s1295" style="position:absolute;left:5595;top:489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path="m,5c1,3,1,2,2,v,,,,1,c3,1,4,2,4,3v,,,,1,c5,3,5,4,5,4v,,-1,,-1,c4,5,5,5,5,5,4,6,4,6,3,6,3,5,3,5,3,5,2,5,1,5,,6,,5,,5,,5xm,5c1,4,2,4,2,4,2,3,2,2,2,2,1,3,1,4,,5xe" fillcolor="#fc0" strokecolor="#fc0" strokeweight=".25pt">
                      <v:path arrowok="t" o:connecttype="custom" o:connectlocs="0,17487;6750,0;10125,0;13500,10586;16875,10586;16875,14029;13500,14029;16875,17487;10125,20930;10125,17487;0,20930;0,17487;0,17487;6750,14029;6750,6901;0,17487" o:connectangles="0,0,0,0,0,0,0,0,0,0,0,0,0,0,0,0"/>
                    </v:shape>
                  </v:group>
                  <v:group id=" 271" o:spid="_x0000_s1296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    <v:shape id=" 272" o:spid="_x0000_s1297" style="position:absolute;left:5685;top:4839;width:90;height:106;visibility:visible;mso-wrap-style:square;v-text-anchor:top" coordsize="6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    <v:path arrowok="t" o:connecttype="custom" o:connectlocs="10125,0;16875,13992;20250,13992;20250,13992;20250,13992;20250,13992;16875,20867;13500,17429;13500,20867;10125,20867;6750,24304;3375,20867;0,17429;3375,13992;6750,10312;6750,10312;10125,10312;6750,6875;6750,3437;6750,3437;3375,3437;3375,3437;10125,0;10125,10312;6750,10312;6750,10312;6750,13992;6750,17429;10125,20867;10125,20867;13500,20867;13500,17429;10125,10312" o:connectangles="0,0,0,0,0,0,0,0,0,0,0,0,0,0,0,0,0,0,0,0,0,0,0,0,0,0,0,0,0,0,0,0,0"/>
                    </v:shape>
                    <v:shape id=" 273" o:spid="_x0000_s1298" style="position:absolute;left:5775;top:4824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    <v:path arrowok="t" o:connecttype="custom" o:connectlocs="13500,3375;6750,10125;10125,13500;13500,10125;13500,10125;13500,6750;16875,6750;13500,10125;10125,13500;3375,16875;0,13500;0,6750;3375,3375;10125,0;13500,3375;10125,6750;6750,3375;6750,3375;6750,3375;3375,3375;3375,6750;3375,10125;10125,6750" o:connectangles="0,0,0,0,0,0,0,0,0,0,0,0,0,0,0,0,0,0,0,0,0,0,0"/>
                    </v:shape>
                  </v:group>
                  <v:group id=" 274" o:spid="_x0000_s1299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    <v:shape id=" 275" o:spid="_x0000_s1300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    <v:path arrowok="t" o:connecttype="custom" o:connectlocs="3375,0;3375,0;13500,0;13500,0;13500,0;13500,0;10125,0;10125,3375;13500,13500;13500,16875;10125,20250;6750,20250;0,20250;0,16875;0,13500;3375,13500;3375,13500;3375,16875;3375,16875;3375,16875;3375,16875;3375,20250;6750,20250;6750,16875;6750,16875;6750,13500;6750,3375;6750,3375;3375,0;3375,0;3375,0" o:connectangles="0,0,0,0,0,0,0,0,0,0,0,0,0,0,0,0,0,0,0,0,0,0,0,0,0,0,0,0,0,0,0"/>
                    </v:shape>
                    <v:shape id=" 276" o:spid="_x0000_s1301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    <v:path arrowok="t" o:connecttype="custom" o:connectlocs="13500,0;16875,10125;16875,13500;16875,13500;16875,13500;10125,13500;10125,13500;10125,13500;6750,13500;3375,13500;3375,13500;3375,10125;0,3375;0,3375;0,3375;0,3375;6750,0;6750,10125;6750,13500;6750,13500;6750,13500;10125,13500;10125,10125;10125,3375;10125,3375;6750,0;6750,0;13500,0" o:connectangles="0,0,0,0,0,0,0,0,0,0,0,0,0,0,0,0,0,0,0,0,0,0,0,0,0,0,0,0"/>
                    </v:shape>
                    <v:shape id=" 277" o:spid="_x0000_s1302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    <v:path arrowok="t" o:connecttype="custom" o:connectlocs="6750,0;6750,16875;10125,16875;10125,20250;10125,20250;3375,20250;3375,20250;3375,20250;3375,16875;3375,3375;3375,3375;0,0;0,0;6750,0" o:connectangles="0,0,0,0,0,0,0,0,0,0,0,0,0,0"/>
                    </v:shape>
                    <v:shape id=" 278" o:spid="_x0000_s1303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    <v:path arrowok="t" o:connecttype="custom" o:connectlocs="6750,0;6750,6750;10125,6750;10125,3375;13500,3375;16875,6750;16875,10125;16875,13500;16875,16875;16875,16875;16875,16875;10125,16875;10125,16875;10125,16875;13500,16875;10125,10125;10125,6750;10125,6750;10125,6750;6750,6750;6750,10125;6750,16875;6750,16875;10125,16875;10125,16875;3375,20250;3375,20250;3375,16875;3375,16875;3375,3375;0,0;0,0;0,0;6750,0" o:connectangles="0,0,0,0,0,0,0,0,0,0,0,0,0,0,0,0,0,0,0,0,0,0,0,0,0,0,0,0,0,0,0,0,0,0"/>
                    </v:shape>
                    <v:shape id=" 279" o:spid="_x0000_s1304" style="position:absolute;left:6165;top:4734;width:60;height:60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    <v:path arrowok="t" o:connecttype="custom" o:connectlocs="6750,0;10125,0;13500,3375;13500,6750;13500,10125;6750,13500;3375,13500;0,6750;0,3375;6750,0;6750,0;3375,0;3375,3375;3375,6750;6750,10125;6750,13500;6750,13500;10125,13500;10125,10125;10125,6750;10125,3375;6750,0;6750,0" o:connectangles="0,0,0,0,0,0,0,0,0,0,0,0,0,0,0,0,0,0,0,0,0,0,0"/>
                    </v:shape>
                  </v:group>
                  <v:group id=" 280" o:spid="_x0000_s1305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    <v:shape id=" 281" o:spid="_x0000_s1306" style="position:absolute;left:6300;top:4734;width:90;height:90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    <v:path arrowok="t" o:connecttype="custom" o:connectlocs="20250,3375;13500,16875;13500,20250;13500,20250;13500,20250;13500,20250;6750,16875;10125,16875;6750,16875;3375,16875;0,13500;0,6750;3375,3375;6750,3375;10125,3375;10125,6750;13500,6750;13500,3375;16875,3375;13500,3375;13500,0;13500,0;20250,3375;13500,10125;10125,6750;10125,6750;6750,6750;6750,10125;3375,13500;3375,13500;6750,16875;10125,16875;13500,10125" o:connectangles="0,0,0,0,0,0,0,0,0,0,0,0,0,0,0,0,0,0,0,0,0,0,0,0,0,0,0,0,0,0,0,0,0"/>
                    </v:shape>
                    <v:shape id=" 282" o:spid="_x0000_s1307" style="position:absolute;left:6375;top:4794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    <v:path arrowok="t" o:connecttype="custom" o:connectlocs="16875,10125;6750,6750;6750,10125;10125,13500;10125,13500;13500,13500;13500,13500;10125,13500;6750,13500;3375,6750;3375,3375;6750,0;13500,0;16875,3375;16875,10125;13500,6750;13500,3375;13500,3375;13500,0;10125,0;6750,3375;6750,3375;13500,6750" o:connectangles="0,0,0,0,0,0,0,0,0,0,0,0,0,0,0,0,0,0,0,0,0,0,0"/>
                    </v:shape>
                  </v:group>
                  <v:group id=" 283" o:spid="_x0000_s1308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    <v:shape id=" 284" o:spid="_x0000_s1309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    <v:path arrowok="t" o:connecttype="custom" o:connectlocs="16875,0;10125,14029;6750,17487;6750,17487;10125,20930;10125,20930;10125,20930;0,14029;0,14029;0,14029;0,14029;3375,14029;3375,14029;6750,3458;10125,3458;6750,0;6750,0;6750,0;6750,0;13500,0;16875,0" o:connectangles="0,0,0,0,0,0,0,0,0,0,0,0,0,0,0,0,0,0,0,0,0"/>
                    </v:shape>
                    <v:shape id=" 285" o:spid="_x0000_s1310" style="position:absolute;left:6555;top:4869;width:90;height:91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    <v:path arrowok="t" o:connecttype="custom" o:connectlocs="13500,10586;13500,14029;13500,17487;10125,20930;3375,17487;0,14029;0,10586;0,10586;6750,10586;3375,3458;3375,3458;6750,0;13500,0;16875,6901;16875,10586;16875,10586;13500,10586;10125,10586;13500,6901;13500,6901;13500,3458;13500,3458;10125,3458;10125,3458;10125,6901;10125,10586;6750,10586;6750,10586;3375,10586;3375,14029;3375,14029;3375,17487;3375,17487;6750,17487;10125,17487;6750,10586" o:connectangles="0,0,0,0,0,0,0,0,0,0,0,0,0,0,0,0,0,0,0,0,0,0,0,0,0,0,0,0,0,0,0,0,0,0,0,0"/>
                    </v:shape>
                    <v:shape id=" 286" o:spid="_x0000_s1311" style="position:absolute;left:6615;top:4915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    <v:path arrowok="t" o:connecttype="custom" o:connectlocs="0,13500;0,13500;6750,13500;10125,13500;13500,10125;10125,10125;10125,10125;6750,6750;6750,3375;10125,0;13500,0;16875,0;20250,3375;20250,6750;20250,10125;16875,13500;10125,16875;0,13500;13500,10125;16875,6750;16875,3375;16875,0;16875,0;13500,0;13500,3375;10125,6750;13500,10125;13500,10125" o:connectangles="0,0,0,0,0,0,0,0,0,0,0,0,0,0,0,0,0,0,0,0,0,0,0,0,0,0,0,0"/>
                    </v:shape>
                    <v:shape id=" 287" o:spid="_x0000_s1312" style="position:absolute;left:6705;top:4960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    <v:path arrowok="t" o:connecttype="custom" o:connectlocs="20250,3375;20250,3375;16875,0;10125,3375;6750,3375;10125,3375;13500,6750;16875,10125;16875,13500;13500,16875;10125,16875;6750,16875;3375,13500;0,10125;0,6750;6750,0;13500,0;20250,3375;6750,6750;6750,6750;3375,10125;6750,13500;6750,13500;6750,13500;10125,13500;10125,6750;10125,6750;6750,6750" o:connectangles="0,0,0,0,0,0,0,0,0,0,0,0,0,0,0,0,0,0,0,0,0,0,0,0,0,0,0,0"/>
                    </v:shape>
                  </v:group>
                </v:group>
                <v:group id=" 288" o:spid="_x0000_s1313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    <v:shape id=" 289" o:spid="_x0000_s1314" style="position:absolute;left:5610;top:5080;width:135;height:105;visibility:visible;mso-wrap-style:square;v-text-anchor:top" coordsize="9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path="m8,3l7,3,5,7,4,7,7,3,5,2,,4,5,2,4,2,4,1,5,2,9,,7,3r1,xm7,2l8,c8,1,7,1,5,2r2,xe" fillcolor="black" strokecolor="#fc0" strokeweight=".25pt">
                    <v:path arrowok="t" o:connecttype="custom" o:connectlocs="27000,10125;23625,10125;16875,23625;13500,23625;23625,10125;16875,6750;0,13500;0,13500;16875,6750;13500,6750;13500,3375;16875,6750;30375,0;30375,0;23625,10125;27000,10125;23625,6750;27000,0;16875,6750;23625,6750" o:connectangles="0,0,0,0,0,0,0,0,0,0,0,0,0,0,0,0,0,0,0,0"/>
                  </v:shape>
                  <v:shape id=" 290" o:spid="_x0000_s1315" style="position:absolute;left:5700;top:5080;width:90;height:120;visibility:visible;mso-wrap-style:square;v-text-anchor:top" coordsize="6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path="m5,6c5,6,4,7,3,7,2,7,2,7,1,7r,1l,7r1,l,7v1,,1,,1,l3,4c2,4,2,4,2,4v,,1,,1,l5,,3,4v,,1,,1,c5,4,6,5,5,5v,,,1,,1xm5,6c5,5,5,5,5,5,5,5,5,4,4,4v,,-1,,-1,l1,7v1,,1,,2,c4,7,4,6,5,6xe" fillcolor="black" strokecolor="#fc0" strokeweight=".25pt">
                    <v:path arrowok="t" o:connecttype="custom" o:connectlocs="16875,20250;10125,23625;3375,23625;3375,27000;0,23625;3375,23625;0,23625;0,23625;3375,23625;10125,13500;6750,13500;6750,13500;10125,13500;16875,0;16875,0;10125,13500;13500,13500;16875,16875;16875,20250;16875,20250;16875,16875;13500,13500;10125,13500;3375,23625;10125,23625;16875,20250" o:connectangles="0,0,0,0,0,0,0,0,0,0,0,0,0,0,0,0,0,0,0,0,0,0,0,0,0,0"/>
                  </v:shape>
                  <v:shape id=" 291" o:spid="_x0000_s1316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    <v:path arrowok="t" o:connecttype="custom" o:connectlocs="27000,0;20250,16875;16875,23625;6750,27000;3375,23625;0,16875;0,16875;6750,0;6750,0;0,16875;0,16875;3375,23625;6750,23625;16875,23625;20250,16875;27000,0" o:connectangles="0,0,0,0,0,0,0,0,0,0,0,0,0,0,0,0"/>
                  </v:shape>
                  <v:shape id=" 292" o:spid="_x0000_s1317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    <v:path arrowok="t" o:connecttype="custom" o:connectlocs="10125,0;3375,3375;0,13500;0,13500;3375,3375;10125,0" o:connectangles="0,0,0,0,0,0"/>
                  </v:shape>
                  <v:shape id=" 293" o:spid="_x0000_s1318" style="position:absolute;left:5970;top:5110;width:75;height:135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path="m5,6c5,7,4,7,3,8,2,8,2,8,1,8r,1l1,8,,8r1,c1,8,1,8,1,8l2,5v,,,,,l2,4v,,,,,l3,,4,,2,4v1,,1,,2,c5,4,5,5,5,5v,,,1,,1xm5,6v,,,-1,,-1c5,5,4,4,4,4,3,4,3,4,2,5l1,8v1,,1,,2,-1c4,7,4,6,5,6xe" fillcolor="black" strokecolor="#fc0" strokeweight=".25pt">
                    <v:path arrowok="t" o:connecttype="custom" o:connectlocs="16875,20250;10125,27000;3375,27000;3375,30375;3375,30375;3375,27000;0,27000;3375,27000;3375,27000;6750,16875;6750,16875;6750,13500;6750,13500;10125,0;13500,0;6750,13500;13500,13500;16875,16875;16875,20250;16875,20250;16875,16875;13500,13500;6750,16875;3375,27000;10125,23625;16875,20250" o:connectangles="0,0,0,0,0,0,0,0,0,0,0,0,0,0,0,0,0,0,0,0,0,0,0,0,0,0"/>
                  </v:shape>
                  <v:shape id=" 294" o:spid="_x0000_s1319" style="position:absolute;left:6045;top:5170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path="m5,1l1,3v,,,,,c1,4,1,4,1,4v,,1,1,1,1c3,5,4,4,4,4,4,5,3,5,2,5,2,5,1,5,1,4,,4,,4,,3,,2,1,2,1,1,2,1,3,,4,v,,1,,1,1xm5,1c4,1,4,1,4,1,3,1,3,1,2,1,1,1,1,2,1,2l5,1xe" fillcolor="black" strokecolor="#fc0" strokeweight=".25pt">
                    <v:path arrowok="t" o:connecttype="custom" o:connectlocs="16875,3375;3375,10125;3375,10125;3375,13500;6750,16875;13500,13500;13500,13500;6750,16875;3375,13500;0,10125;3375,3375;13500,0;16875,3375;16875,3375;13500,3375;6750,3375;3375,6750;16875,3375" o:connectangles="0,0,0,0,0,0,0,0,0,0,0,0,0,0,0,0,0,0"/>
                  </v:shape>
                  <v:shape id=" 295" o:spid="_x0000_s1320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    <v:path arrowok="t" o:connecttype="custom" o:connectlocs="23625,13500;20250,23625;13500,27000;10125,27000;3375,20250;0,13500;3375,3375;13500,0;20250,0;20250,0;13500,0;3375,3375;0,13500;3375,20250;10125,23625;13500,27000;20250,23625;23625,13500" o:connectangles="0,0,0,0,0,0,0,0,0,0,0,0,0,0,0,0,0,0"/>
                  </v:shape>
                  <v:shape id=" 296" o:spid="_x0000_s1321" style="position:absolute;left:6285;top:5170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path="m2,4v,,-1,,-1,c,4,,3,,3,,2,,1,1,1,2,,2,,3,,4,,4,,4,,5,,5,1,5,1v,1,,2,-1,2c4,4,3,4,2,4xm5,1v,,,,-1,-1c4,,4,,3,,3,,2,,1,1v,,-1,1,,2c1,3,1,3,1,4v,,1,,1,c3,4,4,4,4,3,5,3,5,2,5,1xe" fillcolor="black" strokecolor="#fc0" strokeweight=".25pt">
                    <v:path arrowok="t" o:connecttype="custom" o:connectlocs="6750,13500;3375,13500;0,10125;0,10125;3375,3375;10125,0;13500,0;16875,3375;13500,10125;6750,13500;16875,3375;13500,0;10125,0;3375,3375;3375,10125;3375,10125;3375,13500;6750,13500;13500,10125;16875,3375" o:connectangles="0,0,0,0,0,0,0,0,0,0,0,0,0,0,0,0,0,0,0,0"/>
                  </v:shape>
                  <v:shape id=" 297" o:spid="_x0000_s1322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    <v:path arrowok="t" o:connecttype="custom" o:connectlocs="10125,3375;10125,16875;10125,16875;10125,3375;10125,3375;10125,3375;6750,3375;3375,3375;0,16875;0,16875;3375,6750;0,6750;3375,3375;3375,0;3375,0;3375,3375;6750,0;10125,0;10125,3375;10125,3375" o:connectangles="0,0,0,0,0,0,0,0,0,0,0,0,0,0,0,0,0,0,0,0"/>
                  </v:shape>
                  <v:shape id=" 298" o:spid="_x0000_s1323" style="position:absolute;left:6435;top:5095;width:60;height:135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path="m4,l3,4c4,3,4,3,4,3r,1c4,4,4,4,3,4r,3l3,8v,,,,,c3,8,3,8,3,8,2,8,2,8,2,8,1,9,,8,,8,,8,,7,,7,,6,,6,1,5,2,4,2,4,3,4l3,,4,xm3,4c2,4,2,5,1,5,1,6,,7,,7v,,,,,1c,8,1,8,1,8v1,,1,,2,l3,4xe" fillcolor="black" strokecolor="#fc0" strokeweight=".25pt">
                    <v:path arrowok="t" o:connecttype="custom" o:connectlocs="13500,0;10125,13500;13500,10125;13500,13500;10125,13500;10125,23625;10125,23625;10125,27000;10125,27000;10125,27000;10125,27000;6750,27000;0,27000;0,23625;3375,16875;10125,13500;10125,0;13500,0;10125,13500;3375,16875;0,23625;0,27000;3375,27000;10125,27000;10125,13500" o:connectangles="0,0,0,0,0,0,0,0,0,0,0,0,0,0,0,0,0,0,0,0,0,0,0,0,0"/>
                  </v:shape>
                  <v:shape id=" 299" o:spid="_x0000_s1324" style="position:absolute;left:6525;top:5110;width:1;height:90;visibility:visible;mso-wrap-style:square;v-text-anchor:top" coordsize="1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path="m,l,1,,xm,2l,6,,2xe" fillcolor="black" strokecolor="#fc0" strokeweight=".25pt">
                    <v:path arrowok="t" o:connecttype="custom" o:connectlocs="0,0;0,3375;0,3375;0,0;0,6750;0,20250;0,20250;0,6750" o:connectangles="0,0,0,0,0,0,0,0"/>
                  </v:shape>
                  <v:shape id=" 300" o:spid="_x0000_s1325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    <v:path arrowok="t" o:connecttype="custom" o:connectlocs="6750,13500;3375,13500;3375,30375;3375,30375;3375,13500;0,16875;0,13500;3375,13500;0,0;3375,0;3375,13500;6750,10125;6750,13500" o:connectangles="0,0,0,0,0,0,0,0,0,0,0,0,0"/>
                  </v:shape>
                  <v:shape id=" 301" o:spid="_x0000_s1326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    <v:path arrowok="t" o:connecttype="custom" o:connectlocs="10125,0;13500,10125;13500,13500;10125,6750;10125,16875;6750,16875;3375,13500;3375,13500;3375,6750;6750,0;6750,0;6750,0;6750,0;3375,6750;3375,13500;3375,13500;6750,16875;10125,13500;10125,10125;10125,3375;10125,0" o:connectangles="0,0,0,0,0,0,0,0,0,0,0,0,0,0,0,0,0,0,0,0,0"/>
                  </v:shape>
                </v:group>
              </v:group>
              <v:group id=" 302" o:spid="_x0000_s1327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    <v:shape id=" 303" o:spid="_x0000_s1328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    </v:shape>
                <v:shape id=" 304" o:spid="_x0000_s1329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    </v:shape>
                <v:shape id=" 305" o:spid="_x0000_s1330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    </v:shape>
              </v:group>
              <v:group id=" 306" o:spid="_x0000_s1331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    <v:group id=" 307" o:spid="_x0000_s1332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    <v:shape id=" 308" o:spid="_x0000_s1333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    <v:path arrowok="t" o:connecttype="custom" o:connectlocs="90,30;0,30;15,15;105,0;90,30" o:connectangles="0,0,0,0,0"/>
                  </v:shape>
                  <v:shape id=" 309" o:spid="_x0000_s1334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    <v:path arrowok="t" o:connecttype="custom" o:connectlocs="45,15;0,91;15,61;60,0;45,15" o:connectangles="0,0,0,0,0"/>
                  </v:shape>
                  <v:shape id=" 310" o:spid="_x0000_s1335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    <v:path arrowok="t" o:connecttype="custom" o:connectlocs="90,30;0,75;15,60;105,0;90,30" o:connectangles="0,0,0,0,0"/>
                  </v:shape>
                  <v:shape id=" 311" o:spid="_x0000_s1336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    <v:path arrowok="t" o:connecttype="custom" o:connectlocs="0,451;0,30;15,0;15,421;0,451" o:connectangles="0,0,0,0,0"/>
                  </v:shape>
                  <v:shape id=" 312" o:spid="_x0000_s1337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    <v:path arrowok="t" o:connecttype="custom" o:connectlocs="225,0;135,0;90,76;0,121;0,211;60,181;120,151;120,421;225,421;225,0" o:connectangles="0,0,0,0,0,0,0,0,0,0"/>
                  </v:shape>
                </v:group>
                <v:group id=" 313" o:spid="_x0000_s1338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    <v:shape id=" 314" o:spid="_x0000_s1339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    <v:path arrowok="t" o:connecttype="custom" o:connectlocs="45,30;0,60;15,45;60,0;45,30" o:connectangles="0,0,0,0,0"/>
                  </v:shape>
                  <v:shape id=" 315" o:spid="_x0000_s1340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    <v:path arrowok="t" o:connecttype="custom" o:connectlocs="30,15;0,45;15,15;45,0;30,15" o:connectangles="0,0,0,0,0"/>
                  </v:shape>
                  <v:shape id=" 316" o:spid="_x0000_s1341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    <v:path arrowok="t" o:connecttype="custom" o:connectlocs="30,45;0,30;15,0;45,15;30,45" o:connectangles="0,0,0,0,0"/>
                  </v:shape>
                  <v:shape id=" 317" o:spid="_x0000_s1342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    <v:path arrowok="t" o:connecttype="custom" o:connectlocs="0,75;0,30;0,0;15,45;0,75" o:connectangles="0,0,0,0,0"/>
                  </v:shape>
                  <v:shape id=" 318" o:spid="_x0000_s1343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    <v:path arrowok="t" o:connecttype="custom" o:connectlocs="0,75;15,15;30,0;15,60;0,75" o:connectangles="0,0,0,0,0"/>
                  </v:shape>
                  <v:shape id=" 319" o:spid="_x0000_s1344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320" o:spid="_x0000_s1345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    <v:path arrowok="t" o:connecttype="custom" o:connectlocs="30,60;0,15;0,0;45,30;30,60" o:connectangles="0,0,0,0,0"/>
                  </v:shape>
                  <v:shape id=" 321" o:spid="_x0000_s1346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    <v:path arrowok="t" o:connecttype="custom" o:connectlocs="0,75;0,30;15,0;0,45;0,75" o:connectangles="0,0,0,0,0"/>
                  </v:shape>
                  <v:shape id=" 322" o:spid="_x0000_s1347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    <v:path arrowok="t" o:connecttype="custom" o:connectlocs="30,15;0,30;15,15;45,0;30,15" o:connectangles="0,0,0,0,0"/>
                  </v:shape>
                  <v:shape id=" 323" o:spid="_x0000_s1348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    <v:path arrowok="t" o:connecttype="custom" o:connectlocs="15,30;0,15;0,0;30,15;15,30" o:connectangles="0,0,0,0,0"/>
                  </v:shape>
                  <v:shape id=" 324" o:spid="_x0000_s1349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    <v:path arrowok="t" o:connecttype="custom" o:connectlocs="15,45;0,15;15,0;15,30;15,45" o:connectangles="0,0,0,0,0"/>
                  </v:shape>
                  <v:shape id=" 325" o:spid="_x0000_s1350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    <v:path arrowok="t" o:connecttype="custom" o:connectlocs="0,60;15,30;15,0;15,45;0,60" o:connectangles="0,0,0,0,0"/>
                  </v:shape>
                  <v:shape id=" 326" o:spid="_x0000_s1351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    <v:path arrowok="t" o:connecttype="custom" o:connectlocs="0,60;15,15;15,0;0,45;0,60" o:connectangles="0,0,0,0,0"/>
                  </v:shape>
                  <v:shape id=" 327" o:spid="_x0000_s1352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    <v:path arrowok="t" o:connecttype="custom" o:connectlocs="15,60;0,15;15,0;15,45;15,60" o:connectangles="0,0,0,0,0"/>
                  </v:shape>
                  <v:shape id=" 328" o:spid="_x0000_s1353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    <v:path arrowok="t" o:connecttype="custom" o:connectlocs="30,61;0,31;15,0;45,46;30,61" o:connectangles="0,0,0,0,0"/>
                  </v:shape>
                  <v:shape id=" 329" o:spid="_x0000_s1354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    <v:path arrowok="t" o:connecttype="custom" o:connectlocs="30,46;0,15;15,0;45,15;30,46" o:connectangles="0,0,0,0,0"/>
                  </v:shape>
                  <v:shape id=" 330" o:spid="_x0000_s1355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    <v:path arrowok="t" o:connecttype="custom" o:connectlocs="15,31;0,16;15,0;30,0;15,31" o:connectangles="0,0,0,0,0"/>
                  </v:shape>
                  <v:shape id=" 331" o:spid="_x0000_s1356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    <v:path arrowok="t" o:connecttype="custom" o:connectlocs="15,31;0,15;15,0;30,15;15,31" o:connectangles="0,0,0,0,0"/>
                  </v:shape>
                  <v:shape id=" 332" o:spid="_x0000_s1357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    <v:path arrowok="t" o:connecttype="custom" o:connectlocs="60,15;0,15;15,0;75,0;60,15" o:connectangles="0,0,0,0,0"/>
                  </v:shape>
                  <v:shape id=" 333" o:spid="_x0000_s1358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    <v:path arrowok="t" o:connecttype="custom" o:connectlocs="30,15;0,15;15,0;45,0;30,15" o:connectangles="0,0,0,0,0"/>
                  </v:shape>
                  <v:shape id=" 334" o:spid="_x0000_s1359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    <v:path arrowok="t" o:connecttype="custom" o:connectlocs="30,15;0,15;15,0;45,0;30,15" o:connectangles="0,0,0,0,0"/>
                  </v:shape>
                  <v:shape id=" 335" o:spid="_x0000_s1360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    <v:path arrowok="t" o:connecttype="custom" o:connectlocs="45,15;0,31;15,0;60,0;45,15" o:connectangles="0,0,0,0,0"/>
                  </v:shape>
                  <v:shape id=" 336" o:spid="_x0000_s1361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    <v:path arrowok="t" o:connecttype="custom" o:connectlocs="60,31;0,91;15,61;75,0;60,31" o:connectangles="0,0,0,0,0"/>
                  </v:shape>
                  <v:shape id=" 337" o:spid="_x0000_s1362" style="position:absolute;left:4244;top:4899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    </v:shape>
                </v:group>
                <v:group id=" 338" o:spid="_x0000_s1363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    <v:shape id=" 339" o:spid="_x0000_s1364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340" o:spid="_x0000_s1365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341" o:spid="_x0000_s1366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342" o:spid="_x0000_s1367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43" o:spid="_x0000_s1368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344" o:spid="_x0000_s1369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345" o:spid="_x0000_s1370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346" o:spid="_x0000_s1371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347" o:spid="_x0000_s1372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348" o:spid="_x0000_s1373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349" o:spid="_x0000_s1374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    <v:path arrowok="t" o:connecttype="custom" o:connectlocs="0,105;0,15;15,0;0,90;0,105" o:connectangles="0,0,0,0,0"/>
                  </v:shape>
                  <v:shape id=" 350" o:spid="_x0000_s1375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351" o:spid="_x0000_s1376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352" o:spid="_x0000_s1377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53" o:spid="_x0000_s1378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54" o:spid="_x0000_s1379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55" o:spid="_x0000_s1380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    <v:path arrowok="t" o:connecttype="custom" o:connectlocs="60,31;0,46;0,31;75,0;60,31" o:connectangles="0,0,0,0,0"/>
                  </v:shape>
                  <v:shape id=" 356" o:spid="_x0000_s1381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    <v:path arrowok="t" o:connecttype="custom" o:connectlocs="45,15;0,75;0,45;45,0;45,15" o:connectangles="0,0,0,0,0"/>
                  </v:shape>
                  <v:shape id=" 357" o:spid="_x0000_s1382" style="position:absolute;left:4439;top:5366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358" o:spid="_x0000_s1383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    <v:shape id=" 359" o:spid="_x0000_s1384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    <v:path arrowok="t" o:connecttype="custom" o:connectlocs="30,30;0,45;0,30;30,0;30,30" o:connectangles="0,0,0,0,0"/>
                  </v:shape>
                  <v:shape id=" 360" o:spid="_x0000_s1385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    <v:path arrowok="t" o:connecttype="custom" o:connectlocs="46,45;0,30;15,0;46,30;46,45" o:connectangles="0,0,0,0,0"/>
                  </v:shape>
                  <v:shape id=" 361" o:spid="_x0000_s1386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    <v:path arrowok="t" o:connecttype="custom" o:connectlocs="0,75;0,15;0,0;15,45;0,75" o:connectangles="0,0,0,0,0"/>
                  </v:shape>
                  <v:shape id=" 362" o:spid="_x0000_s1387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    <v:path arrowok="t" o:connecttype="custom" o:connectlocs="0,60;0,15;15,0;0,45;0,60" o:connectangles="0,0,0,0,0"/>
                  </v:shape>
                  <v:shape id=" 363" o:spid="_x0000_s1388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    <v:path arrowok="t" o:connecttype="custom" o:connectlocs="0,105;15,30;30,0;15,75;0,105" o:connectangles="0,0,0,0,0"/>
                  </v:shape>
                  <v:shape id=" 364" o:spid="_x0000_s1389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    <v:path arrowok="t" o:connecttype="custom" o:connectlocs="0,75;0,15;0,0;15,45;0,75" o:connectangles="0,0,0,0,0"/>
                  </v:shape>
                  <v:shape id=" 365" o:spid="_x0000_s1390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    <v:path arrowok="t" o:connecttype="custom" o:connectlocs="30,60;0,15;15,0;30,45;30,60" o:connectangles="0,0,0,0,0"/>
                  </v:shape>
                  <v:shape id=" 366" o:spid="_x0000_s1391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    <v:path arrowok="t" o:connecttype="custom" o:connectlocs="30,45;0,15;15,0;45,30;30,45" o:connectangles="0,0,0,0,0"/>
                  </v:shape>
                  <v:shape id=" 367" o:spid="_x0000_s1392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    <v:path arrowok="t" o:connecttype="custom" o:connectlocs="45,15;0,15;15,0;60,0;45,15" o:connectangles="0,0,0,0,0"/>
                  </v:shape>
                  <v:shape id=" 368" o:spid="_x0000_s1393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    <v:path arrowok="t" o:connecttype="custom" o:connectlocs="31,15;0,30;0,0;46,0;31,15" o:connectangles="0,0,0,0,0"/>
                  </v:shape>
                  <v:shape id=" 369" o:spid="_x0000_s1394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    <v:path arrowok="t" o:connecttype="custom" o:connectlocs="45,30;0,60;15,30;45,0;45,30" o:connectangles="0,0,0,0,0"/>
                  </v:shape>
                  <v:shape id=" 370" o:spid="_x0000_s1395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    <v:path arrowok="t" o:connecttype="custom" o:connectlocs="0,105;15,15;30,0;15,75;0,105" o:connectangles="0,0,0,0,0"/>
                  </v:shape>
                  <v:shape id=" 371" o:spid="_x0000_s1396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    <v:path arrowok="t" o:connecttype="custom" o:connectlocs="30,75;0,15;15,0;30,45;30,75" o:connectangles="0,0,0,0,0"/>
                  </v:shape>
                  <v:shape id=" 372" o:spid="_x0000_s1397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    <v:path arrowok="t" o:connecttype="custom" o:connectlocs="30,45;0,15;0,0;45,30;30,45" o:connectangles="0,0,0,0,0"/>
                  </v:shape>
                  <v:shape id=" 373" o:spid="_x0000_s1398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    <v:path arrowok="t" o:connecttype="custom" o:connectlocs="60,31;0,16;0,0;60,16;60,31" o:connectangles="0,0,0,0,0"/>
                  </v:shape>
                  <v:shape id=" 374" o:spid="_x0000_s1399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    <v:path arrowok="t" o:connecttype="custom" o:connectlocs="61,16;0,46;0,16;61,0;61,16" o:connectangles="0,0,0,0,0"/>
                  </v:shape>
                  <v:shape id=" 375" o:spid="_x0000_s1400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    <v:path arrowok="t" o:connecttype="custom" o:connectlocs="31,16;0,31;0,16;31,0;31,16" o:connectangles="0,0,0,0,0"/>
                  </v:shape>
                  <v:shape id=" 376" o:spid="_x0000_s1401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    <v:path arrowok="t" o:connecttype="custom" o:connectlocs="30,15;0,30;0,0;30,0;30,15" o:connectangles="0,0,0,0,0"/>
                  </v:shape>
                  <v:shape id=" 377" o:spid="_x0000_s1402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    <v:path arrowok="t" o:connecttype="custom" o:connectlocs="45,30;0,60;0,45;45,0;45,30" o:connectangles="0,0,0,0,0"/>
                  </v:shape>
                  <v:shape id=" 378" o:spid="_x0000_s1403" style="position:absolute;left:4679;top:5802;width:271;height:435;visibility:visible;mso-wrap-style:square;v-text-anchor:top" coordsize="271,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    </v:shape>
                </v:group>
                <v:group id=" 379" o:spid="_x0000_s1404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    <v:shape id=" 380" o:spid="_x0000_s1405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    <v:path arrowok="t" o:connecttype="custom" o:connectlocs="15,15;0,45;15,15;30,0;15,15" o:connectangles="0,0,0,0,0"/>
                  </v:shape>
                  <v:shape id=" 381" o:spid="_x0000_s1406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    <v:path arrowok="t" o:connecttype="custom" o:connectlocs="15,30;0,30;0,15;30,0;15,30" o:connectangles="0,0,0,0,0"/>
                  </v:shape>
                  <v:shape id=" 382" o:spid="_x0000_s1407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    <v:path arrowok="t" o:connecttype="custom" o:connectlocs="30,30;0,30;15,0;30,15;30,30" o:connectangles="0,0,0,0,0"/>
                  </v:shape>
                  <v:shape id=" 383" o:spid="_x0000_s1408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84" o:spid="_x0000_s1409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    <v:path arrowok="t" o:connecttype="custom" o:connectlocs="75,15;0,45;0,15;90,0;75,15" o:connectangles="0,0,0,0,0"/>
                  </v:shape>
                  <v:shape id=" 385" o:spid="_x0000_s1410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    <v:path arrowok="t" o:connecttype="custom" o:connectlocs="30,15;0,45;0,15;30,0;30,15" o:connectangles="0,0,0,0,0"/>
                  </v:shape>
                  <v:shape id=" 386" o:spid="_x0000_s1411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    <v:path arrowok="t" o:connecttype="custom" o:connectlocs="30,45;0,30;0,0;30,15;30,45" o:connectangles="0,0,0,0,0"/>
                  </v:shape>
                  <v:shape id=" 387" o:spid="_x0000_s1412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    <v:path arrowok="t" o:connecttype="custom" o:connectlocs="15,75;0,15;0,0;15,45;15,75" o:connectangles="0,0,0,0,0"/>
                  </v:shape>
                  <v:shape id=" 388" o:spid="_x0000_s1413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    <v:path arrowok="t" o:connecttype="custom" o:connectlocs="0,75;15,30;15,0;0,60;0,75" o:connectangles="0,0,0,0,0"/>
                  </v:shape>
                  <v:shape id=" 389" o:spid="_x0000_s1414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    <v:path arrowok="t" o:connecttype="custom" o:connectlocs="0,90;30,15;45,0;15,75;0,90" o:connectangles="0,0,0,0,0"/>
                  </v:shape>
                  <v:shape id=" 390" o:spid="_x0000_s1415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    <v:path arrowok="t" o:connecttype="custom" o:connectlocs="0,105;15,15;15,0;15,90;0,105" o:connectangles="0,0,0,0,0"/>
                  </v:shape>
                  <v:shape id=" 391" o:spid="_x0000_s1416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    <v:path arrowok="t" o:connecttype="custom" o:connectlocs="15,135;0,15;0,0;15,120;15,135" o:connectangles="0,0,0,0,0"/>
                  </v:shape>
                  <v:shape id=" 392" o:spid="_x0000_s1417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    <v:path arrowok="t" o:connecttype="custom" o:connectlocs="30,60;0,30;15,0;30,45;30,60" o:connectangles="0,0,0,0,0"/>
                  </v:shape>
                  <v:shape id=" 393" o:spid="_x0000_s1418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94" o:spid="_x0000_s1419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95" o:spid="_x0000_s1420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96" o:spid="_x0000_s1421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    <v:path arrowok="t" o:connecttype="custom" o:connectlocs="60,31;0,46;15,31;75,0;60,31" o:connectangles="0,0,0,0,0"/>
                  </v:shape>
                  <v:shape id=" 397" o:spid="_x0000_s1422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    <v:path arrowok="t" o:connecttype="custom" o:connectlocs="45,15;0,75;15,45;60,0;45,15" o:connectangles="0,0,0,0,0"/>
                  </v:shape>
                  <v:shape id=" 398" o:spid="_x0000_s1423" style="position:absolute;left:7546;top:5366;width:270;height:420;visibility:visible;mso-wrap-style:square;v-text-anchor:top" coordsize="270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    </v:shape>
                </v:group>
                <v:group id=" 399" o:spid="_x0000_s1424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    <v:shape id=" 400" o:spid="_x0000_s1425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401" o:spid="_x0000_s1426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402" o:spid="_x0000_s1427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403" o:spid="_x0000_s1428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404" o:spid="_x0000_s1429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405" o:spid="_x0000_s1430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406" o:spid="_x0000_s1431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407" o:spid="_x0000_s1432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408" o:spid="_x0000_s1433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409" o:spid="_x0000_s1434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410" o:spid="_x0000_s1435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    <v:path arrowok="t" o:connecttype="custom" o:connectlocs="0,105;0,15;15,0;0,90;0,105" o:connectangles="0,0,0,0,0"/>
                  </v:shape>
                  <v:shape id=" 411" o:spid="_x0000_s1436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412" o:spid="_x0000_s1437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413" o:spid="_x0000_s1438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414" o:spid="_x0000_s1439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415" o:spid="_x0000_s1440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416" o:spid="_x0000_s1441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    <v:path arrowok="t" o:connecttype="custom" o:connectlocs="60,31;0,46;0,31;75,0;60,31" o:connectangles="0,0,0,0,0"/>
                  </v:shape>
                  <v:shape id=" 417" o:spid="_x0000_s1442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    <v:path arrowok="t" o:connecttype="custom" o:connectlocs="45,15;0,75;0,45;45,0;45,15" o:connectangles="0,0,0,0,0"/>
                  </v:shape>
                  <v:shape id=" 418" o:spid="_x0000_s1443" style="position:absolute;left:7726;top:4915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419" o:spid="_x0000_s1444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    <v:shape id=" 420" o:spid="_x0000_s1445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    <v:path arrowok="t" o:connecttype="custom" o:connectlocs="91,15;0,31;15,0;106,0;91,15" o:connectangles="0,0,0,0,0"/>
                  </v:shape>
                  <v:shape id=" 421" o:spid="_x0000_s1446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    <v:path arrowok="t" o:connecttype="custom" o:connectlocs="45,31;0,91;15,76;60,0;45,31" o:connectangles="0,0,0,0,0"/>
                  </v:shape>
                  <v:shape id=" 422" o:spid="_x0000_s1447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    <v:path arrowok="t" o:connecttype="custom" o:connectlocs="75,15;0,75;0,45;90,0;75,15" o:connectangles="0,0,0,0,0"/>
                  </v:shape>
                  <v:shape id=" 423" o:spid="_x0000_s1448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    <v:path arrowok="t" o:connecttype="custom" o:connectlocs="0,451;0,15;15,0;15,421;0,451" o:connectangles="0,0,0,0,0"/>
                  </v:shape>
                  <v:shape id=" 424" o:spid="_x0000_s1449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    <v:path arrowok="t" o:connecttype="custom" o:connectlocs="211,0;120,16;75,76;0,136;0,226;60,196;105,166;105,436;211,436;211,0" o:connectangles="0,0,0,0,0,0,0,0,0,0"/>
                  </v:shape>
                </v:group>
                <v:group id=" 425" o:spid="_x0000_s1450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    <v:shape id=" 426" o:spid="_x0000_s1451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    <v:path arrowok="t" o:connecttype="custom" o:connectlocs="30,15;0,45;15,15;45,0;30,15" o:connectangles="0,0,0,0,0"/>
                  </v:shape>
                  <v:shape id=" 427" o:spid="_x0000_s1452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    <v:path arrowok="t" o:connecttype="custom" o:connectlocs="30,45;0,15;15,0;45,15;30,45" o:connectangles="0,0,0,0,0"/>
                  </v:shape>
                  <v:shape id=" 428" o:spid="_x0000_s1453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    <v:path arrowok="t" o:connecttype="custom" o:connectlocs="15,60;0,15;15,0;30,45;15,60" o:connectangles="0,0,0,0,0"/>
                  </v:shape>
                  <v:shape id=" 429" o:spid="_x0000_s1454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    <v:path arrowok="t" o:connecttype="custom" o:connectlocs="0,75;15,30;30,0;15,60;0,75" o:connectangles="0,0,0,0,0"/>
                  </v:shape>
                  <v:shape id=" 430" o:spid="_x0000_s1455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    <v:path arrowok="t" o:connecttype="custom" o:connectlocs="0,90;15,15;30,0;15,75;0,90" o:connectangles="0,0,0,0,0"/>
                  </v:shape>
                  <v:shape id=" 431" o:spid="_x0000_s1456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    <v:path arrowok="t" o:connecttype="custom" o:connectlocs="0,75;0,30;15,0;15,60;0,75" o:connectangles="0,0,0,0,0"/>
                  </v:shape>
                  <v:shape id=" 432" o:spid="_x0000_s1457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    <v:path arrowok="t" o:connecttype="custom" o:connectlocs="30,75;0,30;15,0;45,45;30,75" o:connectangles="0,0,0,0,0"/>
                  </v:shape>
                  <v:shape id=" 433" o:spid="_x0000_s1458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    <v:path arrowok="t" o:connecttype="custom" o:connectlocs="30,45;0,15;15,0;45,15;30,45" o:connectangles="0,0,0,0,0"/>
                  </v:shape>
                  <v:shape id=" 434" o:spid="_x0000_s1459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    <v:path arrowok="t" o:connecttype="custom" o:connectlocs="30,30;0,30;0,0;45,15;30,30" o:connectangles="0,0,0,0,0"/>
                  </v:shape>
                  <v:shape id=" 435" o:spid="_x0000_s1460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    <v:path arrowok="t" o:connecttype="custom" o:connectlocs="45,30;0,30;15,15;45,0;45,30" o:connectangles="0,0,0,0,0"/>
                  </v:shape>
                  <v:shape id=" 436" o:spid="_x0000_s1461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    <v:path arrowok="t" o:connecttype="custom" o:connectlocs="30,15;0,60;0,30;45,0;30,15" o:connectangles="0,0,0,0,0"/>
                  </v:shape>
                  <v:shape id=" 437" o:spid="_x0000_s1462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    <v:path arrowok="t" o:connecttype="custom" o:connectlocs="0,120;15,30;15,0;0,90;0,120" o:connectangles="0,0,0,0,0"/>
                  </v:shape>
                  <v:shape id=" 438" o:spid="_x0000_s1463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    <v:path arrowok="t" o:connecttype="custom" o:connectlocs="30,75;0,30;15,0;45,60;30,75" o:connectangles="0,0,0,0,0"/>
                  </v:shape>
                  <v:shape id=" 439" o:spid="_x0000_s1464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    <v:path arrowok="t" o:connecttype="custom" o:connectlocs="30,61;0,31;15,0;45,31;30,61" o:connectangles="0,0,0,0,0"/>
                  </v:shape>
                  <v:shape id=" 440" o:spid="_x0000_s1465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    <v:path arrowok="t" o:connecttype="custom" o:connectlocs="60,31;0,15;15,0;75,0;60,31" o:connectangles="0,0,0,0,0"/>
                  </v:shape>
                  <v:shape id=" 441" o:spid="_x0000_s1466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    <v:path arrowok="t" o:connecttype="custom" o:connectlocs="60,15;0,31;15,15;75,0;60,15" o:connectangles="0,0,0,0,0"/>
                  </v:shape>
                  <v:shape id=" 442" o:spid="_x0000_s1467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    <v:path arrowok="t" o:connecttype="custom" o:connectlocs="30,15;0,31;15,0;45,0;30,15" o:connectangles="0,0,0,0,0"/>
                  </v:shape>
                  <v:shape id=" 443" o:spid="_x0000_s1468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    <v:path arrowok="t" o:connecttype="custom" o:connectlocs="30,31;0,31;15,15;45,0;30,31" o:connectangles="0,0,0,0,0"/>
                  </v:shape>
                  <v:shape id=" 444" o:spid="_x0000_s1469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    <v:path arrowok="t" o:connecttype="custom" o:connectlocs="45,16;0,61;15,46;60,0;45,16" o:connectangles="0,0,0,0,0"/>
                  </v:shape>
                  <v:shape id=" 445" o:spid="_x0000_s1470" style="position:absolute;left:7921;top:4463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    </v:shape>
                </v:group>
                <v:group id=" 446" o:spid="_x0000_s1471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    <v:shape id=" 447" o:spid="_x0000_s1472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    <v:path arrowok="t" o:connecttype="custom" o:connectlocs="30,30;0,76;15,60;45,0;30,30" o:connectangles="0,0,0,0,0"/>
                  </v:shape>
                  <v:shape id=" 448" o:spid="_x0000_s1473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    <v:path arrowok="t" o:connecttype="custom" o:connectlocs="105,30;0,195;0,165;105,0;105,30" o:connectangles="0,0,0,0,0"/>
                  </v:shape>
                  <v:shape id=" 449" o:spid="_x0000_s1474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    <v:path arrowok="t" o:connecttype="custom" o:connectlocs="210,136;0,30;15,0;225,121;210,136" o:connectangles="0,0,0,0,0"/>
                  </v:shape>
                  <v:shape id=" 450" o:spid="_x0000_s1475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    <v:path arrowok="t" o:connecttype="custom" o:connectlocs="60,0;30,46;105,91;0,256;60,286;165,121;240,166;270,106;60,0" o:connectangles="0,0,0,0,0,0,0,0,0"/>
                  </v:shape>
                  <v:shape id=" 451" o:spid="_x0000_s1476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    <v:path arrowok="t" o:connecttype="custom" o:connectlocs="180,15;0,196;15,181;195,0;180,15" o:connectangles="0,0,0,0,0"/>
                  </v:shape>
                  <v:shape id=" 452" o:spid="_x0000_s1477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    <v:path arrowok="t" o:connecttype="custom" o:connectlocs="60,60;0,15;15,0;60,45;60,60" o:connectangles="0,0,0,0,0"/>
                  </v:shape>
                  <v:shape id=" 453" o:spid="_x0000_s1478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    <v:path arrowok="t" o:connecttype="custom" o:connectlocs="180,0;0,181;60,241;240,45;180,0" o:connectangles="0,0,0,0,0"/>
                  </v:shape>
                  <v:shape id=" 454" o:spid="_x0000_s1479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    <v:path arrowok="t" o:connecttype="custom" o:connectlocs="60,45;0,30;15,0;60,15;60,45" o:connectangles="0,0,0,0,0"/>
                  </v:shape>
                  <v:shape id=" 455" o:spid="_x0000_s1480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    <v:path arrowok="t" o:connecttype="custom" o:connectlocs="0,285;0,15;15,0;15,255;0,285" o:connectangles="0,0,0,0,0"/>
                  </v:shape>
                  <v:shape id=" 456" o:spid="_x0000_s1481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    <v:path arrowok="t" o:connecttype="custom" o:connectlocs="75,45;0,30;0,0;90,30;75,45" o:connectangles="0,0,0,0,0"/>
                  </v:shape>
                  <v:shape id=" 457" o:spid="_x0000_s1482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    <v:path arrowok="t" o:connecttype="custom" o:connectlocs="180,30;0,240;15,210;180,0;180,30" o:connectangles="0,0,0,0,0"/>
                  </v:shape>
                  <v:shape id=" 458" o:spid="_x0000_s1483" style="position:absolute;left:5505;top:6328;width:255;height:285;visibility:visible;mso-wrap-style:square;v-text-anchor:top" coordsize="25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path="m180,210r,45l255,285r,-270l180,,,210r75,15l105,195r75,15xm195,165l135,150,195,60r,105xe" fillcolor="#cfa500" strokeweight=".25pt">
                    <v:path arrowok="t" o:connecttype="custom" o:connectlocs="180,210;180,255;255,285;255,15;180,0;0,210;75,225;105,195;180,210;195,165;135,150;195,60;195,165" o:connectangles="0,0,0,0,0,0,0,0,0,0,0,0,0"/>
                  </v:shape>
                  <v:shape id=" 459" o:spid="_x0000_s1484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    <v:path arrowok="t" o:connecttype="custom" o:connectlocs="0,195;30,15;30,0;15,180;0,195" o:connectangles="0,0,0,0,0"/>
                  </v:shape>
                  <v:shape id=" 460" o:spid="_x0000_s1485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    <v:path arrowok="t" o:connecttype="custom" o:connectlocs="0,75;15,15;15,0;15,60;0,75" o:connectangles="0,0,0,0,0"/>
                  </v:shape>
                  <v:shape id=" 461" o:spid="_x0000_s1486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    <v:path arrowok="t" o:connecttype="custom" o:connectlocs="240,30;0,15;0,0;240,15;240,30" o:connectangles="0,0,0,0,0"/>
                  </v:shape>
                  <v:shape id=" 462" o:spid="_x0000_s1487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    <v:path arrowok="t" o:connecttype="custom" o:connectlocs="15,0;0,60;75,75;60,255;135,255;165,75;240,75;255,15;15,0" o:connectangles="0,0,0,0,0,0,0,0,0"/>
                  </v:shape>
                  <v:shape id=" 463" o:spid="_x0000_s1488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    <v:path arrowok="t" o:connecttype="custom" o:connectlocs="0,270;0,30;0,0;15,255;0,270" o:connectangles="0,0,0,0,0"/>
                  </v:shape>
                  <v:shape id=" 464" o:spid="_x0000_s1489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    <v:path arrowok="t" o:connecttype="custom" o:connectlocs="90,30;0,30;15,15;90,0;90,30" o:connectangles="0,0,0,0,0"/>
                  </v:shape>
                  <v:shape id=" 465" o:spid="_x0000_s1490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    <v:path arrowok="t" o:connecttype="custom" o:connectlocs="0,0;15,240;90,240;90,0;0,0" o:connectangles="0,0,0,0,0"/>
                  </v:shape>
                  <v:shape id=" 466" o:spid="_x0000_s1491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    <v:path arrowok="t" o:connecttype="custom" o:connectlocs="15,150;0,15;15,0;30,120;15,150" o:connectangles="0,0,0,0,0"/>
                  </v:shape>
                  <v:shape id=" 467" o:spid="_x0000_s1492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    <v:path arrowok="t" o:connecttype="custom" o:connectlocs="120,135;0,30;15,0;135,120;120,135" o:connectangles="0,0,0,0,0"/>
                  </v:shape>
                  <v:shape id=" 468" o:spid="_x0000_s1493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    <v:path arrowok="t" o:connecttype="custom" o:connectlocs="60,30;0,45;0,15;75,0;60,30" o:connectangles="0,0,0,0,0"/>
                  </v:shape>
                  <v:shape id=" 469" o:spid="_x0000_s1494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    <v:path arrowok="t" o:connecttype="custom" o:connectlocs="45,255;0,15;0,0;45,240;45,255" o:connectangles="0,0,0,0,0"/>
                  </v:shape>
                  <v:shape id=" 470" o:spid="_x0000_s1495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    <v:path arrowok="t" o:connecttype="custom" o:connectlocs="75,15;0,30;15,15;75,0;75,15" o:connectangles="0,0,0,0,0"/>
                  </v:shape>
                  <v:shape id=" 471" o:spid="_x0000_s1496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    <v:path arrowok="t" o:connecttype="custom" o:connectlocs="0,60;30,300;105,285;90,150;210,255;285,240;240,0;165,15;180,150;60,45;0,60" o:connectangles="0,0,0,0,0,0,0,0,0,0,0"/>
                  </v:shape>
                  <v:shape id=" 472" o:spid="_x0000_s1497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    <v:path arrowok="t" o:connecttype="custom" o:connectlocs="15,30;0,45;15,30;30,0;15,30" o:connectangles="0,0,0,0,0"/>
                  </v:shape>
                  <v:shape id=" 473" o:spid="_x0000_s1498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    <v:path arrowok="t" o:connecttype="custom" o:connectlocs="15,15;0,30;0,15;30,0;15,15" o:connectangles="0,0,0,0,0"/>
                  </v:shape>
                  <v:rect id=" 474" o:spid="_x0000_s1499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    <v:path arrowok="t"/>
                  </v:rect>
                  <v:shape id=" 475" o:spid="_x0000_s1500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    <v:path arrowok="t" o:connecttype="custom" o:connectlocs="45,60;0,15;15,0;45,45;45,60" o:connectangles="0,0,0,0,0"/>
                  </v:shape>
                  <v:shape id=" 476" o:spid="_x0000_s1501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477" o:spid="_x0000_s1502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    <v:path arrowok="t" o:connecttype="custom" o:connectlocs="45,105;0,15;0,0;45,90;45,105" o:connectangles="0,0,0,0,0"/>
                  </v:shape>
                  <v:shape id=" 478" o:spid="_x0000_s1503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    <v:path arrowok="t" o:connecttype="custom" o:connectlocs="120,15;0,75;15,45;120,0;120,15" o:connectangles="0,0,0,0,0"/>
                  </v:shape>
                  <v:shape id=" 479" o:spid="_x0000_s1504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    <v:path arrowok="t" o:connecttype="custom" o:connectlocs="30,46;0,15;15,0;45,15;30,46" o:connectangles="0,0,0,0,0"/>
                  </v:shape>
                  <v:shape id=" 480" o:spid="_x0000_s1505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    <v:path arrowok="t" o:connecttype="custom" o:connectlocs="45,30;0,30;15,0;60,15;45,30" o:connectangles="0,0,0,0,0"/>
                  </v:shape>
                  <v:shape id=" 481" o:spid="_x0000_s1506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    <v:path arrowok="t" o:connecttype="custom" o:connectlocs="60,30;0,46;15,30;75,0;60,30" o:connectangles="0,0,0,0,0"/>
                  </v:shape>
                  <v:shape id=" 482" o:spid="_x0000_s1507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    <v:path arrowok="t" o:connecttype="custom" o:connectlocs="60,16;0,61;15,31;75,0;60,16" o:connectangles="0,0,0,0,0"/>
                  </v:shape>
                  <v:shape id=" 483" o:spid="_x0000_s1508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    <v:path arrowok="t" o:connecttype="custom" o:connectlocs="15,30;0,60;15,30;30,0;15,30" o:connectangles="0,0,0,0,0"/>
                  </v:shape>
                  <v:shape id=" 484" o:spid="_x0000_s1509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    </v:shape>
                  <v:shape id=" 485" o:spid="_x0000_s1510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    <v:path arrowok="t" o:connecttype="custom" o:connectlocs="15,60;0,30;15,0;30,45;15,60" o:connectangles="0,0,0,0,0"/>
                  </v:shape>
                  <v:shape id=" 486" o:spid="_x0000_s1511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    <v:path arrowok="t" o:connecttype="custom" o:connectlocs="30,15;0,61;0,30;45,0;30,15" o:connectangles="0,0,0,0,0"/>
                  </v:shape>
                  <v:shape id=" 487" o:spid="_x0000_s1512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    <v:path arrowok="t" o:connecttype="custom" o:connectlocs="45,106;0,15;15,0;45,75;45,106" o:connectangles="0,0,0,0,0"/>
                  </v:shape>
                  <v:shape id=" 488" o:spid="_x0000_s1513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    <v:path arrowok="t" o:connecttype="custom" o:connectlocs="240,135;0,15;15,0;255,105;240,135" o:connectangles="0,0,0,0,0"/>
                  </v:shape>
                  <v:shape id=" 489" o:spid="_x0000_s1514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    <v:path arrowok="t" o:connecttype="custom" o:connectlocs="60,15;0,75;15,45;75,0;60,15" o:connectangles="0,0,0,0,0"/>
                  </v:shape>
                  <v:shape id=" 490" o:spid="_x0000_s1515" style="position:absolute;left:6690;top:6102;width:300;height:301;visibility:visible;mso-wrap-style:square;v-text-anchor:top" coordsize="300,3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path="m210,151r30,15l300,120,60,,,60,90,301r60,-60l135,211r75,-60xm150,120r-30,46l75,75r75,45xe" fillcolor="#cfa500" strokeweight=".25pt">
                    <v:path arrowok="t" o:connecttype="custom" o:connectlocs="210,151;240,166;300,120;60,0;0,60;90,301;150,241;135,211;210,151;150,120;120,166;75,75;150,120" o:connectangles="0,0,0,0,0,0,0,0,0,0,0,0,0"/>
                  </v:shape>
                </v:group>
              </v:group>
            </v:group>
          </w:pict>
        </mc:Fallback>
      </mc:AlternateContent>
    </w:r>
    <w:r w:rsidR="00455CB7"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455CB7" w:rsidRPr="00F05B78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455CB7" w:rsidRPr="00455CB7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586"/>
    <w:rsid w:val="0000470F"/>
    <w:rsid w:val="00014409"/>
    <w:rsid w:val="00017B92"/>
    <w:rsid w:val="00020103"/>
    <w:rsid w:val="00031A44"/>
    <w:rsid w:val="00033BC8"/>
    <w:rsid w:val="00036147"/>
    <w:rsid w:val="00050E29"/>
    <w:rsid w:val="000672CE"/>
    <w:rsid w:val="00075373"/>
    <w:rsid w:val="000910BC"/>
    <w:rsid w:val="00093ED4"/>
    <w:rsid w:val="000A13BD"/>
    <w:rsid w:val="000A79F1"/>
    <w:rsid w:val="000B447A"/>
    <w:rsid w:val="000B4B97"/>
    <w:rsid w:val="000C039F"/>
    <w:rsid w:val="000C3396"/>
    <w:rsid w:val="000D57AF"/>
    <w:rsid w:val="000D7B06"/>
    <w:rsid w:val="000F7D6F"/>
    <w:rsid w:val="00114AD8"/>
    <w:rsid w:val="00121DAD"/>
    <w:rsid w:val="00121DD6"/>
    <w:rsid w:val="00147EA7"/>
    <w:rsid w:val="001515C9"/>
    <w:rsid w:val="00152105"/>
    <w:rsid w:val="0015397D"/>
    <w:rsid w:val="00167B18"/>
    <w:rsid w:val="00195DEB"/>
    <w:rsid w:val="001A5CFC"/>
    <w:rsid w:val="001A5E66"/>
    <w:rsid w:val="001D27F4"/>
    <w:rsid w:val="001D733A"/>
    <w:rsid w:val="00200144"/>
    <w:rsid w:val="0021154A"/>
    <w:rsid w:val="00221AAA"/>
    <w:rsid w:val="00240AA0"/>
    <w:rsid w:val="00246B09"/>
    <w:rsid w:val="00262E14"/>
    <w:rsid w:val="00272734"/>
    <w:rsid w:val="0029319D"/>
    <w:rsid w:val="002B5BE0"/>
    <w:rsid w:val="002D080D"/>
    <w:rsid w:val="002E344A"/>
    <w:rsid w:val="002F5E5E"/>
    <w:rsid w:val="002F787B"/>
    <w:rsid w:val="00300075"/>
    <w:rsid w:val="00301CDD"/>
    <w:rsid w:val="003037C8"/>
    <w:rsid w:val="00306D7B"/>
    <w:rsid w:val="0032040B"/>
    <w:rsid w:val="00326604"/>
    <w:rsid w:val="003564DA"/>
    <w:rsid w:val="003641DD"/>
    <w:rsid w:val="00365C17"/>
    <w:rsid w:val="00367123"/>
    <w:rsid w:val="003711BF"/>
    <w:rsid w:val="003825DE"/>
    <w:rsid w:val="00382EA4"/>
    <w:rsid w:val="003927CD"/>
    <w:rsid w:val="0039750C"/>
    <w:rsid w:val="00397C66"/>
    <w:rsid w:val="003A3343"/>
    <w:rsid w:val="003B0C6D"/>
    <w:rsid w:val="003C69A6"/>
    <w:rsid w:val="003D2023"/>
    <w:rsid w:val="003D5743"/>
    <w:rsid w:val="003E156F"/>
    <w:rsid w:val="003E3306"/>
    <w:rsid w:val="003F1601"/>
    <w:rsid w:val="00404C27"/>
    <w:rsid w:val="00414CBF"/>
    <w:rsid w:val="00420821"/>
    <w:rsid w:val="00430798"/>
    <w:rsid w:val="00430933"/>
    <w:rsid w:val="0043573C"/>
    <w:rsid w:val="00436586"/>
    <w:rsid w:val="00446269"/>
    <w:rsid w:val="00455CB7"/>
    <w:rsid w:val="00456802"/>
    <w:rsid w:val="00470C66"/>
    <w:rsid w:val="00497232"/>
    <w:rsid w:val="004D19F7"/>
    <w:rsid w:val="004D2A6D"/>
    <w:rsid w:val="004E3818"/>
    <w:rsid w:val="004E4352"/>
    <w:rsid w:val="004F0DE7"/>
    <w:rsid w:val="00517CCD"/>
    <w:rsid w:val="00521519"/>
    <w:rsid w:val="0052437A"/>
    <w:rsid w:val="0054074E"/>
    <w:rsid w:val="00547B38"/>
    <w:rsid w:val="00550C0D"/>
    <w:rsid w:val="005716DE"/>
    <w:rsid w:val="005746E9"/>
    <w:rsid w:val="0059592B"/>
    <w:rsid w:val="005B4B50"/>
    <w:rsid w:val="005B5EF6"/>
    <w:rsid w:val="005C47E0"/>
    <w:rsid w:val="005D11BE"/>
    <w:rsid w:val="005D725D"/>
    <w:rsid w:val="005E2020"/>
    <w:rsid w:val="005E5957"/>
    <w:rsid w:val="005E7C27"/>
    <w:rsid w:val="005F1484"/>
    <w:rsid w:val="005F41C0"/>
    <w:rsid w:val="005F6E37"/>
    <w:rsid w:val="006013B2"/>
    <w:rsid w:val="00622E0A"/>
    <w:rsid w:val="00646605"/>
    <w:rsid w:val="006477A4"/>
    <w:rsid w:val="00656E08"/>
    <w:rsid w:val="00667B47"/>
    <w:rsid w:val="00673BC9"/>
    <w:rsid w:val="006865AF"/>
    <w:rsid w:val="00687BA7"/>
    <w:rsid w:val="006A5180"/>
    <w:rsid w:val="006D12D2"/>
    <w:rsid w:val="006E0254"/>
    <w:rsid w:val="006E1510"/>
    <w:rsid w:val="006E6172"/>
    <w:rsid w:val="006E61CA"/>
    <w:rsid w:val="00713179"/>
    <w:rsid w:val="00714004"/>
    <w:rsid w:val="00714D2E"/>
    <w:rsid w:val="00721534"/>
    <w:rsid w:val="007256ED"/>
    <w:rsid w:val="0072655A"/>
    <w:rsid w:val="007270B1"/>
    <w:rsid w:val="007431DD"/>
    <w:rsid w:val="00743880"/>
    <w:rsid w:val="00762F42"/>
    <w:rsid w:val="007665F9"/>
    <w:rsid w:val="00795A8D"/>
    <w:rsid w:val="007A4C8A"/>
    <w:rsid w:val="007B373A"/>
    <w:rsid w:val="007C19A9"/>
    <w:rsid w:val="007C2908"/>
    <w:rsid w:val="007D4678"/>
    <w:rsid w:val="007D48DC"/>
    <w:rsid w:val="007E0BC2"/>
    <w:rsid w:val="007E370A"/>
    <w:rsid w:val="007F314D"/>
    <w:rsid w:val="007F5168"/>
    <w:rsid w:val="00810687"/>
    <w:rsid w:val="00821672"/>
    <w:rsid w:val="008274C1"/>
    <w:rsid w:val="008400A4"/>
    <w:rsid w:val="008538C7"/>
    <w:rsid w:val="00853B44"/>
    <w:rsid w:val="008643B8"/>
    <w:rsid w:val="00867F2A"/>
    <w:rsid w:val="0087193D"/>
    <w:rsid w:val="00883D30"/>
    <w:rsid w:val="00883DBD"/>
    <w:rsid w:val="008A0D65"/>
    <w:rsid w:val="008A3E9E"/>
    <w:rsid w:val="008A50F8"/>
    <w:rsid w:val="008B39FD"/>
    <w:rsid w:val="008B4CBE"/>
    <w:rsid w:val="008B7378"/>
    <w:rsid w:val="008C35F3"/>
    <w:rsid w:val="008D56DF"/>
    <w:rsid w:val="008D799D"/>
    <w:rsid w:val="008F5712"/>
    <w:rsid w:val="00905FEA"/>
    <w:rsid w:val="00914942"/>
    <w:rsid w:val="00931663"/>
    <w:rsid w:val="009426A5"/>
    <w:rsid w:val="009521F2"/>
    <w:rsid w:val="009740A1"/>
    <w:rsid w:val="00977955"/>
    <w:rsid w:val="00977FEA"/>
    <w:rsid w:val="009A5446"/>
    <w:rsid w:val="009B4CD9"/>
    <w:rsid w:val="009C1CA6"/>
    <w:rsid w:val="009C3645"/>
    <w:rsid w:val="009D247A"/>
    <w:rsid w:val="009D3E66"/>
    <w:rsid w:val="009E2E26"/>
    <w:rsid w:val="009F317F"/>
    <w:rsid w:val="009F41CC"/>
    <w:rsid w:val="009F4A99"/>
    <w:rsid w:val="009F6F06"/>
    <w:rsid w:val="00A03016"/>
    <w:rsid w:val="00A1064A"/>
    <w:rsid w:val="00A206AD"/>
    <w:rsid w:val="00A209AF"/>
    <w:rsid w:val="00A27372"/>
    <w:rsid w:val="00A53694"/>
    <w:rsid w:val="00A55C50"/>
    <w:rsid w:val="00A7013E"/>
    <w:rsid w:val="00A91D00"/>
    <w:rsid w:val="00A944B8"/>
    <w:rsid w:val="00AA4754"/>
    <w:rsid w:val="00AB1F5F"/>
    <w:rsid w:val="00AB246B"/>
    <w:rsid w:val="00AC1CA7"/>
    <w:rsid w:val="00AC3ACD"/>
    <w:rsid w:val="00AD1114"/>
    <w:rsid w:val="00AE3079"/>
    <w:rsid w:val="00AE320C"/>
    <w:rsid w:val="00AF1183"/>
    <w:rsid w:val="00B07EB1"/>
    <w:rsid w:val="00B16B25"/>
    <w:rsid w:val="00B226B5"/>
    <w:rsid w:val="00B300E1"/>
    <w:rsid w:val="00B33376"/>
    <w:rsid w:val="00B406A2"/>
    <w:rsid w:val="00B77439"/>
    <w:rsid w:val="00B80091"/>
    <w:rsid w:val="00B837D3"/>
    <w:rsid w:val="00B85F05"/>
    <w:rsid w:val="00B97C19"/>
    <w:rsid w:val="00BA2ADC"/>
    <w:rsid w:val="00BA3257"/>
    <w:rsid w:val="00BA6B6D"/>
    <w:rsid w:val="00BC1166"/>
    <w:rsid w:val="00BC1D81"/>
    <w:rsid w:val="00BE5A3F"/>
    <w:rsid w:val="00BF0DE4"/>
    <w:rsid w:val="00BF417C"/>
    <w:rsid w:val="00C05167"/>
    <w:rsid w:val="00C0544C"/>
    <w:rsid w:val="00C1319A"/>
    <w:rsid w:val="00C14FB3"/>
    <w:rsid w:val="00C172F5"/>
    <w:rsid w:val="00C23EE8"/>
    <w:rsid w:val="00C25702"/>
    <w:rsid w:val="00C303C2"/>
    <w:rsid w:val="00C439A0"/>
    <w:rsid w:val="00C61476"/>
    <w:rsid w:val="00C637A9"/>
    <w:rsid w:val="00CB39BF"/>
    <w:rsid w:val="00CB7D39"/>
    <w:rsid w:val="00CD5B63"/>
    <w:rsid w:val="00CD5C31"/>
    <w:rsid w:val="00D01155"/>
    <w:rsid w:val="00D024BC"/>
    <w:rsid w:val="00D2558E"/>
    <w:rsid w:val="00D97F14"/>
    <w:rsid w:val="00DB688D"/>
    <w:rsid w:val="00DB68BA"/>
    <w:rsid w:val="00DC5820"/>
    <w:rsid w:val="00DD2480"/>
    <w:rsid w:val="00DF2F67"/>
    <w:rsid w:val="00DF4CAB"/>
    <w:rsid w:val="00E435E5"/>
    <w:rsid w:val="00E55EDE"/>
    <w:rsid w:val="00E71C0A"/>
    <w:rsid w:val="00E71EFE"/>
    <w:rsid w:val="00E90DD3"/>
    <w:rsid w:val="00E952EB"/>
    <w:rsid w:val="00EA5A1E"/>
    <w:rsid w:val="00EB3ECA"/>
    <w:rsid w:val="00EC1384"/>
    <w:rsid w:val="00ED6722"/>
    <w:rsid w:val="00EE280F"/>
    <w:rsid w:val="00EE4B5A"/>
    <w:rsid w:val="00EF4904"/>
    <w:rsid w:val="00F03046"/>
    <w:rsid w:val="00F05255"/>
    <w:rsid w:val="00F1574E"/>
    <w:rsid w:val="00F269E4"/>
    <w:rsid w:val="00F2724A"/>
    <w:rsid w:val="00F51BC9"/>
    <w:rsid w:val="00F62ED3"/>
    <w:rsid w:val="00F6512C"/>
    <w:rsid w:val="00F703BF"/>
    <w:rsid w:val="00F93CB7"/>
    <w:rsid w:val="00F97365"/>
    <w:rsid w:val="00F97D07"/>
    <w:rsid w:val="00FA1F71"/>
    <w:rsid w:val="00FA5A8F"/>
    <w:rsid w:val="00FA61EA"/>
    <w:rsid w:val="00FB034A"/>
    <w:rsid w:val="00FB3CB6"/>
    <w:rsid w:val="00FC0532"/>
    <w:rsid w:val="00FC7087"/>
    <w:rsid w:val="00FE510D"/>
    <w:rsid w:val="00FE5892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45826C7"/>
  <w15:docId w15:val="{1E705C46-7E12-4D4C-B641-2378524E7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0DE4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dae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7CE9C5-CEFA-4B8B-B1A3-DF8D7B996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0</TotalTime>
  <Pages>3</Pages>
  <Words>883</Words>
  <Characters>4772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5644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subject/>
  <dc:creator>Janayna</dc:creator>
  <cp:keywords/>
  <dc:description/>
  <cp:lastModifiedBy>Consultorio03</cp:lastModifiedBy>
  <cp:revision>2</cp:revision>
  <cp:lastPrinted>2023-01-05T18:39:00Z</cp:lastPrinted>
  <dcterms:created xsi:type="dcterms:W3CDTF">2023-01-19T18:14:00Z</dcterms:created>
  <dcterms:modified xsi:type="dcterms:W3CDTF">2023-01-19T18:14:00Z</dcterms:modified>
</cp:coreProperties>
</file>