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B406A2">
        <w:rPr>
          <w:b/>
        </w:rPr>
        <w:t>17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1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008"/>
        <w:gridCol w:w="1554"/>
        <w:gridCol w:w="1174"/>
      </w:tblGrid>
      <w:tr w:rsidR="009C3645" w:rsidRPr="000910BC" w:rsidTr="005746E9">
        <w:tc>
          <w:tcPr>
            <w:tcW w:w="1389" w:type="dxa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E90DD3" w:rsidRPr="000910BC" w:rsidTr="00ED672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E90DD3" w:rsidRPr="00ED6722" w:rsidRDefault="00B406A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6E1510" w:rsidRPr="00ED6722" w:rsidRDefault="00B406A2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NATALI BRUNA FRANCO DOS SANTOS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90DD3" w:rsidRPr="00ED6722" w:rsidRDefault="00B406A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484282657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E90DD3" w:rsidRPr="00ED6722" w:rsidRDefault="00B406A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B406A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MARCELE RIBEIRO </w:t>
            </w:r>
            <w:r w:rsidR="00C61476">
              <w:rPr>
                <w:rFonts w:ascii="Times New Roman" w:hAnsi="Times New Roman"/>
              </w:rPr>
              <w:t>DOS SANTOS JARDIM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C61476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409809810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C61476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AMANDA MARIA HONÓRIO  DA SILVA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C61476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49751629-9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C61476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DANIELI SANTOS DE SOUZA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C61476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428366879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C61476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AMANDA APARECIDA DA SILVA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C61476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409898703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MARIANA DE OLIVEIRA NEGRÃO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40199661-X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LORRAINE KETLYN DA SILVA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491941699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JANAINA GONÇALVES SILVÉRIO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542447691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LARISSA HELLEN DE LIMA BARROS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453162423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ISABELA SOUZA BARROS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572049080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120°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KAREN DOS SANTOS PALMEIRA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42420080-6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B406A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LETICIA BERNARDO DE OLIVEIRA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FA1F7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498962428</w:t>
            </w:r>
            <w:bookmarkStart w:id="0" w:name="_GoBack"/>
            <w:bookmarkEnd w:id="0"/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lastRenderedPageBreak/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B406A2">
        <w:rPr>
          <w:rFonts w:ascii="Times New Roman" w:hAnsi="Times New Roman"/>
          <w:sz w:val="24"/>
          <w:szCs w:val="24"/>
        </w:rPr>
        <w:t>14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>
        <w:rPr>
          <w:rFonts w:ascii="Times New Roman" w:hAnsi="Times New Roman"/>
          <w:sz w:val="24"/>
          <w:szCs w:val="24"/>
        </w:rPr>
        <w:t>Janeiro</w:t>
      </w:r>
      <w:proofErr w:type="gramEnd"/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7B47"/>
    <w:rsid w:val="00673BC9"/>
    <w:rsid w:val="006865AF"/>
    <w:rsid w:val="00687BA7"/>
    <w:rsid w:val="006A5180"/>
    <w:rsid w:val="006D12D2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FE3E07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0FDA1-F8DA-4FCF-AE9B-888B8644C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926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2023-01-12T17:23:00Z</dcterms:created>
  <dcterms:modified xsi:type="dcterms:W3CDTF">2023-01-12T17:23:00Z</dcterms:modified>
</cp:coreProperties>
</file>