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C1166">
        <w:rPr>
          <w:b/>
        </w:rPr>
        <w:t>14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008"/>
        <w:gridCol w:w="1554"/>
        <w:gridCol w:w="1174"/>
      </w:tblGrid>
      <w:tr w:rsidR="009C3645" w:rsidRPr="000910BC" w:rsidTr="006E1510">
        <w:tc>
          <w:tcPr>
            <w:tcW w:w="1389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5008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554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1174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6E1510" w:rsidRDefault="003E156F" w:rsidP="00BC11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7</w:t>
            </w:r>
            <w:r w:rsidR="00BC1166" w:rsidRPr="006E1510">
              <w:rPr>
                <w:rFonts w:ascii="Times New Roman" w:hAnsi="Times New Roman"/>
                <w:sz w:val="24"/>
                <w:szCs w:val="24"/>
              </w:rPr>
              <w:t>8</w:t>
            </w:r>
            <w:r w:rsidRPr="006E1510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6E1510" w:rsidRPr="006E1510" w:rsidRDefault="006E1510" w:rsidP="000121E3">
            <w:pPr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MARIA HELENA DE OLIVEIRA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45.360.182-0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6E1510" w:rsidRDefault="006E1510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79º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6E1510" w:rsidRDefault="006E1510" w:rsidP="000121E3">
            <w:pPr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ROBERTA FABIANA SIQUEIRA LIMA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34.074.714-6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6E1510" w:rsidRDefault="006E1510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80º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6E1510" w:rsidRDefault="006E1510" w:rsidP="000121E3">
            <w:pPr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VALÉRIA APARECIDA FOGAÇA MACHADO BIAZON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33.711.509-6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6E1510" w:rsidRDefault="006E1510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81º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6E1510" w:rsidRDefault="006E1510" w:rsidP="000121E3">
            <w:pPr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IARA CRISTINA ARCA DA LAPA AMORIM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33.576.108-2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6E1510" w:rsidRDefault="006E1510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82º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6E1510" w:rsidRDefault="006E1510" w:rsidP="000121E3">
            <w:pPr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ROSANA DE FÁTIMA MARIN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40.538.728-3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6E1510" w:rsidRDefault="006E1510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5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II </w:t>
      </w:r>
      <w:r w:rsidR="00E90DD3">
        <w:rPr>
          <w:rFonts w:ascii="Times New Roman" w:hAnsi="Times New Roman"/>
          <w:b/>
          <w:sz w:val="24"/>
          <w:szCs w:val="24"/>
        </w:rPr>
        <w:t xml:space="preserve"> -</w:t>
      </w:r>
      <w:proofErr w:type="gramEnd"/>
      <w:r w:rsidR="00E90DD3">
        <w:rPr>
          <w:rFonts w:ascii="Times New Roman" w:hAnsi="Times New Roman"/>
          <w:b/>
          <w:sz w:val="24"/>
          <w:szCs w:val="24"/>
        </w:rPr>
        <w:t xml:space="preserve"> EDUCAÇÃO FÍSICA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708"/>
        <w:gridCol w:w="1715"/>
        <w:gridCol w:w="1314"/>
      </w:tblGrid>
      <w:tr w:rsidR="009F317F" w:rsidRPr="000910BC" w:rsidTr="003E156F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708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715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Default="006E1510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Default="006E1510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ELISEU CORREA DE MORAES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Default="006E1510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122869291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Default="006E1510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  <w:bookmarkStart w:id="0" w:name="_GoBack"/>
            <w:bookmarkEnd w:id="0"/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</w:t>
      </w:r>
      <w:proofErr w:type="gramStart"/>
      <w:r w:rsidRPr="00033BC8">
        <w:rPr>
          <w:b/>
          <w:u w:val="single"/>
        </w:rPr>
        <w:t>o(</w:t>
      </w:r>
      <w:proofErr w:type="gramEnd"/>
      <w:r w:rsidRPr="00033BC8">
        <w:rPr>
          <w:b/>
          <w:u w:val="single"/>
        </w:rPr>
        <w:t xml:space="preserve">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proofErr w:type="gramStart"/>
      <w:r w:rsidRPr="00033BC8">
        <w:t>O(</w:t>
      </w:r>
      <w:proofErr w:type="gramEnd"/>
      <w:r w:rsidRPr="00033BC8">
        <w:t xml:space="preserve">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1.6 - Comprovante de escolaridade para cumprimento do requisito </w:t>
      </w:r>
      <w:proofErr w:type="spellStart"/>
      <w:r w:rsidRPr="00033BC8">
        <w:t>d</w:t>
      </w:r>
      <w:r w:rsidR="003D2023">
        <w:t>ocargo</w:t>
      </w:r>
      <w:proofErr w:type="spellEnd"/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3 </w:t>
      </w:r>
      <w:proofErr w:type="gramStart"/>
      <w:r w:rsidRPr="00033BC8">
        <w:t>x</w:t>
      </w:r>
      <w:proofErr w:type="gramEnd"/>
      <w:r w:rsidRPr="00033BC8">
        <w:t xml:space="preserve">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 xml:space="preserve">2.6 – Declaração que não possui </w:t>
      </w:r>
      <w:proofErr w:type="spellStart"/>
      <w:r>
        <w:t>vinculo</w:t>
      </w:r>
      <w:proofErr w:type="spellEnd"/>
      <w:r>
        <w:t xml:space="preserve">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</w:t>
      </w:r>
      <w:r w:rsidR="00BC1166">
        <w:t xml:space="preserve"> </w:t>
      </w:r>
      <w:r w:rsidR="005E7C27" w:rsidRPr="00033BC8">
        <w:t>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BC1166">
        <w:rPr>
          <w:rFonts w:ascii="Times New Roman" w:hAnsi="Times New Roman"/>
          <w:sz w:val="24"/>
          <w:szCs w:val="24"/>
        </w:rPr>
        <w:t>13</w:t>
      </w:r>
      <w:r w:rsidR="003037C8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F62ED3">
        <w:rPr>
          <w:rFonts w:ascii="Times New Roman" w:hAnsi="Times New Roman"/>
          <w:sz w:val="24"/>
          <w:szCs w:val="24"/>
        </w:rPr>
        <w:t>Agosto</w:t>
      </w:r>
      <w:proofErr w:type="gramEnd"/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8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CAB" w:rsidRDefault="00DF4CAB" w:rsidP="00455CB7">
      <w:pPr>
        <w:spacing w:after="0" w:line="240" w:lineRule="auto"/>
      </w:pPr>
      <w:r>
        <w:separator/>
      </w:r>
    </w:p>
  </w:endnote>
  <w:endnote w:type="continuationSeparator" w:id="0">
    <w:p w:rsidR="00DF4CAB" w:rsidRDefault="00DF4CAB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CAB" w:rsidRDefault="00DF4CAB" w:rsidP="00455CB7">
      <w:pPr>
        <w:spacing w:after="0" w:line="240" w:lineRule="auto"/>
      </w:pPr>
      <w:r>
        <w:separator/>
      </w:r>
    </w:p>
  </w:footnote>
  <w:footnote w:type="continuationSeparator" w:id="0">
    <w:p w:rsidR="00DF4CAB" w:rsidRDefault="00DF4CAB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DF4CA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w:pict>
        <v:group id=" 1" o:spid="_x0000_s2049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<v:shape id=" 2" o:spid="_x0000_s2538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537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536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5400,0;0,5428;0,13337;5400,18990;5625,18990;11250,13337;11250,5428;5625,0;5400,0" o:connectangles="0,0,0,0,0,0,0,0,0"/>
          </v:shape>
          <v:group id=" 5" o:spid="_x0000_s2457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535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</v:shape>
            <v:shape id=" 7" o:spid="_x0000_s2534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1535;9000,11535;9225,3624;4500,0;0,3624;0,11535" o:connectangles="0,0,0,0,0,0"/>
            </v:shape>
            <v:shape id=" 8" o:spid="_x0000_s25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9960;5625,9960;5850,2723;3150,0;225,2723;0,9960" o:connectangles="0,0,0,0,0,0"/>
            </v:shape>
            <v:line id=" 9" o:spid="_x0000_s2532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531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530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529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52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527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526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525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524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52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522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521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520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519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51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2255;9480,12207;4748,13560;0,2255" o:connectangles="0,0,0,0"/>
            </v:shape>
            <v:shape id=" 24" o:spid="_x0000_s2517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2030;7005,10857;3848,11985;0,2030" o:connectangles="0,0,0,0"/>
            </v:shape>
            <v:line id=" 25" o:spid="_x0000_s2516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515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514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51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512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511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510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509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8805,2030;0,12433;4523,13560;8805,2030" o:connectangles="0,0,0,0"/>
            </v:shape>
            <v:shape id=" 33" o:spid="_x0000_s250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6780,1805;0,10857;3157,11985;6780,1805" o:connectangles="0,0,0,0"/>
            </v:shape>
            <v:line id=" 34" o:spid="_x0000_s2507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506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505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504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50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502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501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500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3179;19350,0;37350,3405" o:connectangles="0,0,0"/>
            </v:shape>
            <v:line id=" 42" o:spid="_x0000_s2499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49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2025;4950,900;10575,225" o:connectangles="0,0,0"/>
            </v:shape>
            <v:shape id=" 44" o:spid="_x0000_s2497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2280;7650,453;11475,0" o:connectangles="0,0,0"/>
            </v:shape>
            <v:shape id=" 45" o:spid="_x0000_s2496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2475;7425,675;12150,225" o:connectangles="0,0,0"/>
            </v:shape>
            <v:shape id=" 46" o:spid="_x0000_s2495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2700;7425,900;12825,225" o:connectangles="0,0,0"/>
            </v:shape>
            <v:shape id=" 47" o:spid="_x0000_s2494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2730;7425,905;15525,0" o:connectangles="0,0,0"/>
            </v:shape>
            <v:shape id=" 48" o:spid="_x0000_s249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3375;7675,900;11955,225" o:connectangles="0,0,0"/>
            </v:shape>
            <v:shape id=" 49" o:spid="_x0000_s2492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2250;5175,0" o:connectangles="0,0"/>
            </v:shape>
            <v:shape id=" 50" o:spid="_x0000_s2491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125;6075,0" o:connectangles="0,0"/>
            </v:shape>
            <v:shape id=" 51" o:spid="_x0000_s2490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705;3375,475" o:connectangles="0,0"/>
            </v:shape>
            <v:line id=" 52" o:spid="_x0000_s2489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48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487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486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485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484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4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482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481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480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479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47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900;6525,0;13950,900" o:connectangles="0,0,0"/>
            </v:shape>
            <v:shape id=" 64" o:spid="_x0000_s2477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0575,2025;5850,900;0,225" o:connectangles="0,0,0"/>
            </v:shape>
            <v:shape id=" 65" o:spid="_x0000_s2476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1250,2505;4050,679;0,0" o:connectangles="0,0,0"/>
            </v:shape>
            <v:shape id=" 66" o:spid="_x0000_s2475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2375,2700;4950,900;0,225" o:connectangles="0,0,0"/>
            </v:shape>
            <v:shape id=" 67" o:spid="_x0000_s2474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3275,2700;5850,900;450,225" o:connectangles="0,0,0"/>
            </v:shape>
            <v:shape id=" 68" o:spid="_x0000_s247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15075,2280;8100,906;225,0" o:connectangles="0,0,0"/>
            </v:shape>
            <v:shape id=" 69" o:spid="_x0000_s2472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0605,3150;3830,900;0,225" o:connectangles="0,0,0"/>
            </v:shape>
            <v:shape id=" 70" o:spid="_x0000_s2471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4725,1800;0,0" o:connectangles="0,0"/>
            </v:shape>
            <v:shape id=" 71" o:spid="_x0000_s2470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5625,1350;0,0" o:connectangles="0,0"/>
            </v:shape>
            <v:shape id=" 72" o:spid="_x0000_s2469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3825,930;0,473" o:connectangles="0,0"/>
            </v:shape>
            <v:line id=" 73" o:spid="_x0000_s246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467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466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465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464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46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462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461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460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459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45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453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456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455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454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450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452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451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444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449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44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447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446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445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443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442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393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439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441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440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436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438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437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433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435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434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430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432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  <v:shape id=" 111" o:spid="_x0000_s2431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</v:group>
            <v:group id=" 112" o:spid="_x0000_s242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429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428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424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426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425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421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423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422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418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420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419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417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416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415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414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41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412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411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410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409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40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407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406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405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404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40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402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401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400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399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39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397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396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395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394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392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31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391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2250,0;225,1580;450,1806;450,2031;225,2257;225,3626;450,3626;675,4304;3600,1129;2250,0" o:connectangles="0,0,0,0,0,0,0,0,0,0"/>
            </v:shape>
            <v:group id=" 151" o:spid="_x0000_s238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390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389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388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387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362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379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385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</v:shape>
                <v:group id=" 159" o:spid="_x0000_s2380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384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383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382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381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378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</v:shape>
              <v:group id=" 165" o:spid="_x0000_s2363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377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374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376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375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371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373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372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370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36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368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367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366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365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36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341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361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358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360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35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355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357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356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352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35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353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349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351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350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348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347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344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346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345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343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342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315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338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340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33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335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337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336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332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3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333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329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331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330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326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328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327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325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322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32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323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319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321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320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316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318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317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313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279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312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7706;15329,0;16230,4530;16004,7480;12176,8835;10600,8158;11951,7706;11951,6562;10374,8158;11951,6562;11951,5434;11275,4305;11050,2032;0,7706" o:connectangles="0,0,0,0,0,0,0,0,0,0,0,0,0,0"/>
            </v:shape>
            <v:group id=" 230" o:spid="_x0000_s2309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311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  <v:shape id=" 232" o:spid="_x0000_s2310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</v:group>
            <v:shape id=" 233" o:spid="_x0000_s230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307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306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305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304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281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303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300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302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301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299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298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297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296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295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294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293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292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291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290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289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288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287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286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285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284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283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282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280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4977;2250,6105;2925,5428;3825,4977;4950,4301;5850,4301;6975,4301;8100,4526;9225,4977;10350,5654;12825,4526;6525,0;0,4977" o:connectangles="0,0,0,0,0,0,0,0,0,0,0,0,0"/>
            </v:shape>
          </v:group>
          <v:group id=" 262" o:spid="_x0000_s2239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27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278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277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276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254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272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27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</v:shape>
                <v:shape id=" 270" o:spid="_x0000_s2273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153;450,0;675,0;900,698;1125,698;1125,925;900,925;1125,1153;675,1380;675,1153;0,1380;0,1153;0,1153;450,925;450,455;0,1153" o:connectangles="0,0,0,0,0,0,0,0,0,0,0,0,0,0,0,0"/>
                </v:shape>
              </v:group>
              <v:group id=" 271" o:spid="_x0000_s2269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271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</v:shape>
                <v:shape id=" 273" o:spid="_x0000_s2270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</v:shape>
              </v:group>
              <v:group id=" 274" o:spid="_x0000_s2263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268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</v:shape>
                <v:shape id=" 276" o:spid="_x0000_s2267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</v:shape>
                <v:shape id=" 277" o:spid="_x0000_s2266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450,0;450,1125;675,1125;675,1350;675,1350;225,1350;225,1350;225,1350;225,1125;225,225;225,225;0,0;0,0;450,0" o:connectangles="0,0,0,0,0,0,0,0,0,0,0,0,0,0"/>
                </v:shape>
                <v:shape id=" 278" o:spid="_x0000_s2265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</v:shape>
                <v:shape id=" 279" o:spid="_x0000_s2264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</v:shape>
              </v:group>
              <v:group id=" 280" o:spid="_x0000_s2260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262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</v:shape>
                <v:shape id=" 282" o:spid="_x0000_s2261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</v:shape>
              </v:group>
              <v:group id=" 283" o:spid="_x0000_s2255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25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</v:shape>
                <v:shape id=" 285" o:spid="_x0000_s2258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</v:shape>
                <v:shape id=" 286" o:spid="_x0000_s2257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</v:shape>
                <v:shape id=" 287" o:spid="_x0000_s2256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</v:shape>
              </v:group>
            </v:group>
            <v:group id=" 288" o:spid="_x0000_s2240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253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</v:shape>
              <v:shape id=" 290" o:spid="_x0000_s2252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</v:shape>
              <v:shape id=" 291" o:spid="_x0000_s2251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1800,0;1350,1125;1125,1575;450,1800;225,1575;0,1125;0,1125;450,0;450,0;0,1125;0,1125;225,1575;450,1575;1125,1575;1350,1125;1800,0" o:connectangles="0,0,0,0,0,0,0,0,0,0,0,0,0,0,0,0"/>
              </v:shape>
              <v:shape id=" 292" o:spid="_x0000_s2250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675,0;225,225;0,900;0,900;225,225;675,0" o:connectangles="0,0,0,0,0,0"/>
              </v:shape>
              <v:shape id=" 293" o:spid="_x0000_s2249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</v:shape>
              <v:shape id=" 294" o:spid="_x0000_s2248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</v:shape>
              <v:shape id=" 295" o:spid="_x0000_s2247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</v:shape>
              <v:shape id=" 296" o:spid="_x0000_s2246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</v:shape>
              <v:shape id=" 297" o:spid="_x0000_s2245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</v:shape>
              <v:shape id=" 298" o:spid="_x0000_s2244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</v:shape>
              <v:shape id=" 299" o:spid="_x0000_s2243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225;0,225;0,0;0,450;0,1350;0,1350;0,450" o:connectangles="0,0,0,0,0,0,0,0"/>
              </v:shape>
              <v:shape id=" 300" o:spid="_x0000_s2242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450,900;225,900;225,2025;225,2025;225,900;0,1125;0,900;225,900;0,0;225,0;225,900;450,675;450,900" o:connectangles="0,0,0,0,0,0,0,0,0,0,0,0,0"/>
              </v:shape>
              <v:shape id=" 301" o:spid="_x0000_s2241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</v:shape>
            </v:group>
          </v:group>
          <v:group id=" 302" o:spid="_x0000_s2235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23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237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236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050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229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234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233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232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231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230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204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228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227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226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225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224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223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222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221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220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219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218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217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216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215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214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213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212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211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210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209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208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207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206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205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184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203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202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201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200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199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198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197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196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195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194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193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192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191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190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189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188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187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186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185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16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183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182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181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180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179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178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177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176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175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174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173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172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171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170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169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168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167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166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165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164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143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162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161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160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159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158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157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156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155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154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153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152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151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150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149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148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147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146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145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144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123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142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141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140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139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138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137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136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135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134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133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132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131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130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129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128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127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126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125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124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117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122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121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120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119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118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096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116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115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114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113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112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111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110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109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108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107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106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105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104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103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102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101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100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099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098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097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05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095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094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093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092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091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090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089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088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087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086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085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084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083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082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081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080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079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078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077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076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075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074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073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072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071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070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069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068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067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066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065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064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063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062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061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060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059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058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057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056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055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054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053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052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3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E510D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"/>
    <o:shapelayout v:ext="edit">
      <o:idmap v:ext="edit" data="1"/>
    </o:shapelayout>
  </w:shapeDefaults>
  <w:decimalSymbol w:val=","/>
  <w:listSeparator w:val=";"/>
  <w14:docId w14:val="32964EB9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8FC1A-5D16-4D9F-A403-407A375AD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65</TotalTime>
  <Pages>1</Pages>
  <Words>629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14</cp:revision>
  <cp:lastPrinted>2022-08-11T12:10:00Z</cp:lastPrinted>
  <dcterms:created xsi:type="dcterms:W3CDTF">2022-04-13T19:57:00Z</dcterms:created>
  <dcterms:modified xsi:type="dcterms:W3CDTF">2022-08-11T12:10:00Z</dcterms:modified>
</cp:coreProperties>
</file>