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E156F">
        <w:rPr>
          <w:b/>
        </w:rPr>
        <w:t>13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708"/>
        <w:gridCol w:w="1715"/>
        <w:gridCol w:w="1314"/>
      </w:tblGrid>
      <w:tr w:rsidR="009C3645" w:rsidRPr="000910BC" w:rsidTr="003E156F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708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715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EDNEIA AP GUIMARAES DA SILVA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25.102.505-6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PRISCILA OLIVEIRA DE SOUZA HATORI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30.534.397-X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ROSANGELA MACHADO DE CAMARGO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30.581.073-X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ROSA LUCIA DO PRADO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29.941.746-3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SABRINA CALVELLO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3021011263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3E156F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Pr="000910BC" w:rsidRDefault="003E156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CLAUDIA APARECIDA TRAVASIO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Pr="000910BC" w:rsidRDefault="003E156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32.936.891-6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II </w:t>
      </w:r>
      <w:r w:rsidR="00E90DD3">
        <w:rPr>
          <w:rFonts w:ascii="Times New Roman" w:hAnsi="Times New Roman"/>
          <w:b/>
          <w:sz w:val="24"/>
          <w:szCs w:val="24"/>
        </w:rPr>
        <w:t xml:space="preserve"> -</w:t>
      </w:r>
      <w:proofErr w:type="gramEnd"/>
      <w:r w:rsidR="00E90DD3">
        <w:rPr>
          <w:rFonts w:ascii="Times New Roman" w:hAnsi="Times New Roman"/>
          <w:b/>
          <w:sz w:val="24"/>
          <w:szCs w:val="24"/>
        </w:rPr>
        <w:t xml:space="preserve"> EDUCAÇÃO FÍSICA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708"/>
        <w:gridCol w:w="1715"/>
        <w:gridCol w:w="1314"/>
      </w:tblGrid>
      <w:tr w:rsidR="009F317F" w:rsidRPr="000910BC" w:rsidTr="003E156F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708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715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E90DD3" w:rsidRPr="000910BC" w:rsidTr="003E156F">
        <w:tc>
          <w:tcPr>
            <w:tcW w:w="1496" w:type="dxa"/>
            <w:shd w:val="clear" w:color="auto" w:fill="FFFFFF"/>
            <w:vAlign w:val="bottom"/>
          </w:tcPr>
          <w:p w:rsidR="00E90DD3" w:rsidRDefault="003E156F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90DD3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4708" w:type="dxa"/>
            <w:shd w:val="clear" w:color="auto" w:fill="auto"/>
            <w:vAlign w:val="bottom"/>
          </w:tcPr>
          <w:p w:rsidR="00E90DD3" w:rsidRDefault="003E156F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ROBERSON FAGNER PIRES RODRIGUES</w:t>
            </w:r>
          </w:p>
        </w:tc>
        <w:tc>
          <w:tcPr>
            <w:tcW w:w="1715" w:type="dxa"/>
            <w:shd w:val="clear" w:color="auto" w:fill="auto"/>
            <w:vAlign w:val="bottom"/>
          </w:tcPr>
          <w:p w:rsidR="00E90DD3" w:rsidRDefault="00F62E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42.761.723-6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Default="00F62E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90DD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</w:t>
      </w:r>
      <w:proofErr w:type="spellStart"/>
      <w:r w:rsidR="005E7C27" w:rsidRPr="00033BC8">
        <w:t>oscasados</w:t>
      </w:r>
      <w:proofErr w:type="spellEnd"/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F62ED3">
        <w:rPr>
          <w:rFonts w:ascii="Times New Roman" w:hAnsi="Times New Roman"/>
          <w:sz w:val="24"/>
          <w:szCs w:val="24"/>
        </w:rPr>
        <w:t>06</w:t>
      </w:r>
      <w:r w:rsidR="003037C8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F62ED3">
        <w:rPr>
          <w:rFonts w:ascii="Times New Roman" w:hAnsi="Times New Roman"/>
          <w:sz w:val="24"/>
          <w:szCs w:val="24"/>
        </w:rPr>
        <w:t>Agosto</w:t>
      </w:r>
      <w:bookmarkStart w:id="0" w:name="_GoBack"/>
      <w:bookmarkEnd w:id="0"/>
      <w:proofErr w:type="gramEnd"/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5DE" w:rsidRDefault="003825DE" w:rsidP="00455CB7">
      <w:pPr>
        <w:spacing w:after="0" w:line="240" w:lineRule="auto"/>
      </w:pPr>
      <w:r>
        <w:separator/>
      </w:r>
    </w:p>
  </w:endnote>
  <w:endnote w:type="continuationSeparator" w:id="0">
    <w:p w:rsidR="003825DE" w:rsidRDefault="003825DE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5DE" w:rsidRDefault="003825DE" w:rsidP="00455CB7">
      <w:pPr>
        <w:spacing w:after="0" w:line="240" w:lineRule="auto"/>
      </w:pPr>
      <w:r>
        <w:separator/>
      </w:r>
    </w:p>
  </w:footnote>
  <w:footnote w:type="continuationSeparator" w:id="0">
    <w:p w:rsidR="003825DE" w:rsidRDefault="003825DE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3825D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w:pict>
        <v:group id=" 1" o:spid="_x0000_s2049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<v:shape id=" 2" o:spid="_x0000_s2538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537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536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5400,0;0,5428;0,13337;5400,18990;5625,18990;11250,13337;11250,5428;5625,0;5400,0" o:connectangles="0,0,0,0,0,0,0,0,0"/>
          </v:shape>
          <v:group id=" 5" o:spid="_x0000_s2457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535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</v:shape>
            <v:shape id=" 7" o:spid="_x0000_s2534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1535;9000,11535;9225,3624;4500,0;0,3624;0,11535" o:connectangles="0,0,0,0,0,0"/>
            </v:shape>
            <v:shape id=" 8" o:spid="_x0000_s25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9960;5625,9960;5850,2723;3150,0;225,2723;0,9960" o:connectangles="0,0,0,0,0,0"/>
            </v:shape>
            <v:line id=" 9" o:spid="_x0000_s2532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531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530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529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52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527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526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525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524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52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522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521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520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519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51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2255;9480,12207;4748,13560;0,2255" o:connectangles="0,0,0,0"/>
            </v:shape>
            <v:shape id=" 24" o:spid="_x0000_s2517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2030;7005,10857;3848,11985;0,2030" o:connectangles="0,0,0,0"/>
            </v:shape>
            <v:line id=" 25" o:spid="_x0000_s2516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515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514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51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512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511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510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509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8805,2030;0,12433;4523,13560;8805,2030" o:connectangles="0,0,0,0"/>
            </v:shape>
            <v:shape id=" 33" o:spid="_x0000_s250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6780,1805;0,10857;3157,11985;6780,1805" o:connectangles="0,0,0,0"/>
            </v:shape>
            <v:line id=" 34" o:spid="_x0000_s2507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506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505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504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50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502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501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500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3179;19350,0;37350,3405" o:connectangles="0,0,0"/>
            </v:shape>
            <v:line id=" 42" o:spid="_x0000_s2499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49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2025;4950,900;10575,225" o:connectangles="0,0,0"/>
            </v:shape>
            <v:shape id=" 44" o:spid="_x0000_s2497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2280;7650,453;11475,0" o:connectangles="0,0,0"/>
            </v:shape>
            <v:shape id=" 45" o:spid="_x0000_s2496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2475;7425,675;12150,225" o:connectangles="0,0,0"/>
            </v:shape>
            <v:shape id=" 46" o:spid="_x0000_s2495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2700;7425,900;12825,225" o:connectangles="0,0,0"/>
            </v:shape>
            <v:shape id=" 47" o:spid="_x0000_s2494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2730;7425,905;15525,0" o:connectangles="0,0,0"/>
            </v:shape>
            <v:shape id=" 48" o:spid="_x0000_s249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3375;7675,900;11955,225" o:connectangles="0,0,0"/>
            </v:shape>
            <v:shape id=" 49" o:spid="_x0000_s2492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2250;5175,0" o:connectangles="0,0"/>
            </v:shape>
            <v:shape id=" 50" o:spid="_x0000_s2491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125;6075,0" o:connectangles="0,0"/>
            </v:shape>
            <v:shape id=" 51" o:spid="_x0000_s2490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705;3375,475" o:connectangles="0,0"/>
            </v:shape>
            <v:line id=" 52" o:spid="_x0000_s2489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48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487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486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485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484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4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482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481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480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479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47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900;6525,0;13950,900" o:connectangles="0,0,0"/>
            </v:shape>
            <v:shape id=" 64" o:spid="_x0000_s2477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0575,2025;5850,900;0,225" o:connectangles="0,0,0"/>
            </v:shape>
            <v:shape id=" 65" o:spid="_x0000_s2476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1250,2505;4050,679;0,0" o:connectangles="0,0,0"/>
            </v:shape>
            <v:shape id=" 66" o:spid="_x0000_s2475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2375,2700;4950,900;0,225" o:connectangles="0,0,0"/>
            </v:shape>
            <v:shape id=" 67" o:spid="_x0000_s2474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3275,2700;5850,900;450,225" o:connectangles="0,0,0"/>
            </v:shape>
            <v:shape id=" 68" o:spid="_x0000_s247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15075,2280;8100,906;225,0" o:connectangles="0,0,0"/>
            </v:shape>
            <v:shape id=" 69" o:spid="_x0000_s2472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0605,3150;3830,900;0,225" o:connectangles="0,0,0"/>
            </v:shape>
            <v:shape id=" 70" o:spid="_x0000_s2471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4725,1800;0,0" o:connectangles="0,0"/>
            </v:shape>
            <v:shape id=" 71" o:spid="_x0000_s2470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5625,1350;0,0" o:connectangles="0,0"/>
            </v:shape>
            <v:shape id=" 72" o:spid="_x0000_s2469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3825,930;0,473" o:connectangles="0,0"/>
            </v:shape>
            <v:line id=" 73" o:spid="_x0000_s246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467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466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465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464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46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462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461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460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459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45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453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456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455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454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450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452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451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444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449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44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447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446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445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443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442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393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439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441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440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436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438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437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433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435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434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430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432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  <v:shape id=" 111" o:spid="_x0000_s2431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</v:group>
            <v:group id=" 112" o:spid="_x0000_s242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429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428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424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426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425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421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423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422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418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420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419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417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416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415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414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41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412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411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410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409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40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407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406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405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404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40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402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401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400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399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39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397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396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395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394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392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31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391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2250,0;225,1580;450,1806;450,2031;225,2257;225,3626;450,3626;675,4304;3600,1129;2250,0" o:connectangles="0,0,0,0,0,0,0,0,0,0"/>
            </v:shape>
            <v:group id=" 151" o:spid="_x0000_s238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390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389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388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387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362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379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385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</v:shape>
                <v:group id=" 159" o:spid="_x0000_s2380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384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383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382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381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378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</v:shape>
              <v:group id=" 165" o:spid="_x0000_s2363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377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374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376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375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371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373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372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370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36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368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367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366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365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36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341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361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358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360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35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355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357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356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352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35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353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349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351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350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348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347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344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346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345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343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342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315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338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340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33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335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337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336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332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3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333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329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331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330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326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328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327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325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322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32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323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319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321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320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316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318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317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313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279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312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7706;15329,0;16230,4530;16004,7480;12176,8835;10600,8158;11951,7706;11951,6562;10374,8158;11951,6562;11951,5434;11275,4305;11050,2032;0,7706" o:connectangles="0,0,0,0,0,0,0,0,0,0,0,0,0,0"/>
            </v:shape>
            <v:group id=" 230" o:spid="_x0000_s2309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311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  <v:shape id=" 232" o:spid="_x0000_s2310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</v:group>
            <v:shape id=" 233" o:spid="_x0000_s230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307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306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305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304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281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303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300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302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301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299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298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297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296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295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294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293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292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291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290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289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288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287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286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285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284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283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282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280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4977;2250,6105;2925,5428;3825,4977;4950,4301;5850,4301;6975,4301;8100,4526;9225,4977;10350,5654;12825,4526;6525,0;0,4977" o:connectangles="0,0,0,0,0,0,0,0,0,0,0,0,0"/>
            </v:shape>
          </v:group>
          <v:group id=" 262" o:spid="_x0000_s2239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27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278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277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276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254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272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27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</v:shape>
                <v:shape id=" 270" o:spid="_x0000_s2273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153;450,0;675,0;900,698;1125,698;1125,925;900,925;1125,1153;675,1380;675,1153;0,1380;0,1153;0,1153;450,925;450,455;0,1153" o:connectangles="0,0,0,0,0,0,0,0,0,0,0,0,0,0,0,0"/>
                </v:shape>
              </v:group>
              <v:group id=" 271" o:spid="_x0000_s2269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271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</v:shape>
                <v:shape id=" 273" o:spid="_x0000_s2270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</v:shape>
              </v:group>
              <v:group id=" 274" o:spid="_x0000_s2263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268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</v:shape>
                <v:shape id=" 276" o:spid="_x0000_s2267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</v:shape>
                <v:shape id=" 277" o:spid="_x0000_s2266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450,0;450,1125;675,1125;675,1350;675,1350;225,1350;225,1350;225,1350;225,1125;225,225;225,225;0,0;0,0;450,0" o:connectangles="0,0,0,0,0,0,0,0,0,0,0,0,0,0"/>
                </v:shape>
                <v:shape id=" 278" o:spid="_x0000_s2265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</v:shape>
                <v:shape id=" 279" o:spid="_x0000_s2264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</v:shape>
              </v:group>
              <v:group id=" 280" o:spid="_x0000_s2260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262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</v:shape>
                <v:shape id=" 282" o:spid="_x0000_s2261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</v:shape>
              </v:group>
              <v:group id=" 283" o:spid="_x0000_s2255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25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</v:shape>
                <v:shape id=" 285" o:spid="_x0000_s2258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</v:shape>
                <v:shape id=" 286" o:spid="_x0000_s2257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</v:shape>
                <v:shape id=" 287" o:spid="_x0000_s2256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</v:shape>
              </v:group>
            </v:group>
            <v:group id=" 288" o:spid="_x0000_s2240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253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</v:shape>
              <v:shape id=" 290" o:spid="_x0000_s2252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</v:shape>
              <v:shape id=" 291" o:spid="_x0000_s2251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1800,0;1350,1125;1125,1575;450,1800;225,1575;0,1125;0,1125;450,0;450,0;0,1125;0,1125;225,1575;450,1575;1125,1575;1350,1125;1800,0" o:connectangles="0,0,0,0,0,0,0,0,0,0,0,0,0,0,0,0"/>
              </v:shape>
              <v:shape id=" 292" o:spid="_x0000_s2250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675,0;225,225;0,900;0,900;225,225;675,0" o:connectangles="0,0,0,0,0,0"/>
              </v:shape>
              <v:shape id=" 293" o:spid="_x0000_s2249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</v:shape>
              <v:shape id=" 294" o:spid="_x0000_s2248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</v:shape>
              <v:shape id=" 295" o:spid="_x0000_s2247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</v:shape>
              <v:shape id=" 296" o:spid="_x0000_s2246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</v:shape>
              <v:shape id=" 297" o:spid="_x0000_s2245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</v:shape>
              <v:shape id=" 298" o:spid="_x0000_s2244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</v:shape>
              <v:shape id=" 299" o:spid="_x0000_s2243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225;0,225;0,0;0,450;0,1350;0,1350;0,450" o:connectangles="0,0,0,0,0,0,0,0"/>
              </v:shape>
              <v:shape id=" 300" o:spid="_x0000_s2242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450,900;225,900;225,2025;225,2025;225,900;0,1125;0,900;225,900;0,0;225,0;225,900;450,675;450,900" o:connectangles="0,0,0,0,0,0,0,0,0,0,0,0,0"/>
              </v:shape>
              <v:shape id=" 301" o:spid="_x0000_s2241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</v:shape>
            </v:group>
          </v:group>
          <v:group id=" 302" o:spid="_x0000_s2235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23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237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236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50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229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234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233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232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231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230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204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228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227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226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225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224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223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222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221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220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219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218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217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216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215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214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213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212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211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210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209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208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207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206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205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184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203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202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201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200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199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198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197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196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195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194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193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192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191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190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189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188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187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186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185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16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183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182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181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180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179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178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177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176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175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174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173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172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171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170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169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168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167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166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165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164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143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162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161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160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159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158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157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156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155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154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153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152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151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150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149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148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147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146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145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144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123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142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141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140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139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138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137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136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135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134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133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132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131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130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129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128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127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126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125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124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117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122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121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120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119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118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96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116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115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114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113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112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111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110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109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108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107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106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105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104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103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102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101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100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99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98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97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5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95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94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93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92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91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90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89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88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87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86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85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84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83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82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81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80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79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78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77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76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75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74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73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72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71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70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69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68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67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66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65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64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63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62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61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60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59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58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57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56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55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54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53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52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3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0DD3"/>
    <w:rsid w:val="00E952EB"/>
    <w:rsid w:val="00EA5A1E"/>
    <w:rsid w:val="00EB3ECA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E510D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"/>
    <o:shapelayout v:ext="edit">
      <o:idmap v:ext="edit" data="1"/>
    </o:shapelayout>
  </w:shapeDefaults>
  <w:decimalSymbol w:val=","/>
  <w:listSeparator w:val=";"/>
  <w14:docId w14:val="055AE95D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53</TotalTime>
  <Pages>2</Pages>
  <Words>634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10</cp:revision>
  <cp:lastPrinted>2022-08-04T19:34:00Z</cp:lastPrinted>
  <dcterms:created xsi:type="dcterms:W3CDTF">2022-04-13T19:57:00Z</dcterms:created>
  <dcterms:modified xsi:type="dcterms:W3CDTF">2022-08-04T19:34:00Z</dcterms:modified>
</cp:coreProperties>
</file>