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E90DD3">
        <w:rPr>
          <w:b/>
        </w:rPr>
        <w:t>12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MARCIA VIEIRA DA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11.904.485-7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ANGELA MARIA DE OLIVEIRA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19.329.735-8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REGINA CÉLIA DOS SANTOS PINCELLI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20.503.919-4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64º 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DERCILIA FRANCISCA SILVEIRA DE OLIVEIRA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21.811.034-0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EDILEUZA COSTA DE JESUS DE ALMEIDA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27.075.429-1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EDNA DE MATOS TEIXEIRA CARNIETTO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21.593.924-4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E90DD3" w:rsidP="00EB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MARIANGELA GONÇALVES RIBEIRO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24.396.421-3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F317F" w:rsidRPr="000910BC" w:rsidTr="000121E3">
        <w:tc>
          <w:tcPr>
            <w:tcW w:w="1496" w:type="dxa"/>
            <w:shd w:val="clear" w:color="auto" w:fill="FFFFFF"/>
            <w:vAlign w:val="bottom"/>
          </w:tcPr>
          <w:p w:rsidR="009F317F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EDNA APARECIDA DOS SANTOS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27.111.353-4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ALESSANDRA LIDIA SANTOS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28.950.367-X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B3ECA" w:rsidRPr="000910BC" w:rsidTr="000121E3">
        <w:tc>
          <w:tcPr>
            <w:tcW w:w="1496" w:type="dxa"/>
            <w:shd w:val="clear" w:color="auto" w:fill="FFFFFF"/>
            <w:vAlign w:val="bottom"/>
          </w:tcPr>
          <w:p w:rsidR="00EB3ECA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B3ECA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JOSELI APARECIDA NOGUEIRA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B3ECA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27.454.823-9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B3ECA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0DD3" w:rsidRPr="000910BC" w:rsidTr="000121E3">
        <w:tc>
          <w:tcPr>
            <w:tcW w:w="1496" w:type="dxa"/>
            <w:shd w:val="clear" w:color="auto" w:fill="FFFFFF"/>
            <w:vAlign w:val="bottom"/>
          </w:tcPr>
          <w:p w:rsidR="00E90DD3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Default="00E90DD3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KARLA VIRGINIA SOUSA SANTOS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66.538.858-5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Default="00E90DD3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 w:rsidR="00E90DD3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="00E90DD3">
        <w:rPr>
          <w:rFonts w:ascii="Times New Roman" w:hAnsi="Times New Roman"/>
          <w:b/>
          <w:sz w:val="24"/>
          <w:szCs w:val="24"/>
        </w:rPr>
        <w:t>- EDUCAÇÃO FÍSICA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6"/>
        <w:gridCol w:w="4594"/>
        <w:gridCol w:w="1829"/>
        <w:gridCol w:w="1314"/>
      </w:tblGrid>
      <w:tr w:rsidR="009F317F" w:rsidRPr="000910BC" w:rsidTr="00EC3D92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F317F" w:rsidRPr="000910BC" w:rsidTr="00EC3D92">
        <w:tc>
          <w:tcPr>
            <w:tcW w:w="1496" w:type="dxa"/>
            <w:shd w:val="clear" w:color="auto" w:fill="FFFFFF"/>
            <w:vAlign w:val="bottom"/>
          </w:tcPr>
          <w:p w:rsidR="009F317F" w:rsidRPr="000910BC" w:rsidRDefault="00E90D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Pr="000910BC" w:rsidRDefault="00E90DD3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RENAN ITALO RODRIGUES DIAS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Pr="000910BC" w:rsidRDefault="00E90D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46.149.858-3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Pr="000910BC" w:rsidRDefault="00E90D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E90DD3" w:rsidRPr="000910BC" w:rsidTr="00EC3D92">
        <w:tc>
          <w:tcPr>
            <w:tcW w:w="1496" w:type="dxa"/>
            <w:shd w:val="clear" w:color="auto" w:fill="FFFFFF"/>
            <w:vAlign w:val="bottom"/>
          </w:tcPr>
          <w:p w:rsidR="00E90DD3" w:rsidRDefault="00E90D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E90DD3" w:rsidRDefault="00E90DD3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RAQUELI FABIANI DA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E90DD3" w:rsidRDefault="00E90D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40.176.553-2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E90DD3" w:rsidRDefault="00E90DD3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lastRenderedPageBreak/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 xml:space="preserve">não </w:t>
      </w:r>
      <w:proofErr w:type="gramStart"/>
      <w:r w:rsidRPr="00033BC8">
        <w:rPr>
          <w:b/>
          <w:u w:val="single"/>
        </w:rPr>
        <w:t>comparecer(</w:t>
      </w:r>
      <w:proofErr w:type="gramEnd"/>
      <w:r w:rsidRPr="00033BC8">
        <w:rPr>
          <w:b/>
          <w:u w:val="single"/>
        </w:rPr>
        <w:t>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</w:t>
      </w:r>
      <w:proofErr w:type="gramStart"/>
      <w:r w:rsidRPr="00033BC8">
        <w:t>comparecer(</w:t>
      </w:r>
      <w:proofErr w:type="gramEnd"/>
      <w:r w:rsidRPr="00033BC8">
        <w:t xml:space="preserve">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</w:t>
      </w:r>
      <w:proofErr w:type="gramStart"/>
      <w:r w:rsidRPr="00033BC8">
        <w:t>3</w:t>
      </w:r>
      <w:proofErr w:type="gramEnd"/>
      <w:r w:rsidRPr="00033BC8">
        <w:t xml:space="preserve">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</w:t>
      </w:r>
      <w:proofErr w:type="spellStart"/>
      <w:r w:rsidR="005E7C27" w:rsidRPr="00033BC8">
        <w:t>oscasados</w:t>
      </w:r>
      <w:proofErr w:type="spellEnd"/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E90DD3">
        <w:rPr>
          <w:rFonts w:ascii="Times New Roman" w:hAnsi="Times New Roman"/>
          <w:sz w:val="24"/>
          <w:szCs w:val="24"/>
        </w:rPr>
        <w:t>30</w:t>
      </w:r>
      <w:r w:rsidR="003037C8">
        <w:rPr>
          <w:rFonts w:ascii="Times New Roman" w:hAnsi="Times New Roman"/>
          <w:sz w:val="24"/>
          <w:szCs w:val="24"/>
        </w:rPr>
        <w:t xml:space="preserve"> de </w:t>
      </w:r>
      <w:r w:rsidR="00E90DD3">
        <w:rPr>
          <w:rFonts w:ascii="Times New Roman" w:hAnsi="Times New Roman"/>
          <w:sz w:val="24"/>
          <w:szCs w:val="24"/>
        </w:rPr>
        <w:t>Julho</w:t>
      </w:r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  <w:bookmarkStart w:id="0" w:name="_GoBack"/>
      <w:bookmarkEnd w:id="0"/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B5A" w:rsidRDefault="00EE4B5A" w:rsidP="00455CB7">
      <w:pPr>
        <w:spacing w:after="0" w:line="240" w:lineRule="auto"/>
      </w:pPr>
      <w:r>
        <w:separator/>
      </w:r>
    </w:p>
  </w:endnote>
  <w:endnote w:type="continuationSeparator" w:id="1">
    <w:p w:rsidR="00EE4B5A" w:rsidRDefault="00EE4B5A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B5A" w:rsidRDefault="00EE4B5A" w:rsidP="00455CB7">
      <w:pPr>
        <w:spacing w:after="0" w:line="240" w:lineRule="auto"/>
      </w:pPr>
      <w:r>
        <w:separator/>
      </w:r>
    </w:p>
  </w:footnote>
  <w:footnote w:type="continuationSeparator" w:id="1">
    <w:p w:rsidR="00EE4B5A" w:rsidRDefault="00EE4B5A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9F41CC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9F41CC">
      <w:rPr>
        <w:noProof/>
        <w:sz w:val="36"/>
        <w:szCs w:val="36"/>
        <w:u w:val="single"/>
        <w:lang w:eastAsia="pt-BR"/>
      </w:rPr>
      <w:pict>
        <v:group id=" 1" o:spid="_x0000_s4097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<v:shape id=" 2" o:spid="_x0000_s4586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4585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4584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5400,0;0,5428;0,13337;5400,18990;5625,18990;11250,13337;11250,5428;5625,0;5400,0" o:connectangles="0,0,0,0,0,0,0,0,0"/>
          </v:shape>
          <v:group id=" 5" o:spid="_x0000_s4505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4583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</v:shape>
            <v:shape id=" 7" o:spid="_x0000_s458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1535;9000,11535;9225,3624;4500,0;0,3624;0,11535" o:connectangles="0,0,0,0,0,0"/>
            </v:shape>
            <v:shape id=" 8" o:spid="_x0000_s4581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9960;5625,9960;5850,2723;3150,0;225,2723;0,9960" o:connectangles="0,0,0,0,0,0"/>
            </v:shape>
            <v:line id=" 9" o:spid="_x0000_s4580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4579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4578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457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4576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4575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4574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4573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457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4571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4570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4569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4568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456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4566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2255;9480,12207;4748,13560;0,2255" o:connectangles="0,0,0,0"/>
            </v:shape>
            <v:shape id=" 24" o:spid="_x0000_s4565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2030;7005,10857;3848,11985;0,2030" o:connectangles="0,0,0,0"/>
            </v:shape>
            <v:line id=" 25" o:spid="_x0000_s4564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4563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456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4561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4560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4559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4558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45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8805,2030;0,12433;4523,13560;8805,2030" o:connectangles="0,0,0,0"/>
            </v:shape>
            <v:shape id=" 33" o:spid="_x0000_s4556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6780,1805;0,10857;3157,11985;6780,1805" o:connectangles="0,0,0,0"/>
            </v:shape>
            <v:line id=" 34" o:spid="_x0000_s4555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4554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4553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455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4551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4550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4549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4548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3179;19350,0;37350,3405" o:connectangles="0,0,0"/>
            </v:shape>
            <v:line id=" 42" o:spid="_x0000_s454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4546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2025;4950,900;10575,225" o:connectangles="0,0,0"/>
            </v:shape>
            <v:shape id=" 44" o:spid="_x0000_s4545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2280;7650,453;11475,0" o:connectangles="0,0,0"/>
            </v:shape>
            <v:shape id=" 45" o:spid="_x0000_s4544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2475;7425,675;12150,225" o:connectangles="0,0,0"/>
            </v:shape>
            <v:shape id=" 46" o:spid="_x0000_s4543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2700;7425,900;12825,225" o:connectangles="0,0,0"/>
            </v:shape>
            <v:shape id=" 47" o:spid="_x0000_s454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2730;7425,905;15525,0" o:connectangles="0,0,0"/>
            </v:shape>
            <v:shape id=" 48" o:spid="_x0000_s4541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3375;7675,900;11955,225" o:connectangles="0,0,0"/>
            </v:shape>
            <v:shape id=" 49" o:spid="_x0000_s4540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2250;5175,0" o:connectangles="0,0"/>
            </v:shape>
            <v:shape id=" 50" o:spid="_x0000_s4539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125;6075,0" o:connectangles="0,0"/>
            </v:shape>
            <v:shape id=" 51" o:spid="_x0000_s4538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705;3375,475" o:connectangles="0,0"/>
            </v:shape>
            <v:line id=" 52" o:spid="_x0000_s453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4536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4535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4534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4533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453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4531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4530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4529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4528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452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4526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900;6525,0;13950,900" o:connectangles="0,0,0"/>
            </v:shape>
            <v:shape id=" 64" o:spid="_x0000_s4525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0575,2025;5850,900;0,225" o:connectangles="0,0,0"/>
            </v:shape>
            <v:shape id=" 65" o:spid="_x0000_s4524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1250,2505;4050,679;0,0" o:connectangles="0,0,0"/>
            </v:shape>
            <v:shape id=" 66" o:spid="_x0000_s4523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2375,2700;4950,900;0,225" o:connectangles="0,0,0"/>
            </v:shape>
            <v:shape id=" 67" o:spid="_x0000_s452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3275,2700;5850,900;450,225" o:connectangles="0,0,0"/>
            </v:shape>
            <v:shape id=" 68" o:spid="_x0000_s4521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15075,2280;8100,906;225,0" o:connectangles="0,0,0"/>
            </v:shape>
            <v:shape id=" 69" o:spid="_x0000_s4520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0605,3150;3830,900;0,225" o:connectangles="0,0,0"/>
            </v:shape>
            <v:shape id=" 70" o:spid="_x0000_s4519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4725,1800;0,0" o:connectangles="0,0"/>
            </v:shape>
            <v:shape id=" 71" o:spid="_x0000_s4518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5625,1350;0,0" o:connectangles="0,0"/>
            </v:shape>
            <v:shape id=" 72" o:spid="_x0000_s451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3825,930;0,473" o:connectangles="0,0"/>
            </v:shape>
            <v:line id=" 73" o:spid="_x0000_s4516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4515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4514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4513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451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4511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4510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4509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4508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45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4506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4501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4504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4503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450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4498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4500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4499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4492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449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4496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4495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4494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4493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4491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4490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4441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4487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4489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4488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4484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4486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4485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448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448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448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4478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4480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  <v:shape id=" 111" o:spid="_x0000_s4479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</v:group>
            <v:group id=" 112" o:spid="_x0000_s4475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4477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4476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4472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4474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4473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4469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4471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4470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446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4468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4467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4465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4464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4463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446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4461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4460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4459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4458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44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4456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4455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4454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4453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445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4451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4450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4449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4448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444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4446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4445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4444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4443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444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4440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4362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4439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2250,0;225,1580;450,1806;450,2031;225,2257;225,3626;450,3626;675,4304;3600,1129;2250,0" o:connectangles="0,0,0,0,0,0,0,0,0,0"/>
            </v:shape>
            <v:group id=" 151" o:spid="_x0000_s4434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4438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4437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4436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4435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4410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4427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443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</v:shape>
                <v:group id=" 159" o:spid="_x0000_s4428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4432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4431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4430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4429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4426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</v:shape>
              <v:group id=" 165" o:spid="_x0000_s4411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4425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442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442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442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4419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4421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4420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441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4417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4416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4415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4414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441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4412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4389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4409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4406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44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4407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4403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4405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4404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4400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4402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4401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4397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4399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439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4396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4395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4392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4394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439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4391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4390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4363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438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438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4387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4383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4385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4384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4380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4382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4381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4377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4379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437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4374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4376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4375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4373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4370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4372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4371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4367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4369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436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4364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4366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4365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4361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4327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4360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7706;15329,0;16230,4530;16004,7480;12176,8835;10600,8158;11951,7706;11951,6562;10374,8158;11951,6562;11951,5434;11275,4305;11050,2032;0,7706" o:connectangles="0,0,0,0,0,0,0,0,0,0,0,0,0,0"/>
            </v:shape>
            <v:group id=" 230" o:spid="_x0000_s4357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4359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  <v:shape id=" 232" o:spid="_x0000_s4358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</v:group>
            <v:shape id=" 233" o:spid="_x0000_s4356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4355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4354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4353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435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4329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4351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4348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4350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4349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4347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4346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4345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4344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4343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4342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4341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4340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4339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4338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4337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4336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4335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4334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4333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4332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4331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4330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4328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4977;2250,6105;2925,5428;3825,4977;4950,4301;5850,4301;6975,4301;8100,4526;9225,4977;10350,5654;12825,4526;6525,0;0,4977" o:connectangles="0,0,0,0,0,0,0,0,0,0,0,0,0"/>
            </v:shape>
          </v:group>
          <v:group id=" 262" o:spid="_x0000_s4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4323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4326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4325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4324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430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4320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4322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</v:shape>
                <v:shape id=" 270" o:spid="_x0000_s4321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153;450,0;675,0;900,698;1125,698;1125,925;900,925;1125,1153;675,1380;675,1153;0,1380;0,1153;0,1153;450,925;450,455;0,1153" o:connectangles="0,0,0,0,0,0,0,0,0,0,0,0,0,0,0,0"/>
                </v:shape>
              </v:group>
              <v:group id=" 271" o:spid="_x0000_s4317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4319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</v:shape>
                <v:shape id=" 273" o:spid="_x0000_s4318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</v:shape>
              </v:group>
              <v:group id=" 274" o:spid="_x0000_s4311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4316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</v:shape>
                <v:shape id=" 276" o:spid="_x0000_s4315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</v:shape>
                <v:shape id=" 277" o:spid="_x0000_s4314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450,0;450,1125;675,1125;675,1350;675,1350;225,1350;225,1350;225,1350;225,1125;225,225;225,225;0,0;0,0;450,0" o:connectangles="0,0,0,0,0,0,0,0,0,0,0,0,0,0"/>
                </v:shape>
                <v:shape id=" 278" o:spid="_x0000_s431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</v:shape>
                <v:shape id=" 279" o:spid="_x0000_s4312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</v:shape>
              </v:group>
              <v:group id=" 280" o:spid="_x0000_s4308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4310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</v:shape>
                <v:shape id=" 282" o:spid="_x0000_s4309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</v:shape>
              </v:group>
              <v:group id=" 283" o:spid="_x0000_s4303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4307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</v:shape>
                <v:shape id=" 285" o:spid="_x0000_s4306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</v:shape>
                <v:shape id=" 286" o:spid="_x0000_s4305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</v:shape>
                <v:shape id=" 287" o:spid="_x0000_s4304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</v:shape>
              </v:group>
            </v:group>
            <v:group id=" 288" o:spid="_x0000_s4288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4301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</v:shape>
              <v:shape id=" 290" o:spid="_x0000_s4300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</v:shape>
              <v:shape id=" 291" o:spid="_x0000_s4299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1800,0;1350,1125;1125,1575;450,1800;225,1575;0,1125;0,1125;450,0;450,0;0,1125;0,1125;225,1575;450,1575;1125,1575;1350,1125;1800,0" o:connectangles="0,0,0,0,0,0,0,0,0,0,0,0,0,0,0,0"/>
              </v:shape>
              <v:shape id=" 292" o:spid="_x0000_s4298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675,0;225,225;0,900;0,900;225,225;675,0" o:connectangles="0,0,0,0,0,0"/>
              </v:shape>
              <v:shape id=" 293" o:spid="_x0000_s4297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</v:shape>
              <v:shape id=" 294" o:spid="_x0000_s4296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</v:shape>
              <v:shape id=" 295" o:spid="_x0000_s4295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</v:shape>
              <v:shape id=" 296" o:spid="_x0000_s4294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</v:shape>
              <v:shape id=" 297" o:spid="_x0000_s4293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</v:shape>
              <v:shape id=" 298" o:spid="_x0000_s4292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</v:shape>
              <v:shape id=" 299" o:spid="_x0000_s4291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225;0,225;0,0;0,450;0,1350;0,1350;0,450" o:connectangles="0,0,0,0,0,0,0,0"/>
              </v:shape>
              <v:shape id=" 300" o:spid="_x0000_s4290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450,900;225,900;225,2025;225,2025;225,900;0,1125;0,900;225,900;0,0;225,0;225,900;450,675;450,900" o:connectangles="0,0,0,0,0,0,0,0,0,0,0,0,0"/>
              </v:shape>
              <v:shape id=" 301" o:spid="_x0000_s4289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</v:shape>
            </v:group>
          </v:group>
          <v:group id=" 302" o:spid="_x0000_s4283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4286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4285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4284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4098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4277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4282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4281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4280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4279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4278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4252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4276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4275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4274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4273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4272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4271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4270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4269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4268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4267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4266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4265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4264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4263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4262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4261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4260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4259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4258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4257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4256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4255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4254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4253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4232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4251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4250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4249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4248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4247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4246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4245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4244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4243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4242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4241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4240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4239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4238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4237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4236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4235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4234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4233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4211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4231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4230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4229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4228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4227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4226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4225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4224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4223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4222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4221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4220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4219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4218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4217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4216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4215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4214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4213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4212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4191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4210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4209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4208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4207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4206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4205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4204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4203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4202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4201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4200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4199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4198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4197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4196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4195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4194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4193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4192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4171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4190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4189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4188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4187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4186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4185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4184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4183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4182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4181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4180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4179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4178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4177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4176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4175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4174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4173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4172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4165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4170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4169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4168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4167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4166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4144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4164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4163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4162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4161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4160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4159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4158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4157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4156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4155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4154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4153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4152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4151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4150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4149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4148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4147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4146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4145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4099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4143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4142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4141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4140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4139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4138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4137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4136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4135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4134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4133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4132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4131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4130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4129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4128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4127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4126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4125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4124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4123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4122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4121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4120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4119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4118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4117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4116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4115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4114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4113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4112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4111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4110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4109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4108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4107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4106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4105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4104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4103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4102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4101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4100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587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04C27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6E61CA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0DD3"/>
    <w:rsid w:val="00E952EB"/>
    <w:rsid w:val="00EA5A1E"/>
    <w:rsid w:val="00EB3ECA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E510D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43</TotalTime>
  <Pages>3</Pages>
  <Words>685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User</cp:lastModifiedBy>
  <cp:revision>9</cp:revision>
  <cp:lastPrinted>2022-05-09T14:24:00Z</cp:lastPrinted>
  <dcterms:created xsi:type="dcterms:W3CDTF">2022-04-13T19:57:00Z</dcterms:created>
  <dcterms:modified xsi:type="dcterms:W3CDTF">2022-07-28T14:57:00Z</dcterms:modified>
</cp:coreProperties>
</file>