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3037C8">
        <w:rPr>
          <w:b/>
        </w:rPr>
        <w:t>10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001/20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>Processo Seletivo - Simplificado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001/20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3.107</w:t>
      </w:r>
      <w:r w:rsidR="00F05255" w:rsidRPr="002F5E5E">
        <w:t xml:space="preserve"> de </w:t>
      </w:r>
      <w:r w:rsidR="000B447A">
        <w:t xml:space="preserve">24 de fevereiro de 2022, </w:t>
      </w:r>
      <w:r w:rsidR="00436586" w:rsidRPr="002F5E5E">
        <w:t xml:space="preserve">para comparecer(em)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594"/>
        <w:gridCol w:w="1829"/>
        <w:gridCol w:w="1314"/>
      </w:tblGrid>
      <w:tr w:rsidR="009C3645" w:rsidRPr="000910BC" w:rsidTr="000121E3">
        <w:tc>
          <w:tcPr>
            <w:tcW w:w="1496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Pr="000910BC" w:rsidRDefault="003037C8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Pr="000910BC" w:rsidRDefault="003037C8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JAQUELINE ANTUNES DA SILVA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Pr="000910BC" w:rsidRDefault="003037C8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47.394.094-2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Pr="000910BC" w:rsidRDefault="003037C8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9F317F" w:rsidRPr="000910BC" w:rsidTr="000121E3">
        <w:tc>
          <w:tcPr>
            <w:tcW w:w="1496" w:type="dxa"/>
            <w:shd w:val="clear" w:color="auto" w:fill="FFFFFF"/>
            <w:vAlign w:val="bottom"/>
          </w:tcPr>
          <w:p w:rsidR="009F317F" w:rsidRDefault="003037C8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F317F" w:rsidRDefault="003037C8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DÉBORA SUZUKI LEAL ROQUE GOLO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F317F" w:rsidRDefault="003037C8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48.606.375-6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F317F" w:rsidRDefault="003037C8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</w:tbl>
    <w:p w:rsidR="009F317F" w:rsidRPr="00240AA0" w:rsidRDefault="009F317F" w:rsidP="009F317F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 xml:space="preserve">II </w:t>
      </w:r>
      <w:r w:rsidR="003037C8">
        <w:rPr>
          <w:rFonts w:ascii="Times New Roman" w:hAnsi="Times New Roman"/>
          <w:b/>
          <w:sz w:val="24"/>
          <w:szCs w:val="24"/>
        </w:rPr>
        <w:t>–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037C8">
        <w:rPr>
          <w:rFonts w:ascii="Times New Roman" w:hAnsi="Times New Roman"/>
          <w:b/>
          <w:sz w:val="24"/>
          <w:szCs w:val="24"/>
        </w:rPr>
        <w:t>LINGUA PORTUGUESA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594"/>
        <w:gridCol w:w="1829"/>
        <w:gridCol w:w="1314"/>
      </w:tblGrid>
      <w:tr w:rsidR="009F317F" w:rsidRPr="000910BC" w:rsidTr="00EC3D92">
        <w:tc>
          <w:tcPr>
            <w:tcW w:w="1496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F317F" w:rsidRPr="000910BC" w:rsidTr="00EC3D92">
        <w:tc>
          <w:tcPr>
            <w:tcW w:w="1496" w:type="dxa"/>
            <w:shd w:val="clear" w:color="auto" w:fill="FFFFFF"/>
            <w:vAlign w:val="bottom"/>
          </w:tcPr>
          <w:p w:rsidR="009F317F" w:rsidRPr="000910BC" w:rsidRDefault="003037C8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A03016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F317F" w:rsidRPr="000910BC" w:rsidRDefault="003037C8" w:rsidP="00EC3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SUELI DOS SANTOS CANDIDO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F317F" w:rsidRPr="000910BC" w:rsidRDefault="003037C8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45.058.721-6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F317F" w:rsidRPr="000910BC" w:rsidRDefault="003037C8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t xml:space="preserve">Se o(s)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>não comparecer(em) no prazo acima fixado será(ão)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r w:rsidRPr="00033BC8">
        <w:t xml:space="preserve">O(s) convocado(s) devem comparecer(em)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1.4 - Título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1.5 - Quitação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1.6 - Comprovante de escolaridade para cumprimento do requisito d</w:t>
      </w:r>
      <w:r w:rsidR="003D2023">
        <w:t>o</w:t>
      </w:r>
      <w:r w:rsidR="00DC5820">
        <w:t xml:space="preserve"> </w:t>
      </w:r>
      <w:r w:rsidR="003D2023">
        <w:t>cargo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1.7 - Carteira do órgão de classe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1.8 - Carteira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1.9 - Carteira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1.10 </w:t>
      </w:r>
      <w:r w:rsidR="009C1CA6" w:rsidRPr="00033BC8">
        <w:t xml:space="preserve">–Pesquisa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1.11 - Certidão de nascimento dos filhos menores</w:t>
      </w:r>
      <w:r w:rsidR="009F317F">
        <w:t xml:space="preserve"> e CPF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>1.12 - Carteira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1.13 – Comprovante de residência</w:t>
      </w:r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2.1 - 02 (duas) fotos 3 x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2.3</w:t>
      </w:r>
      <w:r w:rsidR="00436586" w:rsidRPr="00033BC8">
        <w:t xml:space="preserve"> - Declaração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2.4 – Declaração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>2.6 – Declaração que não possui vinculo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3 -</w:t>
      </w:r>
      <w:r w:rsidR="008274C1" w:rsidRPr="00033BC8">
        <w:t xml:space="preserve">Não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oscasados</w:t>
      </w:r>
      <w:r w:rsidR="0032040B" w:rsidRPr="00033BC8">
        <w:t xml:space="preserve"> oficialmente, os documentos de</w:t>
      </w:r>
      <w:bookmarkStart w:id="0" w:name="_GoBack"/>
      <w:bookmarkEnd w:id="0"/>
      <w:r w:rsidR="0032040B" w:rsidRPr="00033BC8">
        <w:t>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os direitos de sua habilitação no </w:t>
      </w:r>
      <w:r w:rsidR="00F97365">
        <w:t>Processo Seletivo</w:t>
      </w:r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>Não gozar de plena saúde física e mental, constatada por médico habilitado do Município, mediante comprovação em exame médico admissional.</w:t>
      </w:r>
    </w:p>
    <w:p w:rsidR="00C172F5" w:rsidRPr="00C439A0" w:rsidRDefault="00114AD8" w:rsidP="00DC582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3037C8">
        <w:rPr>
          <w:rFonts w:ascii="Times New Roman" w:hAnsi="Times New Roman"/>
          <w:sz w:val="24"/>
          <w:szCs w:val="24"/>
        </w:rPr>
        <w:t>07 de Maio</w:t>
      </w:r>
      <w:r w:rsidR="005D11BE">
        <w:rPr>
          <w:rFonts w:ascii="Times New Roman" w:hAnsi="Times New Roman"/>
          <w:sz w:val="24"/>
          <w:szCs w:val="24"/>
        </w:rPr>
        <w:t xml:space="preserve">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</w:p>
    <w:sectPr w:rsidR="009C1CA6" w:rsidRPr="00C172F5" w:rsidSect="003D2023">
      <w:head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376" w:rsidRDefault="00B33376" w:rsidP="00455CB7">
      <w:pPr>
        <w:spacing w:after="0" w:line="240" w:lineRule="auto"/>
      </w:pPr>
      <w:r>
        <w:separator/>
      </w:r>
    </w:p>
  </w:endnote>
  <w:endnote w:type="continuationSeparator" w:id="0">
    <w:p w:rsidR="00B33376" w:rsidRDefault="00B33376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376" w:rsidRDefault="00B33376" w:rsidP="00455CB7">
      <w:pPr>
        <w:spacing w:after="0" w:line="240" w:lineRule="auto"/>
      </w:pPr>
      <w:r>
        <w:separator/>
      </w:r>
    </w:p>
  </w:footnote>
  <w:footnote w:type="continuationSeparator" w:id="0">
    <w:p w:rsidR="00B33376" w:rsidRDefault="00B33376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5D11BE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360 w 50"/>
                            <a:gd name="T1" fmla="*/ 0 h 84"/>
                            <a:gd name="T2" fmla="*/ 0 w 50"/>
                            <a:gd name="T3" fmla="*/ 361 h 84"/>
                            <a:gd name="T4" fmla="*/ 0 w 50"/>
                            <a:gd name="T5" fmla="*/ 887 h 84"/>
                            <a:gd name="T6" fmla="*/ 360 w 50"/>
                            <a:gd name="T7" fmla="*/ 1263 h 84"/>
                            <a:gd name="T8" fmla="*/ 375 w 50"/>
                            <a:gd name="T9" fmla="*/ 1263 h 84"/>
                            <a:gd name="T10" fmla="*/ 750 w 50"/>
                            <a:gd name="T11" fmla="*/ 887 h 84"/>
                            <a:gd name="T12" fmla="*/ 750 w 50"/>
                            <a:gd name="T13" fmla="*/ 361 h 84"/>
                            <a:gd name="T14" fmla="*/ 375 w 50"/>
                            <a:gd name="T15" fmla="*/ 0 h 84"/>
                            <a:gd name="T16" fmla="*/ 36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331 h 104"/>
                              <a:gd name="T2" fmla="*/ 360 w 226"/>
                              <a:gd name="T3" fmla="*/ 196 h 104"/>
                              <a:gd name="T4" fmla="*/ 405 w 226"/>
                              <a:gd name="T5" fmla="*/ 346 h 104"/>
                              <a:gd name="T6" fmla="*/ 645 w 226"/>
                              <a:gd name="T7" fmla="*/ 286 h 104"/>
                              <a:gd name="T8" fmla="*/ 630 w 226"/>
                              <a:gd name="T9" fmla="*/ 135 h 104"/>
                              <a:gd name="T10" fmla="*/ 1051 w 226"/>
                              <a:gd name="T11" fmla="*/ 45 h 104"/>
                              <a:gd name="T12" fmla="*/ 1096 w 226"/>
                              <a:gd name="T13" fmla="*/ 511 h 104"/>
                              <a:gd name="T14" fmla="*/ 1276 w 226"/>
                              <a:gd name="T15" fmla="*/ 496 h 104"/>
                              <a:gd name="T16" fmla="*/ 1261 w 226"/>
                              <a:gd name="T17" fmla="*/ 30 h 104"/>
                              <a:gd name="T18" fmla="*/ 1471 w 226"/>
                              <a:gd name="T19" fmla="*/ 0 h 104"/>
                              <a:gd name="T20" fmla="*/ 1486 w 226"/>
                              <a:gd name="T21" fmla="*/ 150 h 104"/>
                              <a:gd name="T22" fmla="*/ 1591 w 226"/>
                              <a:gd name="T23" fmla="*/ 150 h 104"/>
                              <a:gd name="T24" fmla="*/ 1606 w 226"/>
                              <a:gd name="T25" fmla="*/ 0 h 104"/>
                              <a:gd name="T26" fmla="*/ 1861 w 226"/>
                              <a:gd name="T27" fmla="*/ 0 h 104"/>
                              <a:gd name="T28" fmla="*/ 1861 w 226"/>
                              <a:gd name="T29" fmla="*/ 150 h 104"/>
                              <a:gd name="T30" fmla="*/ 1996 w 226"/>
                              <a:gd name="T31" fmla="*/ 150 h 104"/>
                              <a:gd name="T32" fmla="*/ 1996 w 226"/>
                              <a:gd name="T33" fmla="*/ 15 h 104"/>
                              <a:gd name="T34" fmla="*/ 2221 w 226"/>
                              <a:gd name="T35" fmla="*/ 30 h 104"/>
                              <a:gd name="T36" fmla="*/ 2191 w 226"/>
                              <a:gd name="T37" fmla="*/ 511 h 104"/>
                              <a:gd name="T38" fmla="*/ 2386 w 226"/>
                              <a:gd name="T39" fmla="*/ 541 h 104"/>
                              <a:gd name="T40" fmla="*/ 2431 w 226"/>
                              <a:gd name="T41" fmla="*/ 75 h 104"/>
                              <a:gd name="T42" fmla="*/ 2807 w 226"/>
                              <a:gd name="T43" fmla="*/ 135 h 104"/>
                              <a:gd name="T44" fmla="*/ 2807 w 226"/>
                              <a:gd name="T45" fmla="*/ 301 h 104"/>
                              <a:gd name="T46" fmla="*/ 3032 w 226"/>
                              <a:gd name="T47" fmla="*/ 361 h 104"/>
                              <a:gd name="T48" fmla="*/ 3062 w 226"/>
                              <a:gd name="T49" fmla="*/ 226 h 104"/>
                              <a:gd name="T50" fmla="*/ 3392 w 226"/>
                              <a:gd name="T51" fmla="*/ 331 h 104"/>
                              <a:gd name="T52" fmla="*/ 2942 w 226"/>
                              <a:gd name="T53" fmla="*/ 1564 h 104"/>
                              <a:gd name="T54" fmla="*/ 480 w 226"/>
                              <a:gd name="T55" fmla="*/ 1564 h 104"/>
                              <a:gd name="T56" fmla="*/ 0 w 226"/>
                              <a:gd name="T57" fmla="*/ 33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767 h 51"/>
                              <a:gd name="T2" fmla="*/ 600 w 41"/>
                              <a:gd name="T3" fmla="*/ 767 h 51"/>
                              <a:gd name="T4" fmla="*/ 615 w 41"/>
                              <a:gd name="T5" fmla="*/ 241 h 51"/>
                              <a:gd name="T6" fmla="*/ 300 w 41"/>
                              <a:gd name="T7" fmla="*/ 0 h 51"/>
                              <a:gd name="T8" fmla="*/ 0 w 41"/>
                              <a:gd name="T9" fmla="*/ 241 h 51"/>
                              <a:gd name="T10" fmla="*/ 0 w 41"/>
                              <a:gd name="T11" fmla="*/ 76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662 h 44"/>
                              <a:gd name="T2" fmla="*/ 375 w 26"/>
                              <a:gd name="T3" fmla="*/ 662 h 44"/>
                              <a:gd name="T4" fmla="*/ 390 w 26"/>
                              <a:gd name="T5" fmla="*/ 181 h 44"/>
                              <a:gd name="T6" fmla="*/ 210 w 26"/>
                              <a:gd name="T7" fmla="*/ 0 h 44"/>
                              <a:gd name="T8" fmla="*/ 15 w 26"/>
                              <a:gd name="T9" fmla="*/ 181 h 44"/>
                              <a:gd name="T10" fmla="*/ 0 w 26"/>
                              <a:gd name="T11" fmla="*/ 662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150 h 60"/>
                              <a:gd name="T2" fmla="*/ 631 w 42"/>
                              <a:gd name="T3" fmla="*/ 812 h 60"/>
                              <a:gd name="T4" fmla="*/ 316 w 42"/>
                              <a:gd name="T5" fmla="*/ 902 h 60"/>
                              <a:gd name="T6" fmla="*/ 0 w 42"/>
                              <a:gd name="T7" fmla="*/ 15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135 h 53"/>
                              <a:gd name="T2" fmla="*/ 466 w 31"/>
                              <a:gd name="T3" fmla="*/ 722 h 53"/>
                              <a:gd name="T4" fmla="*/ 256 w 31"/>
                              <a:gd name="T5" fmla="*/ 797 h 53"/>
                              <a:gd name="T6" fmla="*/ 0 w 31"/>
                              <a:gd name="T7" fmla="*/ 13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586 w 39"/>
                              <a:gd name="T1" fmla="*/ 135 h 60"/>
                              <a:gd name="T2" fmla="*/ 0 w 39"/>
                              <a:gd name="T3" fmla="*/ 827 h 60"/>
                              <a:gd name="T4" fmla="*/ 301 w 39"/>
                              <a:gd name="T5" fmla="*/ 902 h 60"/>
                              <a:gd name="T6" fmla="*/ 586 w 39"/>
                              <a:gd name="T7" fmla="*/ 13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451 w 30"/>
                              <a:gd name="T1" fmla="*/ 120 h 53"/>
                              <a:gd name="T2" fmla="*/ 0 w 30"/>
                              <a:gd name="T3" fmla="*/ 722 h 53"/>
                              <a:gd name="T4" fmla="*/ 210 w 30"/>
                              <a:gd name="T5" fmla="*/ 797 h 53"/>
                              <a:gd name="T6" fmla="*/ 451 w 30"/>
                              <a:gd name="T7" fmla="*/ 12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211 h 15"/>
                              <a:gd name="T2" fmla="*/ 1290 w 166"/>
                              <a:gd name="T3" fmla="*/ 0 h 15"/>
                              <a:gd name="T4" fmla="*/ 2490 w 166"/>
                              <a:gd name="T5" fmla="*/ 226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135 h 9"/>
                              <a:gd name="T2" fmla="*/ 330 w 47"/>
                              <a:gd name="T3" fmla="*/ 60 h 9"/>
                              <a:gd name="T4" fmla="*/ 705 w 47"/>
                              <a:gd name="T5" fmla="*/ 1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151 h 10"/>
                              <a:gd name="T2" fmla="*/ 510 w 51"/>
                              <a:gd name="T3" fmla="*/ 30 h 10"/>
                              <a:gd name="T4" fmla="*/ 76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165 h 11"/>
                              <a:gd name="T2" fmla="*/ 495 w 54"/>
                              <a:gd name="T3" fmla="*/ 45 h 11"/>
                              <a:gd name="T4" fmla="*/ 810 w 54"/>
                              <a:gd name="T5" fmla="*/ 1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180 h 12"/>
                              <a:gd name="T2" fmla="*/ 495 w 60"/>
                              <a:gd name="T3" fmla="*/ 60 h 12"/>
                              <a:gd name="T4" fmla="*/ 855 w 60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181 h 12"/>
                              <a:gd name="T2" fmla="*/ 495 w 69"/>
                              <a:gd name="T3" fmla="*/ 60 h 12"/>
                              <a:gd name="T4" fmla="*/ 103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225 h 15"/>
                              <a:gd name="T2" fmla="*/ 511 w 53"/>
                              <a:gd name="T3" fmla="*/ 60 h 15"/>
                              <a:gd name="T4" fmla="*/ 796 w 53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150 h 10"/>
                              <a:gd name="T2" fmla="*/ 34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75 h 5"/>
                              <a:gd name="T2" fmla="*/ 40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46 h 3"/>
                              <a:gd name="T2" fmla="*/ 225 w 15"/>
                              <a:gd name="T3" fmla="*/ 31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60 h 4"/>
                              <a:gd name="T2" fmla="*/ 435 w 62"/>
                              <a:gd name="T3" fmla="*/ 0 h 4"/>
                              <a:gd name="T4" fmla="*/ 930 w 62"/>
                              <a:gd name="T5" fmla="*/ 6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705 w 47"/>
                              <a:gd name="T1" fmla="*/ 135 h 9"/>
                              <a:gd name="T2" fmla="*/ 390 w 47"/>
                              <a:gd name="T3" fmla="*/ 60 h 9"/>
                              <a:gd name="T4" fmla="*/ 0 w 47"/>
                              <a:gd name="T5" fmla="*/ 1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750 w 50"/>
                              <a:gd name="T1" fmla="*/ 166 h 11"/>
                              <a:gd name="T2" fmla="*/ 270 w 50"/>
                              <a:gd name="T3" fmla="*/ 45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825 w 55"/>
                              <a:gd name="T1" fmla="*/ 180 h 12"/>
                              <a:gd name="T2" fmla="*/ 330 w 55"/>
                              <a:gd name="T3" fmla="*/ 60 h 12"/>
                              <a:gd name="T4" fmla="*/ 0 w 55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885 w 59"/>
                              <a:gd name="T1" fmla="*/ 180 h 12"/>
                              <a:gd name="T2" fmla="*/ 390 w 59"/>
                              <a:gd name="T3" fmla="*/ 60 h 12"/>
                              <a:gd name="T4" fmla="*/ 30 w 59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005 w 67"/>
                              <a:gd name="T1" fmla="*/ 151 h 10"/>
                              <a:gd name="T2" fmla="*/ 540 w 67"/>
                              <a:gd name="T3" fmla="*/ 60 h 10"/>
                              <a:gd name="T4" fmla="*/ 1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706 w 47"/>
                              <a:gd name="T1" fmla="*/ 210 h 14"/>
                              <a:gd name="T2" fmla="*/ 255 w 47"/>
                              <a:gd name="T3" fmla="*/ 60 h 14"/>
                              <a:gd name="T4" fmla="*/ 0 w 47"/>
                              <a:gd name="T5" fmla="*/ 1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315 w 21"/>
                              <a:gd name="T1" fmla="*/ 12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375 w 25"/>
                              <a:gd name="T1" fmla="*/ 9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255 w 17"/>
                              <a:gd name="T1" fmla="*/ 61 h 4"/>
                              <a:gd name="T2" fmla="*/ 0 w 17"/>
                              <a:gd name="T3" fmla="*/ 31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5 w 3"/>
                                <a:gd name="T1" fmla="*/ 270 h 19"/>
                                <a:gd name="T2" fmla="*/ 30 w 3"/>
                                <a:gd name="T3" fmla="*/ 255 h 19"/>
                                <a:gd name="T4" fmla="*/ 15 w 3"/>
                                <a:gd name="T5" fmla="*/ 240 h 19"/>
                                <a:gd name="T6" fmla="*/ 30 w 3"/>
                                <a:gd name="T7" fmla="*/ 225 h 19"/>
                                <a:gd name="T8" fmla="*/ 0 w 3"/>
                                <a:gd name="T9" fmla="*/ 210 h 19"/>
                                <a:gd name="T10" fmla="*/ 30 w 3"/>
                                <a:gd name="T11" fmla="*/ 195 h 19"/>
                                <a:gd name="T12" fmla="*/ 15 w 3"/>
                                <a:gd name="T13" fmla="*/ 195 h 19"/>
                                <a:gd name="T14" fmla="*/ 30 w 3"/>
                                <a:gd name="T15" fmla="*/ 180 h 19"/>
                                <a:gd name="T16" fmla="*/ 15 w 3"/>
                                <a:gd name="T17" fmla="*/ 165 h 19"/>
                                <a:gd name="T18" fmla="*/ 30 w 3"/>
                                <a:gd name="T19" fmla="*/ 135 h 19"/>
                                <a:gd name="T20" fmla="*/ 15 w 3"/>
                                <a:gd name="T21" fmla="*/ 105 h 19"/>
                                <a:gd name="T22" fmla="*/ 15 w 3"/>
                                <a:gd name="T23" fmla="*/ 90 h 19"/>
                                <a:gd name="T24" fmla="*/ 45 w 3"/>
                                <a:gd name="T25" fmla="*/ 75 h 19"/>
                                <a:gd name="T26" fmla="*/ 15 w 3"/>
                                <a:gd name="T27" fmla="*/ 60 h 19"/>
                                <a:gd name="T28" fmla="*/ 30 w 3"/>
                                <a:gd name="T29" fmla="*/ 45 h 19"/>
                                <a:gd name="T30" fmla="*/ 15 w 3"/>
                                <a:gd name="T31" fmla="*/ 45 h 19"/>
                                <a:gd name="T32" fmla="*/ 30 w 3"/>
                                <a:gd name="T33" fmla="*/ 15 h 19"/>
                                <a:gd name="T34" fmla="*/ 1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5 w 3"/>
                                <a:gd name="T1" fmla="*/ 270 h 19"/>
                                <a:gd name="T2" fmla="*/ 30 w 3"/>
                                <a:gd name="T3" fmla="*/ 255 h 19"/>
                                <a:gd name="T4" fmla="*/ 15 w 3"/>
                                <a:gd name="T5" fmla="*/ 240 h 19"/>
                                <a:gd name="T6" fmla="*/ 30 w 3"/>
                                <a:gd name="T7" fmla="*/ 225 h 19"/>
                                <a:gd name="T8" fmla="*/ 0 w 3"/>
                                <a:gd name="T9" fmla="*/ 210 h 19"/>
                                <a:gd name="T10" fmla="*/ 30 w 3"/>
                                <a:gd name="T11" fmla="*/ 195 h 19"/>
                                <a:gd name="T12" fmla="*/ 15 w 3"/>
                                <a:gd name="T13" fmla="*/ 195 h 19"/>
                                <a:gd name="T14" fmla="*/ 30 w 3"/>
                                <a:gd name="T15" fmla="*/ 180 h 19"/>
                                <a:gd name="T16" fmla="*/ 15 w 3"/>
                                <a:gd name="T17" fmla="*/ 165 h 19"/>
                                <a:gd name="T18" fmla="*/ 30 w 3"/>
                                <a:gd name="T19" fmla="*/ 135 h 19"/>
                                <a:gd name="T20" fmla="*/ 15 w 3"/>
                                <a:gd name="T21" fmla="*/ 105 h 19"/>
                                <a:gd name="T22" fmla="*/ 15 w 3"/>
                                <a:gd name="T23" fmla="*/ 90 h 19"/>
                                <a:gd name="T24" fmla="*/ 45 w 3"/>
                                <a:gd name="T25" fmla="*/ 75 h 19"/>
                                <a:gd name="T26" fmla="*/ 15 w 3"/>
                                <a:gd name="T27" fmla="*/ 60 h 19"/>
                                <a:gd name="T28" fmla="*/ 30 w 3"/>
                                <a:gd name="T29" fmla="*/ 45 h 19"/>
                                <a:gd name="T30" fmla="*/ 15 w 3"/>
                                <a:gd name="T31" fmla="*/ 45 h 19"/>
                                <a:gd name="T32" fmla="*/ 30 w 3"/>
                                <a:gd name="T33" fmla="*/ 15 h 19"/>
                                <a:gd name="T34" fmla="*/ 1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150 w 16"/>
                              <a:gd name="T1" fmla="*/ 0 h 21"/>
                              <a:gd name="T2" fmla="*/ 15 w 16"/>
                              <a:gd name="T3" fmla="*/ 105 h 21"/>
                              <a:gd name="T4" fmla="*/ 30 w 16"/>
                              <a:gd name="T5" fmla="*/ 120 h 21"/>
                              <a:gd name="T6" fmla="*/ 30 w 16"/>
                              <a:gd name="T7" fmla="*/ 135 h 21"/>
                              <a:gd name="T8" fmla="*/ 15 w 16"/>
                              <a:gd name="T9" fmla="*/ 150 h 21"/>
                              <a:gd name="T10" fmla="*/ 15 w 16"/>
                              <a:gd name="T11" fmla="*/ 241 h 21"/>
                              <a:gd name="T12" fmla="*/ 30 w 16"/>
                              <a:gd name="T13" fmla="*/ 241 h 21"/>
                              <a:gd name="T14" fmla="*/ 45 w 16"/>
                              <a:gd name="T15" fmla="*/ 286 h 21"/>
                              <a:gd name="T16" fmla="*/ 240 w 16"/>
                              <a:gd name="T17" fmla="*/ 75 h 21"/>
                              <a:gd name="T18" fmla="*/ 1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30 h 36"/>
                                  <a:gd name="T2" fmla="*/ 15 w 20"/>
                                  <a:gd name="T3" fmla="*/ 30 h 36"/>
                                  <a:gd name="T4" fmla="*/ 15 w 20"/>
                                  <a:gd name="T5" fmla="*/ 30 h 36"/>
                                  <a:gd name="T6" fmla="*/ 45 w 20"/>
                                  <a:gd name="T7" fmla="*/ 15 h 36"/>
                                  <a:gd name="T8" fmla="*/ 45 w 20"/>
                                  <a:gd name="T9" fmla="*/ 30 h 36"/>
                                  <a:gd name="T10" fmla="*/ 60 w 20"/>
                                  <a:gd name="T11" fmla="*/ 0 h 36"/>
                                  <a:gd name="T12" fmla="*/ 75 w 20"/>
                                  <a:gd name="T13" fmla="*/ 15 h 36"/>
                                  <a:gd name="T14" fmla="*/ 90 w 20"/>
                                  <a:gd name="T15" fmla="*/ 0 h 36"/>
                                  <a:gd name="T16" fmla="*/ 105 w 20"/>
                                  <a:gd name="T17" fmla="*/ 15 h 36"/>
                                  <a:gd name="T18" fmla="*/ 105 w 20"/>
                                  <a:gd name="T19" fmla="*/ 30 h 36"/>
                                  <a:gd name="T20" fmla="*/ 120 w 20"/>
                                  <a:gd name="T21" fmla="*/ 45 h 36"/>
                                  <a:gd name="T22" fmla="*/ 120 w 20"/>
                                  <a:gd name="T23" fmla="*/ 75 h 36"/>
                                  <a:gd name="T24" fmla="*/ 135 w 20"/>
                                  <a:gd name="T25" fmla="*/ 90 h 36"/>
                                  <a:gd name="T26" fmla="*/ 135 w 20"/>
                                  <a:gd name="T27" fmla="*/ 120 h 36"/>
                                  <a:gd name="T28" fmla="*/ 135 w 20"/>
                                  <a:gd name="T29" fmla="*/ 135 h 36"/>
                                  <a:gd name="T30" fmla="*/ 135 w 20"/>
                                  <a:gd name="T31" fmla="*/ 195 h 36"/>
                                  <a:gd name="T32" fmla="*/ 210 w 20"/>
                                  <a:gd name="T33" fmla="*/ 271 h 36"/>
                                  <a:gd name="T34" fmla="*/ 300 w 20"/>
                                  <a:gd name="T35" fmla="*/ 346 h 36"/>
                                  <a:gd name="T36" fmla="*/ 285 w 20"/>
                                  <a:gd name="T37" fmla="*/ 361 h 36"/>
                                  <a:gd name="T38" fmla="*/ 285 w 20"/>
                                  <a:gd name="T39" fmla="*/ 376 h 36"/>
                                  <a:gd name="T40" fmla="*/ 300 w 20"/>
                                  <a:gd name="T41" fmla="*/ 391 h 36"/>
                                  <a:gd name="T42" fmla="*/ 300 w 20"/>
                                  <a:gd name="T43" fmla="*/ 481 h 36"/>
                                  <a:gd name="T44" fmla="*/ 285 w 20"/>
                                  <a:gd name="T45" fmla="*/ 481 h 36"/>
                                  <a:gd name="T46" fmla="*/ 285 w 20"/>
                                  <a:gd name="T47" fmla="*/ 541 h 36"/>
                                  <a:gd name="T48" fmla="*/ 0 w 20"/>
                                  <a:gd name="T49" fmla="*/ 165 h 36"/>
                                  <a:gd name="T50" fmla="*/ 0 w 20"/>
                                  <a:gd name="T51" fmla="*/ 30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180 w 12"/>
                                <a:gd name="T1" fmla="*/ 45 h 20"/>
                                <a:gd name="T2" fmla="*/ 165 w 12"/>
                                <a:gd name="T3" fmla="*/ 30 h 20"/>
                                <a:gd name="T4" fmla="*/ 150 w 12"/>
                                <a:gd name="T5" fmla="*/ 30 h 20"/>
                                <a:gd name="T6" fmla="*/ 135 w 12"/>
                                <a:gd name="T7" fmla="*/ 15 h 20"/>
                                <a:gd name="T8" fmla="*/ 135 w 12"/>
                                <a:gd name="T9" fmla="*/ 30 h 20"/>
                                <a:gd name="T10" fmla="*/ 120 w 12"/>
                                <a:gd name="T11" fmla="*/ 15 h 20"/>
                                <a:gd name="T12" fmla="*/ 105 w 12"/>
                                <a:gd name="T13" fmla="*/ 15 h 20"/>
                                <a:gd name="T14" fmla="*/ 90 w 12"/>
                                <a:gd name="T15" fmla="*/ 0 h 20"/>
                                <a:gd name="T16" fmla="*/ 75 w 12"/>
                                <a:gd name="T17" fmla="*/ 15 h 20"/>
                                <a:gd name="T18" fmla="*/ 75 w 12"/>
                                <a:gd name="T19" fmla="*/ 45 h 20"/>
                                <a:gd name="T20" fmla="*/ 45 w 12"/>
                                <a:gd name="T21" fmla="*/ 45 h 20"/>
                                <a:gd name="T22" fmla="*/ 45 w 12"/>
                                <a:gd name="T23" fmla="*/ 75 h 20"/>
                                <a:gd name="T24" fmla="*/ 30 w 12"/>
                                <a:gd name="T25" fmla="*/ 105 h 20"/>
                                <a:gd name="T26" fmla="*/ 30 w 12"/>
                                <a:gd name="T27" fmla="*/ 135 h 20"/>
                                <a:gd name="T28" fmla="*/ 45 w 12"/>
                                <a:gd name="T29" fmla="*/ 150 h 20"/>
                                <a:gd name="T30" fmla="*/ 45 w 12"/>
                                <a:gd name="T31" fmla="*/ 195 h 20"/>
                                <a:gd name="T32" fmla="*/ 15 w 12"/>
                                <a:gd name="T33" fmla="*/ 255 h 20"/>
                                <a:gd name="T34" fmla="*/ 90 w 12"/>
                                <a:gd name="T35" fmla="*/ 300 h 20"/>
                                <a:gd name="T36" fmla="*/ 180 w 12"/>
                                <a:gd name="T37" fmla="*/ 180 h 20"/>
                                <a:gd name="T38" fmla="*/ 180 w 12"/>
                                <a:gd name="T39" fmla="*/ 4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512 h 39"/>
                              <a:gd name="T2" fmla="*/ 1021 w 74"/>
                              <a:gd name="T3" fmla="*/ 0 h 39"/>
                              <a:gd name="T4" fmla="*/ 1081 w 74"/>
                              <a:gd name="T5" fmla="*/ 301 h 39"/>
                              <a:gd name="T6" fmla="*/ 1066 w 74"/>
                              <a:gd name="T7" fmla="*/ 497 h 39"/>
                              <a:gd name="T8" fmla="*/ 811 w 74"/>
                              <a:gd name="T9" fmla="*/ 587 h 39"/>
                              <a:gd name="T10" fmla="*/ 706 w 74"/>
                              <a:gd name="T11" fmla="*/ 542 h 39"/>
                              <a:gd name="T12" fmla="*/ 796 w 74"/>
                              <a:gd name="T13" fmla="*/ 512 h 39"/>
                              <a:gd name="T14" fmla="*/ 796 w 74"/>
                              <a:gd name="T15" fmla="*/ 436 h 39"/>
                              <a:gd name="T16" fmla="*/ 691 w 74"/>
                              <a:gd name="T17" fmla="*/ 542 h 39"/>
                              <a:gd name="T18" fmla="*/ 796 w 74"/>
                              <a:gd name="T19" fmla="*/ 436 h 39"/>
                              <a:gd name="T20" fmla="*/ 796 w 74"/>
                              <a:gd name="T21" fmla="*/ 361 h 39"/>
                              <a:gd name="T22" fmla="*/ 751 w 74"/>
                              <a:gd name="T23" fmla="*/ 286 h 39"/>
                              <a:gd name="T24" fmla="*/ 736 w 74"/>
                              <a:gd name="T25" fmla="*/ 135 h 39"/>
                              <a:gd name="T26" fmla="*/ 0 w 74"/>
                              <a:gd name="T27" fmla="*/ 512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111 w 74"/>
                                <a:gd name="T1" fmla="*/ 512 h 39"/>
                                <a:gd name="T2" fmla="*/ 105 w 74"/>
                                <a:gd name="T3" fmla="*/ 0 h 39"/>
                                <a:gd name="T4" fmla="*/ 30 w 74"/>
                                <a:gd name="T5" fmla="*/ 316 h 39"/>
                                <a:gd name="T6" fmla="*/ 45 w 74"/>
                                <a:gd name="T7" fmla="*/ 512 h 39"/>
                                <a:gd name="T8" fmla="*/ 315 w 74"/>
                                <a:gd name="T9" fmla="*/ 587 h 39"/>
                                <a:gd name="T10" fmla="*/ 420 w 74"/>
                                <a:gd name="T11" fmla="*/ 557 h 39"/>
                                <a:gd name="T12" fmla="*/ 315 w 74"/>
                                <a:gd name="T13" fmla="*/ 512 h 39"/>
                                <a:gd name="T14" fmla="*/ 315 w 74"/>
                                <a:gd name="T15" fmla="*/ 452 h 39"/>
                                <a:gd name="T16" fmla="*/ 420 w 74"/>
                                <a:gd name="T17" fmla="*/ 542 h 39"/>
                                <a:gd name="T18" fmla="*/ 315 w 74"/>
                                <a:gd name="T19" fmla="*/ 436 h 39"/>
                                <a:gd name="T20" fmla="*/ 330 w 74"/>
                                <a:gd name="T21" fmla="*/ 376 h 39"/>
                                <a:gd name="T22" fmla="*/ 360 w 74"/>
                                <a:gd name="T23" fmla="*/ 301 h 39"/>
                                <a:gd name="T24" fmla="*/ 375 w 74"/>
                                <a:gd name="T25" fmla="*/ 151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111 w 74"/>
                                <a:gd name="T1" fmla="*/ 512 h 39"/>
                                <a:gd name="T2" fmla="*/ 105 w 74"/>
                                <a:gd name="T3" fmla="*/ 0 h 39"/>
                                <a:gd name="T4" fmla="*/ 30 w 74"/>
                                <a:gd name="T5" fmla="*/ 316 h 39"/>
                                <a:gd name="T6" fmla="*/ 45 w 74"/>
                                <a:gd name="T7" fmla="*/ 512 h 39"/>
                                <a:gd name="T8" fmla="*/ 315 w 74"/>
                                <a:gd name="T9" fmla="*/ 587 h 39"/>
                                <a:gd name="T10" fmla="*/ 420 w 74"/>
                                <a:gd name="T11" fmla="*/ 557 h 39"/>
                                <a:gd name="T12" fmla="*/ 315 w 74"/>
                                <a:gd name="T13" fmla="*/ 512 h 39"/>
                                <a:gd name="T14" fmla="*/ 315 w 74"/>
                                <a:gd name="T15" fmla="*/ 452 h 39"/>
                                <a:gd name="T16" fmla="*/ 420 w 74"/>
                                <a:gd name="T17" fmla="*/ 542 h 39"/>
                                <a:gd name="T18" fmla="*/ 315 w 74"/>
                                <a:gd name="T19" fmla="*/ 436 h 39"/>
                                <a:gd name="T20" fmla="*/ 330 w 74"/>
                                <a:gd name="T21" fmla="*/ 376 h 39"/>
                                <a:gd name="T22" fmla="*/ 360 w 74"/>
                                <a:gd name="T23" fmla="*/ 301 h 39"/>
                                <a:gd name="T24" fmla="*/ 375 w 74"/>
                                <a:gd name="T25" fmla="*/ 151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331 h 27"/>
                              <a:gd name="T2" fmla="*/ 150 w 57"/>
                              <a:gd name="T3" fmla="*/ 406 h 27"/>
                              <a:gd name="T4" fmla="*/ 195 w 57"/>
                              <a:gd name="T5" fmla="*/ 361 h 27"/>
                              <a:gd name="T6" fmla="*/ 255 w 57"/>
                              <a:gd name="T7" fmla="*/ 331 h 27"/>
                              <a:gd name="T8" fmla="*/ 330 w 57"/>
                              <a:gd name="T9" fmla="*/ 286 h 27"/>
                              <a:gd name="T10" fmla="*/ 390 w 57"/>
                              <a:gd name="T11" fmla="*/ 286 h 27"/>
                              <a:gd name="T12" fmla="*/ 465 w 57"/>
                              <a:gd name="T13" fmla="*/ 286 h 27"/>
                              <a:gd name="T14" fmla="*/ 540 w 57"/>
                              <a:gd name="T15" fmla="*/ 301 h 27"/>
                              <a:gd name="T16" fmla="*/ 615 w 57"/>
                              <a:gd name="T17" fmla="*/ 331 h 27"/>
                              <a:gd name="T18" fmla="*/ 690 w 57"/>
                              <a:gd name="T19" fmla="*/ 376 h 27"/>
                              <a:gd name="T20" fmla="*/ 855 w 57"/>
                              <a:gd name="T21" fmla="*/ 301 h 27"/>
                              <a:gd name="T22" fmla="*/ 435 w 57"/>
                              <a:gd name="T23" fmla="*/ 0 h 27"/>
                              <a:gd name="T24" fmla="*/ 0 w 57"/>
                              <a:gd name="T25" fmla="*/ 331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75 h 7"/>
                                  <a:gd name="T2" fmla="*/ 15 w 5"/>
                                  <a:gd name="T3" fmla="*/ 105 h 7"/>
                                  <a:gd name="T4" fmla="*/ 15 w 5"/>
                                  <a:gd name="T5" fmla="*/ 105 h 7"/>
                                  <a:gd name="T6" fmla="*/ 45 w 5"/>
                                  <a:gd name="T7" fmla="*/ 60 h 7"/>
                                  <a:gd name="T8" fmla="*/ 45 w 5"/>
                                  <a:gd name="T9" fmla="*/ 30 h 7"/>
                                  <a:gd name="T10" fmla="*/ 30 w 5"/>
                                  <a:gd name="T11" fmla="*/ 30 h 7"/>
                                  <a:gd name="T12" fmla="*/ 15 w 5"/>
                                  <a:gd name="T13" fmla="*/ 30 h 7"/>
                                  <a:gd name="T14" fmla="*/ 0 w 5"/>
                                  <a:gd name="T15" fmla="*/ 45 h 7"/>
                                  <a:gd name="T16" fmla="*/ 0 w 5"/>
                                  <a:gd name="T17" fmla="*/ 45 h 7"/>
                                  <a:gd name="T18" fmla="*/ 0 w 5"/>
                                  <a:gd name="T19" fmla="*/ 15 h 7"/>
                                  <a:gd name="T20" fmla="*/ 15 w 5"/>
                                  <a:gd name="T21" fmla="*/ 15 h 7"/>
                                  <a:gd name="T22" fmla="*/ 30 w 5"/>
                                  <a:gd name="T23" fmla="*/ 0 h 7"/>
                                  <a:gd name="T24" fmla="*/ 45 w 5"/>
                                  <a:gd name="T25" fmla="*/ 15 h 7"/>
                                  <a:gd name="T26" fmla="*/ 60 w 5"/>
                                  <a:gd name="T27" fmla="*/ 15 h 7"/>
                                  <a:gd name="T28" fmla="*/ 60 w 5"/>
                                  <a:gd name="T29" fmla="*/ 30 h 7"/>
                                  <a:gd name="T30" fmla="*/ 30 w 5"/>
                                  <a:gd name="T31" fmla="*/ 75 h 7"/>
                                  <a:gd name="T32" fmla="*/ 60 w 5"/>
                                  <a:gd name="T33" fmla="*/ 75 h 7"/>
                                  <a:gd name="T34" fmla="*/ 75 w 5"/>
                                  <a:gd name="T35" fmla="*/ 60 h 7"/>
                                  <a:gd name="T36" fmla="*/ 75 w 5"/>
                                  <a:gd name="T37" fmla="*/ 60 h 7"/>
                                  <a:gd name="T38" fmla="*/ 75 w 5"/>
                                  <a:gd name="T39" fmla="*/ 60 h 7"/>
                                  <a:gd name="T40" fmla="*/ 75 w 5"/>
                                  <a:gd name="T41" fmla="*/ 60 h 7"/>
                                  <a:gd name="T42" fmla="*/ 75 w 5"/>
                                  <a:gd name="T43" fmla="*/ 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76 h 6"/>
                                  <a:gd name="T2" fmla="*/ 30 w 5"/>
                                  <a:gd name="T3" fmla="*/ 0 h 6"/>
                                  <a:gd name="T4" fmla="*/ 45 w 5"/>
                                  <a:gd name="T5" fmla="*/ 0 h 6"/>
                                  <a:gd name="T6" fmla="*/ 60 w 5"/>
                                  <a:gd name="T7" fmla="*/ 46 h 6"/>
                                  <a:gd name="T8" fmla="*/ 75 w 5"/>
                                  <a:gd name="T9" fmla="*/ 46 h 6"/>
                                  <a:gd name="T10" fmla="*/ 75 w 5"/>
                                  <a:gd name="T11" fmla="*/ 61 h 6"/>
                                  <a:gd name="T12" fmla="*/ 60 w 5"/>
                                  <a:gd name="T13" fmla="*/ 61 h 6"/>
                                  <a:gd name="T14" fmla="*/ 75 w 5"/>
                                  <a:gd name="T15" fmla="*/ 76 h 6"/>
                                  <a:gd name="T16" fmla="*/ 45 w 5"/>
                                  <a:gd name="T17" fmla="*/ 91 h 6"/>
                                  <a:gd name="T18" fmla="*/ 45 w 5"/>
                                  <a:gd name="T19" fmla="*/ 76 h 6"/>
                                  <a:gd name="T20" fmla="*/ 0 w 5"/>
                                  <a:gd name="T21" fmla="*/ 91 h 6"/>
                                  <a:gd name="T22" fmla="*/ 0 w 5"/>
                                  <a:gd name="T23" fmla="*/ 76 h 6"/>
                                  <a:gd name="T24" fmla="*/ 0 w 5"/>
                                  <a:gd name="T25" fmla="*/ 76 h 6"/>
                                  <a:gd name="T26" fmla="*/ 30 w 5"/>
                                  <a:gd name="T27" fmla="*/ 61 h 6"/>
                                  <a:gd name="T28" fmla="*/ 30 w 5"/>
                                  <a:gd name="T29" fmla="*/ 30 h 6"/>
                                  <a:gd name="T30" fmla="*/ 0 w 5"/>
                                  <a:gd name="T31" fmla="*/ 76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45 w 6"/>
                                  <a:gd name="T1" fmla="*/ 0 h 7"/>
                                  <a:gd name="T2" fmla="*/ 75 w 6"/>
                                  <a:gd name="T3" fmla="*/ 61 h 7"/>
                                  <a:gd name="T4" fmla="*/ 90 w 6"/>
                                  <a:gd name="T5" fmla="*/ 61 h 7"/>
                                  <a:gd name="T6" fmla="*/ 90 w 6"/>
                                  <a:gd name="T7" fmla="*/ 61 h 7"/>
                                  <a:gd name="T8" fmla="*/ 90 w 6"/>
                                  <a:gd name="T9" fmla="*/ 61 h 7"/>
                                  <a:gd name="T10" fmla="*/ 90 w 6"/>
                                  <a:gd name="T11" fmla="*/ 61 h 7"/>
                                  <a:gd name="T12" fmla="*/ 75 w 6"/>
                                  <a:gd name="T13" fmla="*/ 91 h 7"/>
                                  <a:gd name="T14" fmla="*/ 60 w 6"/>
                                  <a:gd name="T15" fmla="*/ 76 h 7"/>
                                  <a:gd name="T16" fmla="*/ 60 w 6"/>
                                  <a:gd name="T17" fmla="*/ 91 h 7"/>
                                  <a:gd name="T18" fmla="*/ 45 w 6"/>
                                  <a:gd name="T19" fmla="*/ 91 h 7"/>
                                  <a:gd name="T20" fmla="*/ 30 w 6"/>
                                  <a:gd name="T21" fmla="*/ 106 h 7"/>
                                  <a:gd name="T22" fmla="*/ 15 w 6"/>
                                  <a:gd name="T23" fmla="*/ 91 h 7"/>
                                  <a:gd name="T24" fmla="*/ 0 w 6"/>
                                  <a:gd name="T25" fmla="*/ 76 h 7"/>
                                  <a:gd name="T26" fmla="*/ 15 w 6"/>
                                  <a:gd name="T27" fmla="*/ 61 h 7"/>
                                  <a:gd name="T28" fmla="*/ 30 w 6"/>
                                  <a:gd name="T29" fmla="*/ 45 h 7"/>
                                  <a:gd name="T30" fmla="*/ 30 w 6"/>
                                  <a:gd name="T31" fmla="*/ 45 h 7"/>
                                  <a:gd name="T32" fmla="*/ 45 w 6"/>
                                  <a:gd name="T33" fmla="*/ 45 h 7"/>
                                  <a:gd name="T34" fmla="*/ 30 w 6"/>
                                  <a:gd name="T35" fmla="*/ 30 h 7"/>
                                  <a:gd name="T36" fmla="*/ 30 w 6"/>
                                  <a:gd name="T37" fmla="*/ 15 h 7"/>
                                  <a:gd name="T38" fmla="*/ 30 w 6"/>
                                  <a:gd name="T39" fmla="*/ 15 h 7"/>
                                  <a:gd name="T40" fmla="*/ 15 w 6"/>
                                  <a:gd name="T41" fmla="*/ 15 h 7"/>
                                  <a:gd name="T42" fmla="*/ 15 w 6"/>
                                  <a:gd name="T43" fmla="*/ 15 h 7"/>
                                  <a:gd name="T44" fmla="*/ 45 w 6"/>
                                  <a:gd name="T45" fmla="*/ 0 h 7"/>
                                  <a:gd name="T46" fmla="*/ 45 w 6"/>
                                  <a:gd name="T47" fmla="*/ 45 h 7"/>
                                  <a:gd name="T48" fmla="*/ 30 w 6"/>
                                  <a:gd name="T49" fmla="*/ 45 h 7"/>
                                  <a:gd name="T50" fmla="*/ 30 w 6"/>
                                  <a:gd name="T51" fmla="*/ 45 h 7"/>
                                  <a:gd name="T52" fmla="*/ 30 w 6"/>
                                  <a:gd name="T53" fmla="*/ 61 h 7"/>
                                  <a:gd name="T54" fmla="*/ 30 w 6"/>
                                  <a:gd name="T55" fmla="*/ 76 h 7"/>
                                  <a:gd name="T56" fmla="*/ 45 w 6"/>
                                  <a:gd name="T57" fmla="*/ 91 h 7"/>
                                  <a:gd name="T58" fmla="*/ 45 w 6"/>
                                  <a:gd name="T59" fmla="*/ 91 h 7"/>
                                  <a:gd name="T60" fmla="*/ 60 w 6"/>
                                  <a:gd name="T61" fmla="*/ 91 h 7"/>
                                  <a:gd name="T62" fmla="*/ 60 w 6"/>
                                  <a:gd name="T63" fmla="*/ 76 h 7"/>
                                  <a:gd name="T64" fmla="*/ 45 w 6"/>
                                  <a:gd name="T65" fmla="*/ 45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60 w 5"/>
                                  <a:gd name="T1" fmla="*/ 15 h 5"/>
                                  <a:gd name="T2" fmla="*/ 30 w 5"/>
                                  <a:gd name="T3" fmla="*/ 45 h 5"/>
                                  <a:gd name="T4" fmla="*/ 45 w 5"/>
                                  <a:gd name="T5" fmla="*/ 60 h 5"/>
                                  <a:gd name="T6" fmla="*/ 60 w 5"/>
                                  <a:gd name="T7" fmla="*/ 45 h 5"/>
                                  <a:gd name="T8" fmla="*/ 60 w 5"/>
                                  <a:gd name="T9" fmla="*/ 45 h 5"/>
                                  <a:gd name="T10" fmla="*/ 60 w 5"/>
                                  <a:gd name="T11" fmla="*/ 30 h 5"/>
                                  <a:gd name="T12" fmla="*/ 75 w 5"/>
                                  <a:gd name="T13" fmla="*/ 30 h 5"/>
                                  <a:gd name="T14" fmla="*/ 60 w 5"/>
                                  <a:gd name="T15" fmla="*/ 45 h 5"/>
                                  <a:gd name="T16" fmla="*/ 45 w 5"/>
                                  <a:gd name="T17" fmla="*/ 60 h 5"/>
                                  <a:gd name="T18" fmla="*/ 15 w 5"/>
                                  <a:gd name="T19" fmla="*/ 75 h 5"/>
                                  <a:gd name="T20" fmla="*/ 0 w 5"/>
                                  <a:gd name="T21" fmla="*/ 60 h 5"/>
                                  <a:gd name="T22" fmla="*/ 0 w 5"/>
                                  <a:gd name="T23" fmla="*/ 30 h 5"/>
                                  <a:gd name="T24" fmla="*/ 15 w 5"/>
                                  <a:gd name="T25" fmla="*/ 15 h 5"/>
                                  <a:gd name="T26" fmla="*/ 45 w 5"/>
                                  <a:gd name="T27" fmla="*/ 0 h 5"/>
                                  <a:gd name="T28" fmla="*/ 60 w 5"/>
                                  <a:gd name="T29" fmla="*/ 15 h 5"/>
                                  <a:gd name="T30" fmla="*/ 45 w 5"/>
                                  <a:gd name="T31" fmla="*/ 30 h 5"/>
                                  <a:gd name="T32" fmla="*/ 30 w 5"/>
                                  <a:gd name="T33" fmla="*/ 15 h 5"/>
                                  <a:gd name="T34" fmla="*/ 30 w 5"/>
                                  <a:gd name="T35" fmla="*/ 15 h 5"/>
                                  <a:gd name="T36" fmla="*/ 30 w 5"/>
                                  <a:gd name="T37" fmla="*/ 15 h 5"/>
                                  <a:gd name="T38" fmla="*/ 15 w 5"/>
                                  <a:gd name="T39" fmla="*/ 15 h 5"/>
                                  <a:gd name="T40" fmla="*/ 15 w 5"/>
                                  <a:gd name="T41" fmla="*/ 30 h 5"/>
                                  <a:gd name="T42" fmla="*/ 15 w 5"/>
                                  <a:gd name="T43" fmla="*/ 45 h 5"/>
                                  <a:gd name="T44" fmla="*/ 45 w 5"/>
                                  <a:gd name="T45" fmla="*/ 3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15 w 4"/>
                                  <a:gd name="T1" fmla="*/ 0 h 6"/>
                                  <a:gd name="T2" fmla="*/ 15 w 4"/>
                                  <a:gd name="T3" fmla="*/ 0 h 6"/>
                                  <a:gd name="T4" fmla="*/ 60 w 4"/>
                                  <a:gd name="T5" fmla="*/ 0 h 6"/>
                                  <a:gd name="T6" fmla="*/ 60 w 4"/>
                                  <a:gd name="T7" fmla="*/ 0 h 6"/>
                                  <a:gd name="T8" fmla="*/ 60 w 4"/>
                                  <a:gd name="T9" fmla="*/ 0 h 6"/>
                                  <a:gd name="T10" fmla="*/ 60 w 4"/>
                                  <a:gd name="T11" fmla="*/ 0 h 6"/>
                                  <a:gd name="T12" fmla="*/ 45 w 4"/>
                                  <a:gd name="T13" fmla="*/ 0 h 6"/>
                                  <a:gd name="T14" fmla="*/ 45 w 4"/>
                                  <a:gd name="T15" fmla="*/ 15 h 6"/>
                                  <a:gd name="T16" fmla="*/ 60 w 4"/>
                                  <a:gd name="T17" fmla="*/ 60 h 6"/>
                                  <a:gd name="T18" fmla="*/ 60 w 4"/>
                                  <a:gd name="T19" fmla="*/ 75 h 6"/>
                                  <a:gd name="T20" fmla="*/ 45 w 4"/>
                                  <a:gd name="T21" fmla="*/ 90 h 6"/>
                                  <a:gd name="T22" fmla="*/ 30 w 4"/>
                                  <a:gd name="T23" fmla="*/ 90 h 6"/>
                                  <a:gd name="T24" fmla="*/ 0 w 4"/>
                                  <a:gd name="T25" fmla="*/ 90 h 6"/>
                                  <a:gd name="T26" fmla="*/ 0 w 4"/>
                                  <a:gd name="T27" fmla="*/ 75 h 6"/>
                                  <a:gd name="T28" fmla="*/ 0 w 4"/>
                                  <a:gd name="T29" fmla="*/ 60 h 6"/>
                                  <a:gd name="T30" fmla="*/ 15 w 4"/>
                                  <a:gd name="T31" fmla="*/ 60 h 6"/>
                                  <a:gd name="T32" fmla="*/ 15 w 4"/>
                                  <a:gd name="T33" fmla="*/ 60 h 6"/>
                                  <a:gd name="T34" fmla="*/ 15 w 4"/>
                                  <a:gd name="T35" fmla="*/ 75 h 6"/>
                                  <a:gd name="T36" fmla="*/ 15 w 4"/>
                                  <a:gd name="T37" fmla="*/ 75 h 6"/>
                                  <a:gd name="T38" fmla="*/ 15 w 4"/>
                                  <a:gd name="T39" fmla="*/ 75 h 6"/>
                                  <a:gd name="T40" fmla="*/ 15 w 4"/>
                                  <a:gd name="T41" fmla="*/ 75 h 6"/>
                                  <a:gd name="T42" fmla="*/ 15 w 4"/>
                                  <a:gd name="T43" fmla="*/ 90 h 6"/>
                                  <a:gd name="T44" fmla="*/ 30 w 4"/>
                                  <a:gd name="T45" fmla="*/ 90 h 6"/>
                                  <a:gd name="T46" fmla="*/ 30 w 4"/>
                                  <a:gd name="T47" fmla="*/ 75 h 6"/>
                                  <a:gd name="T48" fmla="*/ 30 w 4"/>
                                  <a:gd name="T49" fmla="*/ 75 h 6"/>
                                  <a:gd name="T50" fmla="*/ 30 w 4"/>
                                  <a:gd name="T51" fmla="*/ 60 h 6"/>
                                  <a:gd name="T52" fmla="*/ 30 w 4"/>
                                  <a:gd name="T53" fmla="*/ 15 h 6"/>
                                  <a:gd name="T54" fmla="*/ 30 w 4"/>
                                  <a:gd name="T55" fmla="*/ 15 h 6"/>
                                  <a:gd name="T56" fmla="*/ 15 w 4"/>
                                  <a:gd name="T57" fmla="*/ 0 h 6"/>
                                  <a:gd name="T58" fmla="*/ 15 w 4"/>
                                  <a:gd name="T59" fmla="*/ 0 h 6"/>
                                  <a:gd name="T60" fmla="*/ 1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60 w 5"/>
                                  <a:gd name="T1" fmla="*/ 0 h 4"/>
                                  <a:gd name="T2" fmla="*/ 75 w 5"/>
                                  <a:gd name="T3" fmla="*/ 45 h 4"/>
                                  <a:gd name="T4" fmla="*/ 75 w 5"/>
                                  <a:gd name="T5" fmla="*/ 60 h 4"/>
                                  <a:gd name="T6" fmla="*/ 75 w 5"/>
                                  <a:gd name="T7" fmla="*/ 60 h 4"/>
                                  <a:gd name="T8" fmla="*/ 75 w 5"/>
                                  <a:gd name="T9" fmla="*/ 60 h 4"/>
                                  <a:gd name="T10" fmla="*/ 45 w 5"/>
                                  <a:gd name="T11" fmla="*/ 60 h 4"/>
                                  <a:gd name="T12" fmla="*/ 45 w 5"/>
                                  <a:gd name="T13" fmla="*/ 60 h 4"/>
                                  <a:gd name="T14" fmla="*/ 45 w 5"/>
                                  <a:gd name="T15" fmla="*/ 60 h 4"/>
                                  <a:gd name="T16" fmla="*/ 30 w 5"/>
                                  <a:gd name="T17" fmla="*/ 60 h 4"/>
                                  <a:gd name="T18" fmla="*/ 15 w 5"/>
                                  <a:gd name="T19" fmla="*/ 60 h 4"/>
                                  <a:gd name="T20" fmla="*/ 15 w 5"/>
                                  <a:gd name="T21" fmla="*/ 60 h 4"/>
                                  <a:gd name="T22" fmla="*/ 15 w 5"/>
                                  <a:gd name="T23" fmla="*/ 45 h 4"/>
                                  <a:gd name="T24" fmla="*/ 0 w 5"/>
                                  <a:gd name="T25" fmla="*/ 15 h 4"/>
                                  <a:gd name="T26" fmla="*/ 0 w 5"/>
                                  <a:gd name="T27" fmla="*/ 15 h 4"/>
                                  <a:gd name="T28" fmla="*/ 0 w 5"/>
                                  <a:gd name="T29" fmla="*/ 15 h 4"/>
                                  <a:gd name="T30" fmla="*/ 0 w 5"/>
                                  <a:gd name="T31" fmla="*/ 15 h 4"/>
                                  <a:gd name="T32" fmla="*/ 30 w 5"/>
                                  <a:gd name="T33" fmla="*/ 0 h 4"/>
                                  <a:gd name="T34" fmla="*/ 30 w 5"/>
                                  <a:gd name="T35" fmla="*/ 45 h 4"/>
                                  <a:gd name="T36" fmla="*/ 30 w 5"/>
                                  <a:gd name="T37" fmla="*/ 60 h 4"/>
                                  <a:gd name="T38" fmla="*/ 30 w 5"/>
                                  <a:gd name="T39" fmla="*/ 60 h 4"/>
                                  <a:gd name="T40" fmla="*/ 30 w 5"/>
                                  <a:gd name="T41" fmla="*/ 60 h 4"/>
                                  <a:gd name="T42" fmla="*/ 45 w 5"/>
                                  <a:gd name="T43" fmla="*/ 60 h 4"/>
                                  <a:gd name="T44" fmla="*/ 45 w 5"/>
                                  <a:gd name="T45" fmla="*/ 45 h 4"/>
                                  <a:gd name="T46" fmla="*/ 45 w 5"/>
                                  <a:gd name="T47" fmla="*/ 15 h 4"/>
                                  <a:gd name="T48" fmla="*/ 45 w 5"/>
                                  <a:gd name="T49" fmla="*/ 15 h 4"/>
                                  <a:gd name="T50" fmla="*/ 30 w 5"/>
                                  <a:gd name="T51" fmla="*/ 0 h 4"/>
                                  <a:gd name="T52" fmla="*/ 30 w 5"/>
                                  <a:gd name="T53" fmla="*/ 0 h 4"/>
                                  <a:gd name="T54" fmla="*/ 6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30 w 3"/>
                                  <a:gd name="T1" fmla="*/ 0 h 6"/>
                                  <a:gd name="T2" fmla="*/ 30 w 3"/>
                                  <a:gd name="T3" fmla="*/ 75 h 6"/>
                                  <a:gd name="T4" fmla="*/ 45 w 3"/>
                                  <a:gd name="T5" fmla="*/ 75 h 6"/>
                                  <a:gd name="T6" fmla="*/ 45 w 3"/>
                                  <a:gd name="T7" fmla="*/ 90 h 6"/>
                                  <a:gd name="T8" fmla="*/ 45 w 3"/>
                                  <a:gd name="T9" fmla="*/ 90 h 6"/>
                                  <a:gd name="T10" fmla="*/ 15 w 3"/>
                                  <a:gd name="T11" fmla="*/ 90 h 6"/>
                                  <a:gd name="T12" fmla="*/ 15 w 3"/>
                                  <a:gd name="T13" fmla="*/ 90 h 6"/>
                                  <a:gd name="T14" fmla="*/ 15 w 3"/>
                                  <a:gd name="T15" fmla="*/ 90 h 6"/>
                                  <a:gd name="T16" fmla="*/ 15 w 3"/>
                                  <a:gd name="T17" fmla="*/ 75 h 6"/>
                                  <a:gd name="T18" fmla="*/ 15 w 3"/>
                                  <a:gd name="T19" fmla="*/ 15 h 6"/>
                                  <a:gd name="T20" fmla="*/ 15 w 3"/>
                                  <a:gd name="T21" fmla="*/ 1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3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30 w 5"/>
                                  <a:gd name="T1" fmla="*/ 0 h 6"/>
                                  <a:gd name="T2" fmla="*/ 30 w 5"/>
                                  <a:gd name="T3" fmla="*/ 30 h 6"/>
                                  <a:gd name="T4" fmla="*/ 45 w 5"/>
                                  <a:gd name="T5" fmla="*/ 30 h 6"/>
                                  <a:gd name="T6" fmla="*/ 45 w 5"/>
                                  <a:gd name="T7" fmla="*/ 15 h 6"/>
                                  <a:gd name="T8" fmla="*/ 60 w 5"/>
                                  <a:gd name="T9" fmla="*/ 15 h 6"/>
                                  <a:gd name="T10" fmla="*/ 75 w 5"/>
                                  <a:gd name="T11" fmla="*/ 30 h 6"/>
                                  <a:gd name="T12" fmla="*/ 75 w 5"/>
                                  <a:gd name="T13" fmla="*/ 45 h 6"/>
                                  <a:gd name="T14" fmla="*/ 75 w 5"/>
                                  <a:gd name="T15" fmla="*/ 60 h 6"/>
                                  <a:gd name="T16" fmla="*/ 75 w 5"/>
                                  <a:gd name="T17" fmla="*/ 75 h 6"/>
                                  <a:gd name="T18" fmla="*/ 75 w 5"/>
                                  <a:gd name="T19" fmla="*/ 75 h 6"/>
                                  <a:gd name="T20" fmla="*/ 75 w 5"/>
                                  <a:gd name="T21" fmla="*/ 75 h 6"/>
                                  <a:gd name="T22" fmla="*/ 45 w 5"/>
                                  <a:gd name="T23" fmla="*/ 75 h 6"/>
                                  <a:gd name="T24" fmla="*/ 45 w 5"/>
                                  <a:gd name="T25" fmla="*/ 75 h 6"/>
                                  <a:gd name="T26" fmla="*/ 45 w 5"/>
                                  <a:gd name="T27" fmla="*/ 75 h 6"/>
                                  <a:gd name="T28" fmla="*/ 60 w 5"/>
                                  <a:gd name="T29" fmla="*/ 75 h 6"/>
                                  <a:gd name="T30" fmla="*/ 45 w 5"/>
                                  <a:gd name="T31" fmla="*/ 45 h 6"/>
                                  <a:gd name="T32" fmla="*/ 45 w 5"/>
                                  <a:gd name="T33" fmla="*/ 30 h 6"/>
                                  <a:gd name="T34" fmla="*/ 45 w 5"/>
                                  <a:gd name="T35" fmla="*/ 30 h 6"/>
                                  <a:gd name="T36" fmla="*/ 45 w 5"/>
                                  <a:gd name="T37" fmla="*/ 30 h 6"/>
                                  <a:gd name="T38" fmla="*/ 30 w 5"/>
                                  <a:gd name="T39" fmla="*/ 30 h 6"/>
                                  <a:gd name="T40" fmla="*/ 30 w 5"/>
                                  <a:gd name="T41" fmla="*/ 45 h 6"/>
                                  <a:gd name="T42" fmla="*/ 30 w 5"/>
                                  <a:gd name="T43" fmla="*/ 75 h 6"/>
                                  <a:gd name="T44" fmla="*/ 30 w 5"/>
                                  <a:gd name="T45" fmla="*/ 75 h 6"/>
                                  <a:gd name="T46" fmla="*/ 45 w 5"/>
                                  <a:gd name="T47" fmla="*/ 75 h 6"/>
                                  <a:gd name="T48" fmla="*/ 45 w 5"/>
                                  <a:gd name="T49" fmla="*/ 75 h 6"/>
                                  <a:gd name="T50" fmla="*/ 15 w 5"/>
                                  <a:gd name="T51" fmla="*/ 90 h 6"/>
                                  <a:gd name="T52" fmla="*/ 15 w 5"/>
                                  <a:gd name="T53" fmla="*/ 90 h 6"/>
                                  <a:gd name="T54" fmla="*/ 15 w 5"/>
                                  <a:gd name="T55" fmla="*/ 75 h 6"/>
                                  <a:gd name="T56" fmla="*/ 15 w 5"/>
                                  <a:gd name="T57" fmla="*/ 75 h 6"/>
                                  <a:gd name="T58" fmla="*/ 15 w 5"/>
                                  <a:gd name="T59" fmla="*/ 1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3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30 w 4"/>
                                  <a:gd name="T1" fmla="*/ 0 h 4"/>
                                  <a:gd name="T2" fmla="*/ 45 w 4"/>
                                  <a:gd name="T3" fmla="*/ 0 h 4"/>
                                  <a:gd name="T4" fmla="*/ 60 w 4"/>
                                  <a:gd name="T5" fmla="*/ 15 h 4"/>
                                  <a:gd name="T6" fmla="*/ 60 w 4"/>
                                  <a:gd name="T7" fmla="*/ 30 h 4"/>
                                  <a:gd name="T8" fmla="*/ 60 w 4"/>
                                  <a:gd name="T9" fmla="*/ 45 h 4"/>
                                  <a:gd name="T10" fmla="*/ 30 w 4"/>
                                  <a:gd name="T11" fmla="*/ 60 h 4"/>
                                  <a:gd name="T12" fmla="*/ 15 w 4"/>
                                  <a:gd name="T13" fmla="*/ 60 h 4"/>
                                  <a:gd name="T14" fmla="*/ 0 w 4"/>
                                  <a:gd name="T15" fmla="*/ 30 h 4"/>
                                  <a:gd name="T16" fmla="*/ 0 w 4"/>
                                  <a:gd name="T17" fmla="*/ 15 h 4"/>
                                  <a:gd name="T18" fmla="*/ 30 w 4"/>
                                  <a:gd name="T19" fmla="*/ 0 h 4"/>
                                  <a:gd name="T20" fmla="*/ 30 w 4"/>
                                  <a:gd name="T21" fmla="*/ 0 h 4"/>
                                  <a:gd name="T22" fmla="*/ 15 w 4"/>
                                  <a:gd name="T23" fmla="*/ 0 h 4"/>
                                  <a:gd name="T24" fmla="*/ 15 w 4"/>
                                  <a:gd name="T25" fmla="*/ 15 h 4"/>
                                  <a:gd name="T26" fmla="*/ 15 w 4"/>
                                  <a:gd name="T27" fmla="*/ 30 h 4"/>
                                  <a:gd name="T28" fmla="*/ 30 w 4"/>
                                  <a:gd name="T29" fmla="*/ 45 h 4"/>
                                  <a:gd name="T30" fmla="*/ 30 w 4"/>
                                  <a:gd name="T31" fmla="*/ 60 h 4"/>
                                  <a:gd name="T32" fmla="*/ 30 w 4"/>
                                  <a:gd name="T33" fmla="*/ 60 h 4"/>
                                  <a:gd name="T34" fmla="*/ 45 w 4"/>
                                  <a:gd name="T35" fmla="*/ 60 h 4"/>
                                  <a:gd name="T36" fmla="*/ 45 w 4"/>
                                  <a:gd name="T37" fmla="*/ 45 h 4"/>
                                  <a:gd name="T38" fmla="*/ 45 w 4"/>
                                  <a:gd name="T39" fmla="*/ 30 h 4"/>
                                  <a:gd name="T40" fmla="*/ 45 w 4"/>
                                  <a:gd name="T41" fmla="*/ 15 h 4"/>
                                  <a:gd name="T42" fmla="*/ 30 w 4"/>
                                  <a:gd name="T43" fmla="*/ 0 h 4"/>
                                  <a:gd name="T44" fmla="*/ 3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90 w 6"/>
                                  <a:gd name="T1" fmla="*/ 15 h 6"/>
                                  <a:gd name="T2" fmla="*/ 60 w 6"/>
                                  <a:gd name="T3" fmla="*/ 75 h 6"/>
                                  <a:gd name="T4" fmla="*/ 60 w 6"/>
                                  <a:gd name="T5" fmla="*/ 90 h 6"/>
                                  <a:gd name="T6" fmla="*/ 60 w 6"/>
                                  <a:gd name="T7" fmla="*/ 90 h 6"/>
                                  <a:gd name="T8" fmla="*/ 60 w 6"/>
                                  <a:gd name="T9" fmla="*/ 90 h 6"/>
                                  <a:gd name="T10" fmla="*/ 60 w 6"/>
                                  <a:gd name="T11" fmla="*/ 90 h 6"/>
                                  <a:gd name="T12" fmla="*/ 30 w 6"/>
                                  <a:gd name="T13" fmla="*/ 75 h 6"/>
                                  <a:gd name="T14" fmla="*/ 45 w 6"/>
                                  <a:gd name="T15" fmla="*/ 75 h 6"/>
                                  <a:gd name="T16" fmla="*/ 30 w 6"/>
                                  <a:gd name="T17" fmla="*/ 75 h 6"/>
                                  <a:gd name="T18" fmla="*/ 15 w 6"/>
                                  <a:gd name="T19" fmla="*/ 75 h 6"/>
                                  <a:gd name="T20" fmla="*/ 0 w 6"/>
                                  <a:gd name="T21" fmla="*/ 60 h 6"/>
                                  <a:gd name="T22" fmla="*/ 0 w 6"/>
                                  <a:gd name="T23" fmla="*/ 30 h 6"/>
                                  <a:gd name="T24" fmla="*/ 15 w 6"/>
                                  <a:gd name="T25" fmla="*/ 15 h 6"/>
                                  <a:gd name="T26" fmla="*/ 30 w 6"/>
                                  <a:gd name="T27" fmla="*/ 15 h 6"/>
                                  <a:gd name="T28" fmla="*/ 45 w 6"/>
                                  <a:gd name="T29" fmla="*/ 15 h 6"/>
                                  <a:gd name="T30" fmla="*/ 45 w 6"/>
                                  <a:gd name="T31" fmla="*/ 30 h 6"/>
                                  <a:gd name="T32" fmla="*/ 60 w 6"/>
                                  <a:gd name="T33" fmla="*/ 30 h 6"/>
                                  <a:gd name="T34" fmla="*/ 60 w 6"/>
                                  <a:gd name="T35" fmla="*/ 15 h 6"/>
                                  <a:gd name="T36" fmla="*/ 75 w 6"/>
                                  <a:gd name="T37" fmla="*/ 15 h 6"/>
                                  <a:gd name="T38" fmla="*/ 60 w 6"/>
                                  <a:gd name="T39" fmla="*/ 15 h 6"/>
                                  <a:gd name="T40" fmla="*/ 60 w 6"/>
                                  <a:gd name="T41" fmla="*/ 0 h 6"/>
                                  <a:gd name="T42" fmla="*/ 60 w 6"/>
                                  <a:gd name="T43" fmla="*/ 0 h 6"/>
                                  <a:gd name="T44" fmla="*/ 90 w 6"/>
                                  <a:gd name="T45" fmla="*/ 15 h 6"/>
                                  <a:gd name="T46" fmla="*/ 60 w 6"/>
                                  <a:gd name="T47" fmla="*/ 45 h 6"/>
                                  <a:gd name="T48" fmla="*/ 45 w 6"/>
                                  <a:gd name="T49" fmla="*/ 30 h 6"/>
                                  <a:gd name="T50" fmla="*/ 45 w 6"/>
                                  <a:gd name="T51" fmla="*/ 30 h 6"/>
                                  <a:gd name="T52" fmla="*/ 30 w 6"/>
                                  <a:gd name="T53" fmla="*/ 30 h 6"/>
                                  <a:gd name="T54" fmla="*/ 30 w 6"/>
                                  <a:gd name="T55" fmla="*/ 45 h 6"/>
                                  <a:gd name="T56" fmla="*/ 15 w 6"/>
                                  <a:gd name="T57" fmla="*/ 60 h 6"/>
                                  <a:gd name="T58" fmla="*/ 15 w 6"/>
                                  <a:gd name="T59" fmla="*/ 60 h 6"/>
                                  <a:gd name="T60" fmla="*/ 30 w 6"/>
                                  <a:gd name="T61" fmla="*/ 75 h 6"/>
                                  <a:gd name="T62" fmla="*/ 45 w 6"/>
                                  <a:gd name="T63" fmla="*/ 75 h 6"/>
                                  <a:gd name="T64" fmla="*/ 60 w 6"/>
                                  <a:gd name="T65" fmla="*/ 4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45 h 4"/>
                                  <a:gd name="T2" fmla="*/ 30 w 5"/>
                                  <a:gd name="T3" fmla="*/ 30 h 4"/>
                                  <a:gd name="T4" fmla="*/ 30 w 5"/>
                                  <a:gd name="T5" fmla="*/ 45 h 4"/>
                                  <a:gd name="T6" fmla="*/ 45 w 5"/>
                                  <a:gd name="T7" fmla="*/ 60 h 4"/>
                                  <a:gd name="T8" fmla="*/ 45 w 5"/>
                                  <a:gd name="T9" fmla="*/ 60 h 4"/>
                                  <a:gd name="T10" fmla="*/ 60 w 5"/>
                                  <a:gd name="T11" fmla="*/ 60 h 4"/>
                                  <a:gd name="T12" fmla="*/ 60 w 5"/>
                                  <a:gd name="T13" fmla="*/ 60 h 4"/>
                                  <a:gd name="T14" fmla="*/ 45 w 5"/>
                                  <a:gd name="T15" fmla="*/ 60 h 4"/>
                                  <a:gd name="T16" fmla="*/ 30 w 5"/>
                                  <a:gd name="T17" fmla="*/ 60 h 4"/>
                                  <a:gd name="T18" fmla="*/ 15 w 5"/>
                                  <a:gd name="T19" fmla="*/ 30 h 4"/>
                                  <a:gd name="T20" fmla="*/ 15 w 5"/>
                                  <a:gd name="T21" fmla="*/ 15 h 4"/>
                                  <a:gd name="T22" fmla="*/ 30 w 5"/>
                                  <a:gd name="T23" fmla="*/ 0 h 4"/>
                                  <a:gd name="T24" fmla="*/ 60 w 5"/>
                                  <a:gd name="T25" fmla="*/ 0 h 4"/>
                                  <a:gd name="T26" fmla="*/ 75 w 5"/>
                                  <a:gd name="T27" fmla="*/ 15 h 4"/>
                                  <a:gd name="T28" fmla="*/ 75 w 5"/>
                                  <a:gd name="T29" fmla="*/ 45 h 4"/>
                                  <a:gd name="T30" fmla="*/ 60 w 5"/>
                                  <a:gd name="T31" fmla="*/ 30 h 4"/>
                                  <a:gd name="T32" fmla="*/ 60 w 5"/>
                                  <a:gd name="T33" fmla="*/ 15 h 4"/>
                                  <a:gd name="T34" fmla="*/ 60 w 5"/>
                                  <a:gd name="T35" fmla="*/ 15 h 4"/>
                                  <a:gd name="T36" fmla="*/ 60 w 5"/>
                                  <a:gd name="T37" fmla="*/ 0 h 4"/>
                                  <a:gd name="T38" fmla="*/ 45 w 5"/>
                                  <a:gd name="T39" fmla="*/ 0 h 4"/>
                                  <a:gd name="T40" fmla="*/ 30 w 5"/>
                                  <a:gd name="T41" fmla="*/ 15 h 4"/>
                                  <a:gd name="T42" fmla="*/ 30 w 5"/>
                                  <a:gd name="T43" fmla="*/ 15 h 4"/>
                                  <a:gd name="T44" fmla="*/ 60 w 5"/>
                                  <a:gd name="T45" fmla="*/ 3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0 h 6"/>
                                  <a:gd name="T2" fmla="*/ 45 w 5"/>
                                  <a:gd name="T3" fmla="*/ 61 h 6"/>
                                  <a:gd name="T4" fmla="*/ 30 w 5"/>
                                  <a:gd name="T5" fmla="*/ 76 h 6"/>
                                  <a:gd name="T6" fmla="*/ 30 w 5"/>
                                  <a:gd name="T7" fmla="*/ 76 h 6"/>
                                  <a:gd name="T8" fmla="*/ 45 w 5"/>
                                  <a:gd name="T9" fmla="*/ 91 h 6"/>
                                  <a:gd name="T10" fmla="*/ 45 w 5"/>
                                  <a:gd name="T11" fmla="*/ 91 h 6"/>
                                  <a:gd name="T12" fmla="*/ 45 w 5"/>
                                  <a:gd name="T13" fmla="*/ 91 h 6"/>
                                  <a:gd name="T14" fmla="*/ 0 w 5"/>
                                  <a:gd name="T15" fmla="*/ 61 h 6"/>
                                  <a:gd name="T16" fmla="*/ 0 w 5"/>
                                  <a:gd name="T17" fmla="*/ 61 h 6"/>
                                  <a:gd name="T18" fmla="*/ 0 w 5"/>
                                  <a:gd name="T19" fmla="*/ 61 h 6"/>
                                  <a:gd name="T20" fmla="*/ 0 w 5"/>
                                  <a:gd name="T21" fmla="*/ 61 h 6"/>
                                  <a:gd name="T22" fmla="*/ 15 w 5"/>
                                  <a:gd name="T23" fmla="*/ 61 h 6"/>
                                  <a:gd name="T24" fmla="*/ 15 w 5"/>
                                  <a:gd name="T25" fmla="*/ 61 h 6"/>
                                  <a:gd name="T26" fmla="*/ 30 w 5"/>
                                  <a:gd name="T27" fmla="*/ 15 h 6"/>
                                  <a:gd name="T28" fmla="*/ 45 w 5"/>
                                  <a:gd name="T29" fmla="*/ 15 h 6"/>
                                  <a:gd name="T30" fmla="*/ 30 w 5"/>
                                  <a:gd name="T31" fmla="*/ 0 h 6"/>
                                  <a:gd name="T32" fmla="*/ 30 w 5"/>
                                  <a:gd name="T33" fmla="*/ 0 h 6"/>
                                  <a:gd name="T34" fmla="*/ 30 w 5"/>
                                  <a:gd name="T35" fmla="*/ 0 h 6"/>
                                  <a:gd name="T36" fmla="*/ 30 w 5"/>
                                  <a:gd name="T37" fmla="*/ 0 h 6"/>
                                  <a:gd name="T38" fmla="*/ 60 w 5"/>
                                  <a:gd name="T39" fmla="*/ 0 h 6"/>
                                  <a:gd name="T40" fmla="*/ 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60 w 6"/>
                                  <a:gd name="T1" fmla="*/ 46 h 6"/>
                                  <a:gd name="T2" fmla="*/ 60 w 6"/>
                                  <a:gd name="T3" fmla="*/ 61 h 6"/>
                                  <a:gd name="T4" fmla="*/ 60 w 6"/>
                                  <a:gd name="T5" fmla="*/ 76 h 6"/>
                                  <a:gd name="T6" fmla="*/ 45 w 6"/>
                                  <a:gd name="T7" fmla="*/ 91 h 6"/>
                                  <a:gd name="T8" fmla="*/ 15 w 6"/>
                                  <a:gd name="T9" fmla="*/ 76 h 6"/>
                                  <a:gd name="T10" fmla="*/ 0 w 6"/>
                                  <a:gd name="T11" fmla="*/ 61 h 6"/>
                                  <a:gd name="T12" fmla="*/ 0 w 6"/>
                                  <a:gd name="T13" fmla="*/ 46 h 6"/>
                                  <a:gd name="T14" fmla="*/ 0 w 6"/>
                                  <a:gd name="T15" fmla="*/ 46 h 6"/>
                                  <a:gd name="T16" fmla="*/ 30 w 6"/>
                                  <a:gd name="T17" fmla="*/ 46 h 6"/>
                                  <a:gd name="T18" fmla="*/ 15 w 6"/>
                                  <a:gd name="T19" fmla="*/ 15 h 6"/>
                                  <a:gd name="T20" fmla="*/ 15 w 6"/>
                                  <a:gd name="T21" fmla="*/ 15 h 6"/>
                                  <a:gd name="T22" fmla="*/ 30 w 6"/>
                                  <a:gd name="T23" fmla="*/ 0 h 6"/>
                                  <a:gd name="T24" fmla="*/ 60 w 6"/>
                                  <a:gd name="T25" fmla="*/ 0 h 6"/>
                                  <a:gd name="T26" fmla="*/ 75 w 6"/>
                                  <a:gd name="T27" fmla="*/ 30 h 6"/>
                                  <a:gd name="T28" fmla="*/ 75 w 6"/>
                                  <a:gd name="T29" fmla="*/ 46 h 6"/>
                                  <a:gd name="T30" fmla="*/ 75 w 6"/>
                                  <a:gd name="T31" fmla="*/ 46 h 6"/>
                                  <a:gd name="T32" fmla="*/ 60 w 6"/>
                                  <a:gd name="T33" fmla="*/ 46 h 6"/>
                                  <a:gd name="T34" fmla="*/ 45 w 6"/>
                                  <a:gd name="T35" fmla="*/ 46 h 6"/>
                                  <a:gd name="T36" fmla="*/ 60 w 6"/>
                                  <a:gd name="T37" fmla="*/ 30 h 6"/>
                                  <a:gd name="T38" fmla="*/ 60 w 6"/>
                                  <a:gd name="T39" fmla="*/ 30 h 6"/>
                                  <a:gd name="T40" fmla="*/ 60 w 6"/>
                                  <a:gd name="T41" fmla="*/ 15 h 6"/>
                                  <a:gd name="T42" fmla="*/ 60 w 6"/>
                                  <a:gd name="T43" fmla="*/ 15 h 6"/>
                                  <a:gd name="T44" fmla="*/ 45 w 6"/>
                                  <a:gd name="T45" fmla="*/ 15 h 6"/>
                                  <a:gd name="T46" fmla="*/ 45 w 6"/>
                                  <a:gd name="T47" fmla="*/ 15 h 6"/>
                                  <a:gd name="T48" fmla="*/ 45 w 6"/>
                                  <a:gd name="T49" fmla="*/ 30 h 6"/>
                                  <a:gd name="T50" fmla="*/ 45 w 6"/>
                                  <a:gd name="T51" fmla="*/ 46 h 6"/>
                                  <a:gd name="T52" fmla="*/ 30 w 6"/>
                                  <a:gd name="T53" fmla="*/ 46 h 6"/>
                                  <a:gd name="T54" fmla="*/ 30 w 6"/>
                                  <a:gd name="T55" fmla="*/ 46 h 6"/>
                                  <a:gd name="T56" fmla="*/ 15 w 6"/>
                                  <a:gd name="T57" fmla="*/ 46 h 6"/>
                                  <a:gd name="T58" fmla="*/ 15 w 6"/>
                                  <a:gd name="T59" fmla="*/ 61 h 6"/>
                                  <a:gd name="T60" fmla="*/ 15 w 6"/>
                                  <a:gd name="T61" fmla="*/ 61 h 6"/>
                                  <a:gd name="T62" fmla="*/ 15 w 6"/>
                                  <a:gd name="T63" fmla="*/ 76 h 6"/>
                                  <a:gd name="T64" fmla="*/ 15 w 6"/>
                                  <a:gd name="T65" fmla="*/ 76 h 6"/>
                                  <a:gd name="T66" fmla="*/ 30 w 6"/>
                                  <a:gd name="T67" fmla="*/ 76 h 6"/>
                                  <a:gd name="T68" fmla="*/ 45 w 6"/>
                                  <a:gd name="T69" fmla="*/ 76 h 6"/>
                                  <a:gd name="T70" fmla="*/ 30 w 6"/>
                                  <a:gd name="T71" fmla="*/ 4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60 h 5"/>
                                  <a:gd name="T2" fmla="*/ 0 w 6"/>
                                  <a:gd name="T3" fmla="*/ 60 h 5"/>
                                  <a:gd name="T4" fmla="*/ 30 w 6"/>
                                  <a:gd name="T5" fmla="*/ 60 h 5"/>
                                  <a:gd name="T6" fmla="*/ 45 w 6"/>
                                  <a:gd name="T7" fmla="*/ 60 h 5"/>
                                  <a:gd name="T8" fmla="*/ 60 w 6"/>
                                  <a:gd name="T9" fmla="*/ 45 h 5"/>
                                  <a:gd name="T10" fmla="*/ 45 w 6"/>
                                  <a:gd name="T11" fmla="*/ 45 h 5"/>
                                  <a:gd name="T12" fmla="*/ 45 w 6"/>
                                  <a:gd name="T13" fmla="*/ 45 h 5"/>
                                  <a:gd name="T14" fmla="*/ 30 w 6"/>
                                  <a:gd name="T15" fmla="*/ 30 h 5"/>
                                  <a:gd name="T16" fmla="*/ 30 w 6"/>
                                  <a:gd name="T17" fmla="*/ 15 h 5"/>
                                  <a:gd name="T18" fmla="*/ 45 w 6"/>
                                  <a:gd name="T19" fmla="*/ 0 h 5"/>
                                  <a:gd name="T20" fmla="*/ 60 w 6"/>
                                  <a:gd name="T21" fmla="*/ 0 h 5"/>
                                  <a:gd name="T22" fmla="*/ 75 w 6"/>
                                  <a:gd name="T23" fmla="*/ 0 h 5"/>
                                  <a:gd name="T24" fmla="*/ 90 w 6"/>
                                  <a:gd name="T25" fmla="*/ 15 h 5"/>
                                  <a:gd name="T26" fmla="*/ 90 w 6"/>
                                  <a:gd name="T27" fmla="*/ 30 h 5"/>
                                  <a:gd name="T28" fmla="*/ 90 w 6"/>
                                  <a:gd name="T29" fmla="*/ 45 h 5"/>
                                  <a:gd name="T30" fmla="*/ 75 w 6"/>
                                  <a:gd name="T31" fmla="*/ 60 h 5"/>
                                  <a:gd name="T32" fmla="*/ 45 w 6"/>
                                  <a:gd name="T33" fmla="*/ 75 h 5"/>
                                  <a:gd name="T34" fmla="*/ 0 w 6"/>
                                  <a:gd name="T35" fmla="*/ 60 h 5"/>
                                  <a:gd name="T36" fmla="*/ 60 w 6"/>
                                  <a:gd name="T37" fmla="*/ 45 h 5"/>
                                  <a:gd name="T38" fmla="*/ 75 w 6"/>
                                  <a:gd name="T39" fmla="*/ 30 h 5"/>
                                  <a:gd name="T40" fmla="*/ 75 w 6"/>
                                  <a:gd name="T41" fmla="*/ 15 h 5"/>
                                  <a:gd name="T42" fmla="*/ 75 w 6"/>
                                  <a:gd name="T43" fmla="*/ 0 h 5"/>
                                  <a:gd name="T44" fmla="*/ 75 w 6"/>
                                  <a:gd name="T45" fmla="*/ 0 h 5"/>
                                  <a:gd name="T46" fmla="*/ 60 w 6"/>
                                  <a:gd name="T47" fmla="*/ 0 h 5"/>
                                  <a:gd name="T48" fmla="*/ 60 w 6"/>
                                  <a:gd name="T49" fmla="*/ 15 h 5"/>
                                  <a:gd name="T50" fmla="*/ 45 w 6"/>
                                  <a:gd name="T51" fmla="*/ 30 h 5"/>
                                  <a:gd name="T52" fmla="*/ 60 w 6"/>
                                  <a:gd name="T53" fmla="*/ 45 h 5"/>
                                  <a:gd name="T54" fmla="*/ 60 w 6"/>
                                  <a:gd name="T55" fmla="*/ 4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90 w 6"/>
                                  <a:gd name="T1" fmla="*/ 15 h 5"/>
                                  <a:gd name="T2" fmla="*/ 90 w 6"/>
                                  <a:gd name="T3" fmla="*/ 15 h 5"/>
                                  <a:gd name="T4" fmla="*/ 75 w 6"/>
                                  <a:gd name="T5" fmla="*/ 0 h 5"/>
                                  <a:gd name="T6" fmla="*/ 45 w 6"/>
                                  <a:gd name="T7" fmla="*/ 15 h 5"/>
                                  <a:gd name="T8" fmla="*/ 30 w 6"/>
                                  <a:gd name="T9" fmla="*/ 15 h 5"/>
                                  <a:gd name="T10" fmla="*/ 45 w 6"/>
                                  <a:gd name="T11" fmla="*/ 15 h 5"/>
                                  <a:gd name="T12" fmla="*/ 60 w 6"/>
                                  <a:gd name="T13" fmla="*/ 30 h 5"/>
                                  <a:gd name="T14" fmla="*/ 75 w 6"/>
                                  <a:gd name="T15" fmla="*/ 45 h 5"/>
                                  <a:gd name="T16" fmla="*/ 75 w 6"/>
                                  <a:gd name="T17" fmla="*/ 60 h 5"/>
                                  <a:gd name="T18" fmla="*/ 60 w 6"/>
                                  <a:gd name="T19" fmla="*/ 75 h 5"/>
                                  <a:gd name="T20" fmla="*/ 45 w 6"/>
                                  <a:gd name="T21" fmla="*/ 75 h 5"/>
                                  <a:gd name="T22" fmla="*/ 30 w 6"/>
                                  <a:gd name="T23" fmla="*/ 75 h 5"/>
                                  <a:gd name="T24" fmla="*/ 15 w 6"/>
                                  <a:gd name="T25" fmla="*/ 60 h 5"/>
                                  <a:gd name="T26" fmla="*/ 0 w 6"/>
                                  <a:gd name="T27" fmla="*/ 45 h 5"/>
                                  <a:gd name="T28" fmla="*/ 0 w 6"/>
                                  <a:gd name="T29" fmla="*/ 30 h 5"/>
                                  <a:gd name="T30" fmla="*/ 30 w 6"/>
                                  <a:gd name="T31" fmla="*/ 0 h 5"/>
                                  <a:gd name="T32" fmla="*/ 60 w 6"/>
                                  <a:gd name="T33" fmla="*/ 0 h 5"/>
                                  <a:gd name="T34" fmla="*/ 90 w 6"/>
                                  <a:gd name="T35" fmla="*/ 15 h 5"/>
                                  <a:gd name="T36" fmla="*/ 30 w 6"/>
                                  <a:gd name="T37" fmla="*/ 30 h 5"/>
                                  <a:gd name="T38" fmla="*/ 30 w 6"/>
                                  <a:gd name="T39" fmla="*/ 30 h 5"/>
                                  <a:gd name="T40" fmla="*/ 15 w 6"/>
                                  <a:gd name="T41" fmla="*/ 45 h 5"/>
                                  <a:gd name="T42" fmla="*/ 30 w 6"/>
                                  <a:gd name="T43" fmla="*/ 60 h 5"/>
                                  <a:gd name="T44" fmla="*/ 30 w 6"/>
                                  <a:gd name="T45" fmla="*/ 60 h 5"/>
                                  <a:gd name="T46" fmla="*/ 30 w 6"/>
                                  <a:gd name="T47" fmla="*/ 60 h 5"/>
                                  <a:gd name="T48" fmla="*/ 45 w 6"/>
                                  <a:gd name="T49" fmla="*/ 60 h 5"/>
                                  <a:gd name="T50" fmla="*/ 45 w 6"/>
                                  <a:gd name="T51" fmla="*/ 30 h 5"/>
                                  <a:gd name="T52" fmla="*/ 45 w 6"/>
                                  <a:gd name="T53" fmla="*/ 30 h 5"/>
                                  <a:gd name="T54" fmla="*/ 30 w 6"/>
                                  <a:gd name="T55" fmla="*/ 3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20 w 9"/>
                                <a:gd name="T1" fmla="*/ 45 h 7"/>
                                <a:gd name="T2" fmla="*/ 105 w 9"/>
                                <a:gd name="T3" fmla="*/ 45 h 7"/>
                                <a:gd name="T4" fmla="*/ 75 w 9"/>
                                <a:gd name="T5" fmla="*/ 105 h 7"/>
                                <a:gd name="T6" fmla="*/ 60 w 9"/>
                                <a:gd name="T7" fmla="*/ 105 h 7"/>
                                <a:gd name="T8" fmla="*/ 105 w 9"/>
                                <a:gd name="T9" fmla="*/ 45 h 7"/>
                                <a:gd name="T10" fmla="*/ 75 w 9"/>
                                <a:gd name="T11" fmla="*/ 30 h 7"/>
                                <a:gd name="T12" fmla="*/ 0 w 9"/>
                                <a:gd name="T13" fmla="*/ 60 h 7"/>
                                <a:gd name="T14" fmla="*/ 0 w 9"/>
                                <a:gd name="T15" fmla="*/ 60 h 7"/>
                                <a:gd name="T16" fmla="*/ 75 w 9"/>
                                <a:gd name="T17" fmla="*/ 30 h 7"/>
                                <a:gd name="T18" fmla="*/ 60 w 9"/>
                                <a:gd name="T19" fmla="*/ 30 h 7"/>
                                <a:gd name="T20" fmla="*/ 60 w 9"/>
                                <a:gd name="T21" fmla="*/ 15 h 7"/>
                                <a:gd name="T22" fmla="*/ 75 w 9"/>
                                <a:gd name="T23" fmla="*/ 30 h 7"/>
                                <a:gd name="T24" fmla="*/ 135 w 9"/>
                                <a:gd name="T25" fmla="*/ 0 h 7"/>
                                <a:gd name="T26" fmla="*/ 135 w 9"/>
                                <a:gd name="T27" fmla="*/ 0 h 7"/>
                                <a:gd name="T28" fmla="*/ 105 w 9"/>
                                <a:gd name="T29" fmla="*/ 45 h 7"/>
                                <a:gd name="T30" fmla="*/ 120 w 9"/>
                                <a:gd name="T31" fmla="*/ 45 h 7"/>
                                <a:gd name="T32" fmla="*/ 105 w 9"/>
                                <a:gd name="T33" fmla="*/ 30 h 7"/>
                                <a:gd name="T34" fmla="*/ 120 w 9"/>
                                <a:gd name="T35" fmla="*/ 0 h 7"/>
                                <a:gd name="T36" fmla="*/ 75 w 9"/>
                                <a:gd name="T37" fmla="*/ 30 h 7"/>
                                <a:gd name="T38" fmla="*/ 105 w 9"/>
                                <a:gd name="T39" fmla="*/ 3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75 w 6"/>
                                <a:gd name="T1" fmla="*/ 90 h 8"/>
                                <a:gd name="T2" fmla="*/ 45 w 6"/>
                                <a:gd name="T3" fmla="*/ 105 h 8"/>
                                <a:gd name="T4" fmla="*/ 15 w 6"/>
                                <a:gd name="T5" fmla="*/ 105 h 8"/>
                                <a:gd name="T6" fmla="*/ 15 w 6"/>
                                <a:gd name="T7" fmla="*/ 120 h 8"/>
                                <a:gd name="T8" fmla="*/ 0 w 6"/>
                                <a:gd name="T9" fmla="*/ 105 h 8"/>
                                <a:gd name="T10" fmla="*/ 15 w 6"/>
                                <a:gd name="T11" fmla="*/ 105 h 8"/>
                                <a:gd name="T12" fmla="*/ 0 w 6"/>
                                <a:gd name="T13" fmla="*/ 105 h 8"/>
                                <a:gd name="T14" fmla="*/ 0 w 6"/>
                                <a:gd name="T15" fmla="*/ 105 h 8"/>
                                <a:gd name="T16" fmla="*/ 15 w 6"/>
                                <a:gd name="T17" fmla="*/ 105 h 8"/>
                                <a:gd name="T18" fmla="*/ 45 w 6"/>
                                <a:gd name="T19" fmla="*/ 60 h 8"/>
                                <a:gd name="T20" fmla="*/ 30 w 6"/>
                                <a:gd name="T21" fmla="*/ 60 h 8"/>
                                <a:gd name="T22" fmla="*/ 30 w 6"/>
                                <a:gd name="T23" fmla="*/ 60 h 8"/>
                                <a:gd name="T24" fmla="*/ 45 w 6"/>
                                <a:gd name="T25" fmla="*/ 60 h 8"/>
                                <a:gd name="T26" fmla="*/ 75 w 6"/>
                                <a:gd name="T27" fmla="*/ 0 h 8"/>
                                <a:gd name="T28" fmla="*/ 75 w 6"/>
                                <a:gd name="T29" fmla="*/ 0 h 8"/>
                                <a:gd name="T30" fmla="*/ 45 w 6"/>
                                <a:gd name="T31" fmla="*/ 60 h 8"/>
                                <a:gd name="T32" fmla="*/ 60 w 6"/>
                                <a:gd name="T33" fmla="*/ 60 h 8"/>
                                <a:gd name="T34" fmla="*/ 75 w 6"/>
                                <a:gd name="T35" fmla="*/ 75 h 8"/>
                                <a:gd name="T36" fmla="*/ 75 w 6"/>
                                <a:gd name="T37" fmla="*/ 90 h 8"/>
                                <a:gd name="T38" fmla="*/ 75 w 6"/>
                                <a:gd name="T39" fmla="*/ 90 h 8"/>
                                <a:gd name="T40" fmla="*/ 75 w 6"/>
                                <a:gd name="T41" fmla="*/ 75 h 8"/>
                                <a:gd name="T42" fmla="*/ 60 w 6"/>
                                <a:gd name="T43" fmla="*/ 60 h 8"/>
                                <a:gd name="T44" fmla="*/ 45 w 6"/>
                                <a:gd name="T45" fmla="*/ 60 h 8"/>
                                <a:gd name="T46" fmla="*/ 15 w 6"/>
                                <a:gd name="T47" fmla="*/ 105 h 8"/>
                                <a:gd name="T48" fmla="*/ 45 w 6"/>
                                <a:gd name="T49" fmla="*/ 105 h 8"/>
                                <a:gd name="T50" fmla="*/ 75 w 6"/>
                                <a:gd name="T51" fmla="*/ 9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20 w 8"/>
                                <a:gd name="T1" fmla="*/ 0 h 8"/>
                                <a:gd name="T2" fmla="*/ 90 w 8"/>
                                <a:gd name="T3" fmla="*/ 75 h 8"/>
                                <a:gd name="T4" fmla="*/ 75 w 8"/>
                                <a:gd name="T5" fmla="*/ 105 h 8"/>
                                <a:gd name="T6" fmla="*/ 30 w 8"/>
                                <a:gd name="T7" fmla="*/ 120 h 8"/>
                                <a:gd name="T8" fmla="*/ 15 w 8"/>
                                <a:gd name="T9" fmla="*/ 105 h 8"/>
                                <a:gd name="T10" fmla="*/ 0 w 8"/>
                                <a:gd name="T11" fmla="*/ 75 h 8"/>
                                <a:gd name="T12" fmla="*/ 0 w 8"/>
                                <a:gd name="T13" fmla="*/ 75 h 8"/>
                                <a:gd name="T14" fmla="*/ 30 w 8"/>
                                <a:gd name="T15" fmla="*/ 0 h 8"/>
                                <a:gd name="T16" fmla="*/ 30 w 8"/>
                                <a:gd name="T17" fmla="*/ 0 h 8"/>
                                <a:gd name="T18" fmla="*/ 0 w 8"/>
                                <a:gd name="T19" fmla="*/ 75 h 8"/>
                                <a:gd name="T20" fmla="*/ 0 w 8"/>
                                <a:gd name="T21" fmla="*/ 75 h 8"/>
                                <a:gd name="T22" fmla="*/ 15 w 8"/>
                                <a:gd name="T23" fmla="*/ 105 h 8"/>
                                <a:gd name="T24" fmla="*/ 30 w 8"/>
                                <a:gd name="T25" fmla="*/ 105 h 8"/>
                                <a:gd name="T26" fmla="*/ 75 w 8"/>
                                <a:gd name="T27" fmla="*/ 105 h 8"/>
                                <a:gd name="T28" fmla="*/ 90 w 8"/>
                                <a:gd name="T29" fmla="*/ 75 h 8"/>
                                <a:gd name="T30" fmla="*/ 12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3"/>
                                <a:gd name="T1" fmla="*/ 0 h 4"/>
                                <a:gd name="T2" fmla="*/ 15 w 3"/>
                                <a:gd name="T3" fmla="*/ 15 h 4"/>
                                <a:gd name="T4" fmla="*/ 0 w 3"/>
                                <a:gd name="T5" fmla="*/ 60 h 4"/>
                                <a:gd name="T6" fmla="*/ 0 w 3"/>
                                <a:gd name="T7" fmla="*/ 60 h 4"/>
                                <a:gd name="T8" fmla="*/ 15 w 3"/>
                                <a:gd name="T9" fmla="*/ 15 h 4"/>
                                <a:gd name="T10" fmla="*/ 4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75 w 5"/>
                                <a:gd name="T1" fmla="*/ 90 h 9"/>
                                <a:gd name="T2" fmla="*/ 45 w 5"/>
                                <a:gd name="T3" fmla="*/ 120 h 9"/>
                                <a:gd name="T4" fmla="*/ 15 w 5"/>
                                <a:gd name="T5" fmla="*/ 120 h 9"/>
                                <a:gd name="T6" fmla="*/ 15 w 5"/>
                                <a:gd name="T7" fmla="*/ 135 h 9"/>
                                <a:gd name="T8" fmla="*/ 15 w 5"/>
                                <a:gd name="T9" fmla="*/ 135 h 9"/>
                                <a:gd name="T10" fmla="*/ 15 w 5"/>
                                <a:gd name="T11" fmla="*/ 120 h 9"/>
                                <a:gd name="T12" fmla="*/ 0 w 5"/>
                                <a:gd name="T13" fmla="*/ 120 h 9"/>
                                <a:gd name="T14" fmla="*/ 15 w 5"/>
                                <a:gd name="T15" fmla="*/ 120 h 9"/>
                                <a:gd name="T16" fmla="*/ 15 w 5"/>
                                <a:gd name="T17" fmla="*/ 120 h 9"/>
                                <a:gd name="T18" fmla="*/ 30 w 5"/>
                                <a:gd name="T19" fmla="*/ 75 h 9"/>
                                <a:gd name="T20" fmla="*/ 30 w 5"/>
                                <a:gd name="T21" fmla="*/ 75 h 9"/>
                                <a:gd name="T22" fmla="*/ 30 w 5"/>
                                <a:gd name="T23" fmla="*/ 60 h 9"/>
                                <a:gd name="T24" fmla="*/ 30 w 5"/>
                                <a:gd name="T25" fmla="*/ 60 h 9"/>
                                <a:gd name="T26" fmla="*/ 45 w 5"/>
                                <a:gd name="T27" fmla="*/ 0 h 9"/>
                                <a:gd name="T28" fmla="*/ 60 w 5"/>
                                <a:gd name="T29" fmla="*/ 0 h 9"/>
                                <a:gd name="T30" fmla="*/ 30 w 5"/>
                                <a:gd name="T31" fmla="*/ 60 h 9"/>
                                <a:gd name="T32" fmla="*/ 60 w 5"/>
                                <a:gd name="T33" fmla="*/ 60 h 9"/>
                                <a:gd name="T34" fmla="*/ 75 w 5"/>
                                <a:gd name="T35" fmla="*/ 75 h 9"/>
                                <a:gd name="T36" fmla="*/ 75 w 5"/>
                                <a:gd name="T37" fmla="*/ 90 h 9"/>
                                <a:gd name="T38" fmla="*/ 75 w 5"/>
                                <a:gd name="T39" fmla="*/ 90 h 9"/>
                                <a:gd name="T40" fmla="*/ 75 w 5"/>
                                <a:gd name="T41" fmla="*/ 75 h 9"/>
                                <a:gd name="T42" fmla="*/ 60 w 5"/>
                                <a:gd name="T43" fmla="*/ 60 h 9"/>
                                <a:gd name="T44" fmla="*/ 30 w 5"/>
                                <a:gd name="T45" fmla="*/ 75 h 9"/>
                                <a:gd name="T46" fmla="*/ 15 w 5"/>
                                <a:gd name="T47" fmla="*/ 120 h 9"/>
                                <a:gd name="T48" fmla="*/ 45 w 5"/>
                                <a:gd name="T49" fmla="*/ 105 h 9"/>
                                <a:gd name="T50" fmla="*/ 75 w 5"/>
                                <a:gd name="T51" fmla="*/ 9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75 w 5"/>
                                <a:gd name="T1" fmla="*/ 15 h 5"/>
                                <a:gd name="T2" fmla="*/ 15 w 5"/>
                                <a:gd name="T3" fmla="*/ 45 h 5"/>
                                <a:gd name="T4" fmla="*/ 15 w 5"/>
                                <a:gd name="T5" fmla="*/ 45 h 5"/>
                                <a:gd name="T6" fmla="*/ 15 w 5"/>
                                <a:gd name="T7" fmla="*/ 60 h 5"/>
                                <a:gd name="T8" fmla="*/ 30 w 5"/>
                                <a:gd name="T9" fmla="*/ 75 h 5"/>
                                <a:gd name="T10" fmla="*/ 60 w 5"/>
                                <a:gd name="T11" fmla="*/ 60 h 5"/>
                                <a:gd name="T12" fmla="*/ 60 w 5"/>
                                <a:gd name="T13" fmla="*/ 60 h 5"/>
                                <a:gd name="T14" fmla="*/ 30 w 5"/>
                                <a:gd name="T15" fmla="*/ 75 h 5"/>
                                <a:gd name="T16" fmla="*/ 15 w 5"/>
                                <a:gd name="T17" fmla="*/ 60 h 5"/>
                                <a:gd name="T18" fmla="*/ 0 w 5"/>
                                <a:gd name="T19" fmla="*/ 45 h 5"/>
                                <a:gd name="T20" fmla="*/ 15 w 5"/>
                                <a:gd name="T21" fmla="*/ 15 h 5"/>
                                <a:gd name="T22" fmla="*/ 60 w 5"/>
                                <a:gd name="T23" fmla="*/ 0 h 5"/>
                                <a:gd name="T24" fmla="*/ 75 w 5"/>
                                <a:gd name="T25" fmla="*/ 15 h 5"/>
                                <a:gd name="T26" fmla="*/ 75 w 5"/>
                                <a:gd name="T27" fmla="*/ 15 h 5"/>
                                <a:gd name="T28" fmla="*/ 60 w 5"/>
                                <a:gd name="T29" fmla="*/ 15 h 5"/>
                                <a:gd name="T30" fmla="*/ 30 w 5"/>
                                <a:gd name="T31" fmla="*/ 15 h 5"/>
                                <a:gd name="T32" fmla="*/ 15 w 5"/>
                                <a:gd name="T33" fmla="*/ 30 h 5"/>
                                <a:gd name="T34" fmla="*/ 75 w 5"/>
                                <a:gd name="T35" fmla="*/ 1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05 w 7"/>
                                <a:gd name="T1" fmla="*/ 60 h 8"/>
                                <a:gd name="T2" fmla="*/ 90 w 7"/>
                                <a:gd name="T3" fmla="*/ 105 h 8"/>
                                <a:gd name="T4" fmla="*/ 60 w 7"/>
                                <a:gd name="T5" fmla="*/ 120 h 8"/>
                                <a:gd name="T6" fmla="*/ 45 w 7"/>
                                <a:gd name="T7" fmla="*/ 120 h 8"/>
                                <a:gd name="T8" fmla="*/ 15 w 7"/>
                                <a:gd name="T9" fmla="*/ 90 h 8"/>
                                <a:gd name="T10" fmla="*/ 0 w 7"/>
                                <a:gd name="T11" fmla="*/ 60 h 8"/>
                                <a:gd name="T12" fmla="*/ 15 w 7"/>
                                <a:gd name="T13" fmla="*/ 15 h 8"/>
                                <a:gd name="T14" fmla="*/ 60 w 7"/>
                                <a:gd name="T15" fmla="*/ 0 h 8"/>
                                <a:gd name="T16" fmla="*/ 90 w 7"/>
                                <a:gd name="T17" fmla="*/ 0 h 8"/>
                                <a:gd name="T18" fmla="*/ 90 w 7"/>
                                <a:gd name="T19" fmla="*/ 0 h 8"/>
                                <a:gd name="T20" fmla="*/ 60 w 7"/>
                                <a:gd name="T21" fmla="*/ 0 h 8"/>
                                <a:gd name="T22" fmla="*/ 15 w 7"/>
                                <a:gd name="T23" fmla="*/ 15 h 8"/>
                                <a:gd name="T24" fmla="*/ 0 w 7"/>
                                <a:gd name="T25" fmla="*/ 60 h 8"/>
                                <a:gd name="T26" fmla="*/ 15 w 7"/>
                                <a:gd name="T27" fmla="*/ 90 h 8"/>
                                <a:gd name="T28" fmla="*/ 45 w 7"/>
                                <a:gd name="T29" fmla="*/ 105 h 8"/>
                                <a:gd name="T30" fmla="*/ 60 w 7"/>
                                <a:gd name="T31" fmla="*/ 120 h 8"/>
                                <a:gd name="T32" fmla="*/ 90 w 7"/>
                                <a:gd name="T33" fmla="*/ 105 h 8"/>
                                <a:gd name="T34" fmla="*/ 105 w 7"/>
                                <a:gd name="T35" fmla="*/ 6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5"/>
                                <a:gd name="T1" fmla="*/ 60 h 4"/>
                                <a:gd name="T2" fmla="*/ 15 w 5"/>
                                <a:gd name="T3" fmla="*/ 60 h 4"/>
                                <a:gd name="T4" fmla="*/ 0 w 5"/>
                                <a:gd name="T5" fmla="*/ 45 h 4"/>
                                <a:gd name="T6" fmla="*/ 0 w 5"/>
                                <a:gd name="T7" fmla="*/ 45 h 4"/>
                                <a:gd name="T8" fmla="*/ 15 w 5"/>
                                <a:gd name="T9" fmla="*/ 15 h 4"/>
                                <a:gd name="T10" fmla="*/ 45 w 5"/>
                                <a:gd name="T11" fmla="*/ 0 h 4"/>
                                <a:gd name="T12" fmla="*/ 60 w 5"/>
                                <a:gd name="T13" fmla="*/ 0 h 4"/>
                                <a:gd name="T14" fmla="*/ 75 w 5"/>
                                <a:gd name="T15" fmla="*/ 15 h 4"/>
                                <a:gd name="T16" fmla="*/ 60 w 5"/>
                                <a:gd name="T17" fmla="*/ 45 h 4"/>
                                <a:gd name="T18" fmla="*/ 30 w 5"/>
                                <a:gd name="T19" fmla="*/ 60 h 4"/>
                                <a:gd name="T20" fmla="*/ 75 w 5"/>
                                <a:gd name="T21" fmla="*/ 15 h 4"/>
                                <a:gd name="T22" fmla="*/ 60 w 5"/>
                                <a:gd name="T23" fmla="*/ 0 h 4"/>
                                <a:gd name="T24" fmla="*/ 45 w 5"/>
                                <a:gd name="T25" fmla="*/ 0 h 4"/>
                                <a:gd name="T26" fmla="*/ 15 w 5"/>
                                <a:gd name="T27" fmla="*/ 15 h 4"/>
                                <a:gd name="T28" fmla="*/ 15 w 5"/>
                                <a:gd name="T29" fmla="*/ 45 h 4"/>
                                <a:gd name="T30" fmla="*/ 15 w 5"/>
                                <a:gd name="T31" fmla="*/ 45 h 4"/>
                                <a:gd name="T32" fmla="*/ 15 w 5"/>
                                <a:gd name="T33" fmla="*/ 60 h 4"/>
                                <a:gd name="T34" fmla="*/ 30 w 5"/>
                                <a:gd name="T35" fmla="*/ 60 h 4"/>
                                <a:gd name="T36" fmla="*/ 60 w 5"/>
                                <a:gd name="T37" fmla="*/ 45 h 4"/>
                                <a:gd name="T38" fmla="*/ 75 w 5"/>
                                <a:gd name="T39" fmla="*/ 1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3"/>
                                <a:gd name="T1" fmla="*/ 15 h 5"/>
                                <a:gd name="T2" fmla="*/ 45 w 3"/>
                                <a:gd name="T3" fmla="*/ 75 h 5"/>
                                <a:gd name="T4" fmla="*/ 45 w 3"/>
                                <a:gd name="T5" fmla="*/ 75 h 5"/>
                                <a:gd name="T6" fmla="*/ 45 w 3"/>
                                <a:gd name="T7" fmla="*/ 15 h 5"/>
                                <a:gd name="T8" fmla="*/ 45 w 3"/>
                                <a:gd name="T9" fmla="*/ 15 h 5"/>
                                <a:gd name="T10" fmla="*/ 45 w 3"/>
                                <a:gd name="T11" fmla="*/ 15 h 5"/>
                                <a:gd name="T12" fmla="*/ 30 w 3"/>
                                <a:gd name="T13" fmla="*/ 15 h 5"/>
                                <a:gd name="T14" fmla="*/ 15 w 3"/>
                                <a:gd name="T15" fmla="*/ 15 h 5"/>
                                <a:gd name="T16" fmla="*/ 0 w 3"/>
                                <a:gd name="T17" fmla="*/ 75 h 5"/>
                                <a:gd name="T18" fmla="*/ 0 w 3"/>
                                <a:gd name="T19" fmla="*/ 75 h 5"/>
                                <a:gd name="T20" fmla="*/ 15 w 3"/>
                                <a:gd name="T21" fmla="*/ 30 h 5"/>
                                <a:gd name="T22" fmla="*/ 0 w 3"/>
                                <a:gd name="T23" fmla="*/ 30 h 5"/>
                                <a:gd name="T24" fmla="*/ 15 w 3"/>
                                <a:gd name="T25" fmla="*/ 15 h 5"/>
                                <a:gd name="T26" fmla="*/ 15 w 3"/>
                                <a:gd name="T27" fmla="*/ 0 h 5"/>
                                <a:gd name="T28" fmla="*/ 15 w 3"/>
                                <a:gd name="T29" fmla="*/ 0 h 5"/>
                                <a:gd name="T30" fmla="*/ 15 w 3"/>
                                <a:gd name="T31" fmla="*/ 15 h 5"/>
                                <a:gd name="T32" fmla="*/ 30 w 3"/>
                                <a:gd name="T33" fmla="*/ 0 h 5"/>
                                <a:gd name="T34" fmla="*/ 45 w 3"/>
                                <a:gd name="T35" fmla="*/ 0 h 5"/>
                                <a:gd name="T36" fmla="*/ 45 w 3"/>
                                <a:gd name="T37" fmla="*/ 15 h 5"/>
                                <a:gd name="T38" fmla="*/ 45 w 3"/>
                                <a:gd name="T39" fmla="*/ 1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60 w 4"/>
                                <a:gd name="T1" fmla="*/ 0 h 9"/>
                                <a:gd name="T2" fmla="*/ 45 w 4"/>
                                <a:gd name="T3" fmla="*/ 60 h 9"/>
                                <a:gd name="T4" fmla="*/ 60 w 4"/>
                                <a:gd name="T5" fmla="*/ 45 h 9"/>
                                <a:gd name="T6" fmla="*/ 60 w 4"/>
                                <a:gd name="T7" fmla="*/ 60 h 9"/>
                                <a:gd name="T8" fmla="*/ 45 w 4"/>
                                <a:gd name="T9" fmla="*/ 60 h 9"/>
                                <a:gd name="T10" fmla="*/ 45 w 4"/>
                                <a:gd name="T11" fmla="*/ 105 h 9"/>
                                <a:gd name="T12" fmla="*/ 45 w 4"/>
                                <a:gd name="T13" fmla="*/ 105 h 9"/>
                                <a:gd name="T14" fmla="*/ 45 w 4"/>
                                <a:gd name="T15" fmla="*/ 120 h 9"/>
                                <a:gd name="T16" fmla="*/ 45 w 4"/>
                                <a:gd name="T17" fmla="*/ 120 h 9"/>
                                <a:gd name="T18" fmla="*/ 45 w 4"/>
                                <a:gd name="T19" fmla="*/ 120 h 9"/>
                                <a:gd name="T20" fmla="*/ 45 w 4"/>
                                <a:gd name="T21" fmla="*/ 120 h 9"/>
                                <a:gd name="T22" fmla="*/ 30 w 4"/>
                                <a:gd name="T23" fmla="*/ 120 h 9"/>
                                <a:gd name="T24" fmla="*/ 0 w 4"/>
                                <a:gd name="T25" fmla="*/ 120 h 9"/>
                                <a:gd name="T26" fmla="*/ 0 w 4"/>
                                <a:gd name="T27" fmla="*/ 105 h 9"/>
                                <a:gd name="T28" fmla="*/ 15 w 4"/>
                                <a:gd name="T29" fmla="*/ 75 h 9"/>
                                <a:gd name="T30" fmla="*/ 45 w 4"/>
                                <a:gd name="T31" fmla="*/ 60 h 9"/>
                                <a:gd name="T32" fmla="*/ 45 w 4"/>
                                <a:gd name="T33" fmla="*/ 0 h 9"/>
                                <a:gd name="T34" fmla="*/ 60 w 4"/>
                                <a:gd name="T35" fmla="*/ 0 h 9"/>
                                <a:gd name="T36" fmla="*/ 45 w 4"/>
                                <a:gd name="T37" fmla="*/ 60 h 9"/>
                                <a:gd name="T38" fmla="*/ 15 w 4"/>
                                <a:gd name="T39" fmla="*/ 75 h 9"/>
                                <a:gd name="T40" fmla="*/ 0 w 4"/>
                                <a:gd name="T41" fmla="*/ 105 h 9"/>
                                <a:gd name="T42" fmla="*/ 0 w 4"/>
                                <a:gd name="T43" fmla="*/ 120 h 9"/>
                                <a:gd name="T44" fmla="*/ 15 w 4"/>
                                <a:gd name="T45" fmla="*/ 120 h 9"/>
                                <a:gd name="T46" fmla="*/ 45 w 4"/>
                                <a:gd name="T47" fmla="*/ 120 h 9"/>
                                <a:gd name="T48" fmla="*/ 45 w 4"/>
                                <a:gd name="T49" fmla="*/ 6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15 h 6"/>
                                <a:gd name="T4" fmla="*/ 0 w 1"/>
                                <a:gd name="T5" fmla="*/ 15 h 6"/>
                                <a:gd name="T6" fmla="*/ 0 w 1"/>
                                <a:gd name="T7" fmla="*/ 0 h 6"/>
                                <a:gd name="T8" fmla="*/ 0 w 1"/>
                                <a:gd name="T9" fmla="*/ 30 h 6"/>
                                <a:gd name="T10" fmla="*/ 0 w 1"/>
                                <a:gd name="T11" fmla="*/ 90 h 6"/>
                                <a:gd name="T12" fmla="*/ 0 w 1"/>
                                <a:gd name="T13" fmla="*/ 90 h 6"/>
                                <a:gd name="T14" fmla="*/ 0 w 1"/>
                                <a:gd name="T15" fmla="*/ 3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30 w 2"/>
                                <a:gd name="T1" fmla="*/ 60 h 9"/>
                                <a:gd name="T2" fmla="*/ 15 w 2"/>
                                <a:gd name="T3" fmla="*/ 60 h 9"/>
                                <a:gd name="T4" fmla="*/ 15 w 2"/>
                                <a:gd name="T5" fmla="*/ 135 h 9"/>
                                <a:gd name="T6" fmla="*/ 15 w 2"/>
                                <a:gd name="T7" fmla="*/ 135 h 9"/>
                                <a:gd name="T8" fmla="*/ 15 w 2"/>
                                <a:gd name="T9" fmla="*/ 60 h 9"/>
                                <a:gd name="T10" fmla="*/ 0 w 2"/>
                                <a:gd name="T11" fmla="*/ 75 h 9"/>
                                <a:gd name="T12" fmla="*/ 0 w 2"/>
                                <a:gd name="T13" fmla="*/ 60 h 9"/>
                                <a:gd name="T14" fmla="*/ 15 w 2"/>
                                <a:gd name="T15" fmla="*/ 60 h 9"/>
                                <a:gd name="T16" fmla="*/ 0 w 2"/>
                                <a:gd name="T17" fmla="*/ 0 h 9"/>
                                <a:gd name="T18" fmla="*/ 15 w 2"/>
                                <a:gd name="T19" fmla="*/ 0 h 9"/>
                                <a:gd name="T20" fmla="*/ 15 w 2"/>
                                <a:gd name="T21" fmla="*/ 60 h 9"/>
                                <a:gd name="T22" fmla="*/ 30 w 2"/>
                                <a:gd name="T23" fmla="*/ 45 h 9"/>
                                <a:gd name="T24" fmla="*/ 30 w 2"/>
                                <a:gd name="T25" fmla="*/ 6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4"/>
                                <a:gd name="T1" fmla="*/ 0 h 5"/>
                                <a:gd name="T2" fmla="*/ 60 w 4"/>
                                <a:gd name="T3" fmla="*/ 45 h 5"/>
                                <a:gd name="T4" fmla="*/ 60 w 4"/>
                                <a:gd name="T5" fmla="*/ 60 h 5"/>
                                <a:gd name="T6" fmla="*/ 45 w 4"/>
                                <a:gd name="T7" fmla="*/ 30 h 5"/>
                                <a:gd name="T8" fmla="*/ 45 w 4"/>
                                <a:gd name="T9" fmla="*/ 75 h 5"/>
                                <a:gd name="T10" fmla="*/ 30 w 4"/>
                                <a:gd name="T11" fmla="*/ 75 h 5"/>
                                <a:gd name="T12" fmla="*/ 15 w 4"/>
                                <a:gd name="T13" fmla="*/ 60 h 5"/>
                                <a:gd name="T14" fmla="*/ 15 w 4"/>
                                <a:gd name="T15" fmla="*/ 60 h 5"/>
                                <a:gd name="T16" fmla="*/ 15 w 4"/>
                                <a:gd name="T17" fmla="*/ 30 h 5"/>
                                <a:gd name="T18" fmla="*/ 30 w 4"/>
                                <a:gd name="T19" fmla="*/ 0 h 5"/>
                                <a:gd name="T20" fmla="*/ 30 w 4"/>
                                <a:gd name="T21" fmla="*/ 0 h 5"/>
                                <a:gd name="T22" fmla="*/ 30 w 4"/>
                                <a:gd name="T23" fmla="*/ 0 h 5"/>
                                <a:gd name="T24" fmla="*/ 30 w 4"/>
                                <a:gd name="T25" fmla="*/ 0 h 5"/>
                                <a:gd name="T26" fmla="*/ 15 w 4"/>
                                <a:gd name="T27" fmla="*/ 30 h 5"/>
                                <a:gd name="T28" fmla="*/ 15 w 4"/>
                                <a:gd name="T29" fmla="*/ 60 h 5"/>
                                <a:gd name="T30" fmla="*/ 15 w 4"/>
                                <a:gd name="T31" fmla="*/ 60 h 5"/>
                                <a:gd name="T32" fmla="*/ 30 w 4"/>
                                <a:gd name="T33" fmla="*/ 75 h 5"/>
                                <a:gd name="T34" fmla="*/ 45 w 4"/>
                                <a:gd name="T35" fmla="*/ 60 h 5"/>
                                <a:gd name="T36" fmla="*/ 45 w 4"/>
                                <a:gd name="T37" fmla="*/ 45 h 5"/>
                                <a:gd name="T38" fmla="*/ 45 w 4"/>
                                <a:gd name="T39" fmla="*/ 15 h 5"/>
                                <a:gd name="T40" fmla="*/ 4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17FD2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5400,0;0,5428;0,13337;5400,18990;5625,18990;11250,13337;11250,5428;5625,0;54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4978;5403,2948;6079,5203;9681,4301;9456,2030;15774,677;16450,7685;19151,7459;18926,451;22078,0;22303,2256;23879,2256;24104,0;27931,0;27931,2256;29958,2256;29958,226;33335,451;32884,7685;35811,8136;36487,1128;42130,2030;42130,4527;45507,5429;45957,3399;50910,4978;44156,23520;7204,23520;0,4978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1535;9000,11535;9225,3624;4500,0;0,3624;0,11535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9960;5625,9960;5850,2723;3150,0;225,2723;0,9960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2255;9480,12207;4748,13560;0,2255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2030;7005,10857;3848,11985;0,2030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8805,2030;0,12433;4523,13560;8805,2030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6780,1805;0,10857;3157,11985;6780,1805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3179;19350,0;37350,3405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2025;4950,900;10575,2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2280;7650,453;114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2475;7425,675;12150,2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2700;7425,900;12825,2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2730;7425,905;155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3375;7675,900;11955,2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2250;51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125;60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705;3375,475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900;6525,0;13950,9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0575,2025;5850,900;0,2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1250,2505;4050,679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2375,2700;4950,900;0,2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3275,2700;5850,900;450,2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15075,2280;8100,906;2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0605,3150;3830,900;0,2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4725,18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5625,13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3825,930;0,47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2250,0;225,1580;450,1806;450,2031;225,2257;225,3626;450,3626;675,4304;3600,1129;2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451;225,451;225,451;675,225;675,451;900,0;1125,225;1350,0;1575,225;1575,451;1800,676;1800,1127;2025,1353;2025,1803;2025,2029;2025,2930;3150,4073;4500,5200;4275,5425;4275,5650;4500,5876;4500,7228;4275,7228;4275,8130;0,2480;0,451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2700,675;2475,450;2250,450;2025,225;2025,450;1800,225;1575,225;1350,0;1125,225;1125,675;675,675;675,1125;450,1575;450,2025;675,2250;675,2925;225,3825;1350,4500;2700,2700;2700,6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7706;15329,0;16230,4530;16004,7480;12176,8835;10600,8158;11951,7706;11951,6562;10374,8158;11951,6562;11951,5434;11275,4305;11050,2032;0,7706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16680,7706;1576,0;450,4756;676,7706;4729,8835;6306,8384;4729,7706;4729,6803;6306,8158;4729,6562;4954,5659;5405,4530;5630,2273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16680,7706;1576,0;450,4756;676,7706;4729,8835;6306,8384;4729,7706;4729,6803;6306,8158;4729,6562;4954,5659;5405,4530;5630,2273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4977;2250,6105;2925,5428;3825,4977;4950,4301;5850,4301;6975,4301;8100,4526;9225,4977;10350,5654;12825,4526;6525,0;0,497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125,1125;225,1575;225,1575;675,900;675,450;450,450;225,450;0,675;0,675;0,225;225,225;450,0;675,225;900,225;900,450;450,1125;900,1125;1125,900;1125,900;1125,900;1125,900;1125,1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153;450,0;675,0;900,698;1125,698;1125,925;900,925;1125,1153;675,1380;675,1153;0,1380;0,1153;0,1153;450,925;450,455;0,1153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675,0;1125,924;1350,924;1350,924;1350,924;1350,924;1125,1378;900,1151;900,1378;675,1378;450,1605;225,1378;0,1151;225,924;450,681;450,681;675,681;450,454;450,227;450,227;225,227;225,227;675,0;675,681;450,681;450,681;450,924;450,1151;675,1378;675,1378;900,1378;900,1151;675,681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900,225;450,675;675,900;900,675;900,675;900,450;1125,450;900,675;675,900;225,1125;0,900;0,450;225,225;675,0;900,225;675,450;450,225;450,225;450,225;225,225;225,450;225,675;675,4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225,0;225,0;900,0;900,0;900,0;900,0;675,0;675,225;900,900;900,1125;675,1350;450,1350;0,1350;0,1125;0,900;225,900;225,900;225,1125;225,1125;225,1125;225,1125;225,1350;450,1350;450,1125;450,1125;450,900;450,225;450,225;225,0;225,0;2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900,0;1125,675;1125,900;1125,900;1125,900;675,900;675,900;675,900;450,900;225,900;225,900;225,675;0,225;0,225;0,225;0,225;450,0;450,675;450,900;450,900;450,900;675,900;675,675;675,225;675,225;450,0;450,0;9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450,0;450,1125;675,1125;675,1350;675,1350;225,1350;225,1350;225,1350;225,1125;225,225;225,225;0,0;0,0;4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450,0;450,450;675,450;675,225;900,225;1125,450;1125,675;1125,900;1125,1125;1125,1125;1125,1125;675,1125;675,1125;675,1125;900,1125;675,675;675,450;675,450;675,450;450,450;450,675;450,1125;450,1125;675,1125;675,1125;225,1350;225,1350;225,1125;225,1125;225,225;0,0;0,0;0,0;4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450,0;675,0;900,225;900,450;900,675;450,900;225,900;0,450;0,225;450,0;450,0;225,0;225,225;225,450;450,675;450,900;450,900;675,900;675,675;675,450;675,225;450,0;4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1350,225;900,1125;900,1350;900,1350;900,1350;900,1350;450,1125;675,1125;450,1125;225,1125;0,900;0,450;225,225;450,225;675,225;675,450;900,450;900,225;1125,225;900,225;900,0;900,0;1350,225;900,675;675,450;675,450;450,450;450,675;225,900;225,900;450,1125;675,1125;900,6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125,675;450,450;450,675;675,900;675,900;900,900;900,900;675,900;450,900;225,450;225,225;450,0;900,0;1125,225;1125,675;900,450;900,225;900,225;900,0;675,0;450,225;450,225;900,4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125,0;675,925;450,1153;450,1153;675,1380;675,1380;675,1380;0,925;0,925;0,925;0,925;225,925;225,925;450,228;675,228;450,0;450,0;450,0;450,0;900,0;1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900,698;900,925;900,1153;675,1380;225,1153;0,925;0,698;0,698;450,698;225,228;225,228;450,0;900,0;1125,455;1125,698;1125,698;900,698;675,698;900,455;900,455;900,228;900,228;675,228;675,228;675,455;675,698;450,698;450,698;225,698;225,925;225,925;225,1153;225,1153;450,1153;675,1153;450,698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900;0,900;450,900;675,900;900,675;675,675;675,675;450,450;450,225;675,0;900,0;1125,0;1350,225;1350,450;1350,675;1125,900;675,1125;0,900;900,675;1125,450;1125,225;1125,0;1125,0;900,0;900,225;675,450;900,675;900,6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1350,225;1350,225;1125,0;675,225;450,225;675,225;900,450;1125,675;1125,900;900,1125;675,1125;450,1125;225,900;0,675;0,450;450,0;900,0;1350,225;450,450;450,450;225,675;450,900;450,900;450,900;675,900;675,450;675,450;450,4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1800,675;1575,675;1125,1575;900,1575;1575,675;1125,450;0,900;0,900;1125,450;900,450;900,225;1125,450;2025,0;2025,0;1575,675;1800,675;1575,450;1800,0;1125,450;1575,4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125,1350;675,1575;225,1575;225,1800;0,1575;225,1575;0,1575;0,1575;225,1575;675,900;450,900;450,900;675,900;1125,0;1125,0;675,900;900,900;1125,1125;1125,1350;1125,1350;1125,1125;900,900;675,900;225,1575;675,1575;1125,13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1800,0;1350,1125;1125,1575;450,1800;225,1575;0,1125;0,1125;450,0;450,0;0,1125;0,1125;225,1575;450,1575;1125,1575;1350,1125;18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675,0;225,225;0,900;0,900;225,225;6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125,1350;675,1800;225,1800;225,2025;225,2025;225,1800;0,1800;225,1800;225,1800;450,1125;450,1125;450,900;450,900;675,0;900,0;450,900;900,900;1125,1125;1125,1350;1125,1350;1125,1125;900,900;450,1125;225,1800;675,1575;1125,13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125,225;225,675;225,675;225,900;450,1125;900,900;900,900;450,1125;225,900;0,675;225,225;900,0;1125,225;1125,225;900,225;450,225;225,450;1125,2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1575,900;1350,1575;900,1800;675,1800;225,1350;0,900;225,225;900,0;1350,0;1350,0;900,0;225,225;0,900;225,1350;675,1575;900,1800;1350,1575;1575,9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450,900;225,900;0,675;0,675;225,225;675,0;900,0;1125,225;900,675;450,900;1125,225;900,0;675,0;225,225;225,675;225,675;225,900;450,900;900,675;1125,2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675,225;675,1125;675,1125;675,225;675,225;675,225;450,225;225,225;0,1125;0,1125;225,450;0,450;225,225;225,0;225,0;225,225;450,0;675,0;675,225;675,2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900,0;675,900;900,675;900,900;675,900;675,1575;675,1575;675,1800;675,1800;675,1800;675,1800;450,1800;0,1800;0,1575;225,1125;675,900;675,0;900,0;675,900;225,1125;0,1575;0,1800;225,1800;675,1800;675,9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225;0,225;0,0;0,450;0,1350;0,1350;0,4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450,900;225,900;225,2025;225,2025;225,900;0,1125;0,900;225,900;0,0;225,0;225,900;450,675;450,9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675,0;900,675;900,900;675,450;675,1125;450,1125;225,900;225,900;225,450;450,0;450,0;450,0;450,0;225,450;225,900;225,900;450,1125;675,900;675,675;675,225;6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641DD"/>
    <w:rsid w:val="00365C17"/>
    <w:rsid w:val="00367123"/>
    <w:rsid w:val="003711BF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3306"/>
    <w:rsid w:val="003F1601"/>
    <w:rsid w:val="00414CBF"/>
    <w:rsid w:val="00420821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6172"/>
    <w:rsid w:val="006E61CA"/>
    <w:rsid w:val="00713179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B39FD"/>
    <w:rsid w:val="008B4CBE"/>
    <w:rsid w:val="008B7378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A99"/>
    <w:rsid w:val="009F6F06"/>
    <w:rsid w:val="00A03016"/>
    <w:rsid w:val="00A1064A"/>
    <w:rsid w:val="00A206AD"/>
    <w:rsid w:val="00A209AF"/>
    <w:rsid w:val="00A27372"/>
    <w:rsid w:val="00A53694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07EB1"/>
    <w:rsid w:val="00B16B25"/>
    <w:rsid w:val="00B226B5"/>
    <w:rsid w:val="00B300E1"/>
    <w:rsid w:val="00B33376"/>
    <w:rsid w:val="00B77439"/>
    <w:rsid w:val="00B80091"/>
    <w:rsid w:val="00B837D3"/>
    <w:rsid w:val="00B85F05"/>
    <w:rsid w:val="00B97C19"/>
    <w:rsid w:val="00BA2ADC"/>
    <w:rsid w:val="00BA3257"/>
    <w:rsid w:val="00BA6B6D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39BF"/>
    <w:rsid w:val="00CB7D39"/>
    <w:rsid w:val="00CD5B63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E435E5"/>
    <w:rsid w:val="00E55EDE"/>
    <w:rsid w:val="00E71C0A"/>
    <w:rsid w:val="00E71EFE"/>
    <w:rsid w:val="00E952EB"/>
    <w:rsid w:val="00EA5A1E"/>
    <w:rsid w:val="00EE280F"/>
    <w:rsid w:val="00EF4904"/>
    <w:rsid w:val="00F03046"/>
    <w:rsid w:val="00F05255"/>
    <w:rsid w:val="00F1574E"/>
    <w:rsid w:val="00F269E4"/>
    <w:rsid w:val="00F2724A"/>
    <w:rsid w:val="00F51BC9"/>
    <w:rsid w:val="00F6512C"/>
    <w:rsid w:val="00F703BF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078BE8"/>
  <w15:docId w15:val="{2706B470-809A-41F4-8970-A05DFB598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30</TotalTime>
  <Pages>2</Pages>
  <Words>604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Depes04</cp:lastModifiedBy>
  <cp:revision>6</cp:revision>
  <cp:lastPrinted>2022-04-20T19:37:00Z</cp:lastPrinted>
  <dcterms:created xsi:type="dcterms:W3CDTF">2022-04-13T19:57:00Z</dcterms:created>
  <dcterms:modified xsi:type="dcterms:W3CDTF">2022-05-05T19:25:00Z</dcterms:modified>
</cp:coreProperties>
</file>