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B447A" w:rsidRPr="00C1319A">
        <w:rPr>
          <w:b/>
        </w:rPr>
        <w:t>0</w:t>
      </w:r>
      <w:r w:rsidR="009D247A">
        <w:rPr>
          <w:b/>
        </w:rPr>
        <w:t>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>Processo Seletivo - Simplificado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9D247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THAISA MIGGIOLARO NASSUATO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40.480.190-0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9F317F" w:rsidRPr="000910BC" w:rsidTr="000121E3">
        <w:tc>
          <w:tcPr>
            <w:tcW w:w="1496" w:type="dxa"/>
            <w:shd w:val="clear" w:color="auto" w:fill="FFFFFF"/>
            <w:vAlign w:val="bottom"/>
          </w:tcPr>
          <w:p w:rsidR="009F317F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Default="009D247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CINTIA DE MELLO RIBEIRO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40.456.702-2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9D247A" w:rsidRPr="000910BC" w:rsidTr="000121E3">
        <w:tc>
          <w:tcPr>
            <w:tcW w:w="1496" w:type="dxa"/>
            <w:shd w:val="clear" w:color="auto" w:fill="FFFFFF"/>
            <w:vAlign w:val="bottom"/>
          </w:tcPr>
          <w:p w:rsidR="009D247A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D247A" w:rsidRDefault="009D247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CAMILA CLARA DE OLIVEIRA MELLO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D247A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42.102.268-1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D247A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9D247A" w:rsidRPr="000910BC" w:rsidTr="000121E3">
        <w:tc>
          <w:tcPr>
            <w:tcW w:w="1496" w:type="dxa"/>
            <w:shd w:val="clear" w:color="auto" w:fill="FFFFFF"/>
            <w:vAlign w:val="bottom"/>
          </w:tcPr>
          <w:p w:rsidR="009D247A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D247A" w:rsidRDefault="009D247A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JUCELE BUDEK DOS SANTOS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D247A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44.834.359-9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D247A" w:rsidRDefault="009D247A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A27372" w:rsidRPr="000910BC" w:rsidTr="000121E3">
        <w:tc>
          <w:tcPr>
            <w:tcW w:w="1496" w:type="dxa"/>
            <w:shd w:val="clear" w:color="auto" w:fill="FFFFFF"/>
            <w:vAlign w:val="bottom"/>
          </w:tcPr>
          <w:p w:rsidR="00A27372" w:rsidRDefault="00A27372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A27372" w:rsidRDefault="00A27372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DENISE PRUDÊNCIO DE OLIVEIRA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A27372" w:rsidRDefault="00A27372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44.530.422-4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A27372" w:rsidRDefault="00A27372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  <w:bookmarkStart w:id="0" w:name="_GoBack"/>
            <w:bookmarkEnd w:id="0"/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- GEOGRAFIA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F317F" w:rsidRPr="000910BC" w:rsidTr="00EC3D92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F317F" w:rsidRPr="000910BC" w:rsidTr="00EC3D92">
        <w:tc>
          <w:tcPr>
            <w:tcW w:w="1496" w:type="dxa"/>
            <w:shd w:val="clear" w:color="auto" w:fill="FFFFFF"/>
            <w:vAlign w:val="bottom"/>
          </w:tcPr>
          <w:p w:rsidR="009F317F" w:rsidRPr="000910BC" w:rsidRDefault="00A03016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Pr="000910BC" w:rsidRDefault="00A03016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RAQUELI FABIANI DA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Pr="000910BC" w:rsidRDefault="00A03016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40.176.553-2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Pr="000910BC" w:rsidRDefault="00A03016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</w:p>
        </w:tc>
      </w:tr>
      <w:tr w:rsidR="009D247A" w:rsidRPr="000910BC" w:rsidTr="00EC3D92">
        <w:tc>
          <w:tcPr>
            <w:tcW w:w="1496" w:type="dxa"/>
            <w:shd w:val="clear" w:color="auto" w:fill="FFFFFF"/>
            <w:vAlign w:val="bottom"/>
          </w:tcPr>
          <w:p w:rsidR="009D247A" w:rsidRPr="000910BC" w:rsidRDefault="00A03016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D247A" w:rsidRPr="000910BC" w:rsidRDefault="00A03016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ANTONIO ROBERTO PRUDENCIO RAMOS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D247A" w:rsidRPr="000910BC" w:rsidRDefault="00A03016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15.934.220-X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D247A" w:rsidRPr="000910BC" w:rsidRDefault="00A03016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será(ão)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1.6 - Comprovante de escolaridade para cumprimento do requisito d</w:t>
      </w:r>
      <w:r w:rsidR="003D2023">
        <w:t>o</w:t>
      </w:r>
      <w:r w:rsidR="00DC5820">
        <w:t xml:space="preserve"> </w:t>
      </w:r>
      <w:r w:rsidR="003D2023">
        <w:t>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2.1 - 02 (duas) fotos 3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>2.6 – Declaração que não possui vinculo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9D247A">
        <w:rPr>
          <w:rFonts w:ascii="Times New Roman" w:hAnsi="Times New Roman"/>
          <w:sz w:val="24"/>
          <w:szCs w:val="24"/>
        </w:rPr>
        <w:t>30</w:t>
      </w:r>
      <w:r w:rsidR="005D11BE">
        <w:rPr>
          <w:rFonts w:ascii="Times New Roman" w:hAnsi="Times New Roman"/>
          <w:sz w:val="24"/>
          <w:szCs w:val="24"/>
        </w:rPr>
        <w:t xml:space="preserve"> de Abril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9AF" w:rsidRDefault="00A209AF" w:rsidP="00455CB7">
      <w:pPr>
        <w:spacing w:after="0" w:line="240" w:lineRule="auto"/>
      </w:pPr>
      <w:r>
        <w:separator/>
      </w:r>
    </w:p>
  </w:endnote>
  <w:endnote w:type="continuationSeparator" w:id="0">
    <w:p w:rsidR="00A209AF" w:rsidRDefault="00A209A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9AF" w:rsidRDefault="00A209AF" w:rsidP="00455CB7">
      <w:pPr>
        <w:spacing w:after="0" w:line="240" w:lineRule="auto"/>
      </w:pPr>
      <w:r>
        <w:separator/>
      </w:r>
    </w:p>
  </w:footnote>
  <w:footnote w:type="continuationSeparator" w:id="0">
    <w:p w:rsidR="00A209AF" w:rsidRDefault="00A209A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5D11B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360 w 50"/>
                            <a:gd name="T1" fmla="*/ 0 h 84"/>
                            <a:gd name="T2" fmla="*/ 0 w 50"/>
                            <a:gd name="T3" fmla="*/ 361 h 84"/>
                            <a:gd name="T4" fmla="*/ 0 w 50"/>
                            <a:gd name="T5" fmla="*/ 887 h 84"/>
                            <a:gd name="T6" fmla="*/ 360 w 50"/>
                            <a:gd name="T7" fmla="*/ 1263 h 84"/>
                            <a:gd name="T8" fmla="*/ 375 w 50"/>
                            <a:gd name="T9" fmla="*/ 1263 h 84"/>
                            <a:gd name="T10" fmla="*/ 750 w 50"/>
                            <a:gd name="T11" fmla="*/ 887 h 84"/>
                            <a:gd name="T12" fmla="*/ 750 w 50"/>
                            <a:gd name="T13" fmla="*/ 361 h 84"/>
                            <a:gd name="T14" fmla="*/ 375 w 50"/>
                            <a:gd name="T15" fmla="*/ 0 h 84"/>
                            <a:gd name="T16" fmla="*/ 36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331 h 104"/>
                              <a:gd name="T2" fmla="*/ 360 w 226"/>
                              <a:gd name="T3" fmla="*/ 196 h 104"/>
                              <a:gd name="T4" fmla="*/ 405 w 226"/>
                              <a:gd name="T5" fmla="*/ 346 h 104"/>
                              <a:gd name="T6" fmla="*/ 645 w 226"/>
                              <a:gd name="T7" fmla="*/ 286 h 104"/>
                              <a:gd name="T8" fmla="*/ 630 w 226"/>
                              <a:gd name="T9" fmla="*/ 135 h 104"/>
                              <a:gd name="T10" fmla="*/ 1051 w 226"/>
                              <a:gd name="T11" fmla="*/ 45 h 104"/>
                              <a:gd name="T12" fmla="*/ 1096 w 226"/>
                              <a:gd name="T13" fmla="*/ 511 h 104"/>
                              <a:gd name="T14" fmla="*/ 1276 w 226"/>
                              <a:gd name="T15" fmla="*/ 496 h 104"/>
                              <a:gd name="T16" fmla="*/ 1261 w 226"/>
                              <a:gd name="T17" fmla="*/ 30 h 104"/>
                              <a:gd name="T18" fmla="*/ 1471 w 226"/>
                              <a:gd name="T19" fmla="*/ 0 h 104"/>
                              <a:gd name="T20" fmla="*/ 1486 w 226"/>
                              <a:gd name="T21" fmla="*/ 150 h 104"/>
                              <a:gd name="T22" fmla="*/ 1591 w 226"/>
                              <a:gd name="T23" fmla="*/ 150 h 104"/>
                              <a:gd name="T24" fmla="*/ 1606 w 226"/>
                              <a:gd name="T25" fmla="*/ 0 h 104"/>
                              <a:gd name="T26" fmla="*/ 1861 w 226"/>
                              <a:gd name="T27" fmla="*/ 0 h 104"/>
                              <a:gd name="T28" fmla="*/ 1861 w 226"/>
                              <a:gd name="T29" fmla="*/ 150 h 104"/>
                              <a:gd name="T30" fmla="*/ 1996 w 226"/>
                              <a:gd name="T31" fmla="*/ 150 h 104"/>
                              <a:gd name="T32" fmla="*/ 1996 w 226"/>
                              <a:gd name="T33" fmla="*/ 15 h 104"/>
                              <a:gd name="T34" fmla="*/ 2221 w 226"/>
                              <a:gd name="T35" fmla="*/ 30 h 104"/>
                              <a:gd name="T36" fmla="*/ 2191 w 226"/>
                              <a:gd name="T37" fmla="*/ 511 h 104"/>
                              <a:gd name="T38" fmla="*/ 2386 w 226"/>
                              <a:gd name="T39" fmla="*/ 541 h 104"/>
                              <a:gd name="T40" fmla="*/ 2431 w 226"/>
                              <a:gd name="T41" fmla="*/ 75 h 104"/>
                              <a:gd name="T42" fmla="*/ 2807 w 226"/>
                              <a:gd name="T43" fmla="*/ 135 h 104"/>
                              <a:gd name="T44" fmla="*/ 2807 w 226"/>
                              <a:gd name="T45" fmla="*/ 301 h 104"/>
                              <a:gd name="T46" fmla="*/ 3032 w 226"/>
                              <a:gd name="T47" fmla="*/ 361 h 104"/>
                              <a:gd name="T48" fmla="*/ 3062 w 226"/>
                              <a:gd name="T49" fmla="*/ 226 h 104"/>
                              <a:gd name="T50" fmla="*/ 3392 w 226"/>
                              <a:gd name="T51" fmla="*/ 331 h 104"/>
                              <a:gd name="T52" fmla="*/ 2942 w 226"/>
                              <a:gd name="T53" fmla="*/ 1564 h 104"/>
                              <a:gd name="T54" fmla="*/ 480 w 226"/>
                              <a:gd name="T55" fmla="*/ 1564 h 104"/>
                              <a:gd name="T56" fmla="*/ 0 w 226"/>
                              <a:gd name="T57" fmla="*/ 33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767 h 51"/>
                              <a:gd name="T2" fmla="*/ 600 w 41"/>
                              <a:gd name="T3" fmla="*/ 767 h 51"/>
                              <a:gd name="T4" fmla="*/ 615 w 41"/>
                              <a:gd name="T5" fmla="*/ 241 h 51"/>
                              <a:gd name="T6" fmla="*/ 300 w 41"/>
                              <a:gd name="T7" fmla="*/ 0 h 51"/>
                              <a:gd name="T8" fmla="*/ 0 w 41"/>
                              <a:gd name="T9" fmla="*/ 241 h 51"/>
                              <a:gd name="T10" fmla="*/ 0 w 41"/>
                              <a:gd name="T11" fmla="*/ 76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662 h 44"/>
                              <a:gd name="T2" fmla="*/ 375 w 26"/>
                              <a:gd name="T3" fmla="*/ 662 h 44"/>
                              <a:gd name="T4" fmla="*/ 390 w 26"/>
                              <a:gd name="T5" fmla="*/ 181 h 44"/>
                              <a:gd name="T6" fmla="*/ 210 w 26"/>
                              <a:gd name="T7" fmla="*/ 0 h 44"/>
                              <a:gd name="T8" fmla="*/ 15 w 26"/>
                              <a:gd name="T9" fmla="*/ 181 h 44"/>
                              <a:gd name="T10" fmla="*/ 0 w 26"/>
                              <a:gd name="T11" fmla="*/ 662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50 h 60"/>
                              <a:gd name="T2" fmla="*/ 631 w 42"/>
                              <a:gd name="T3" fmla="*/ 812 h 60"/>
                              <a:gd name="T4" fmla="*/ 316 w 42"/>
                              <a:gd name="T5" fmla="*/ 902 h 60"/>
                              <a:gd name="T6" fmla="*/ 0 w 42"/>
                              <a:gd name="T7" fmla="*/ 15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135 h 53"/>
                              <a:gd name="T2" fmla="*/ 466 w 31"/>
                              <a:gd name="T3" fmla="*/ 722 h 53"/>
                              <a:gd name="T4" fmla="*/ 256 w 31"/>
                              <a:gd name="T5" fmla="*/ 797 h 53"/>
                              <a:gd name="T6" fmla="*/ 0 w 31"/>
                              <a:gd name="T7" fmla="*/ 13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586 w 39"/>
                              <a:gd name="T1" fmla="*/ 135 h 60"/>
                              <a:gd name="T2" fmla="*/ 0 w 39"/>
                              <a:gd name="T3" fmla="*/ 827 h 60"/>
                              <a:gd name="T4" fmla="*/ 301 w 39"/>
                              <a:gd name="T5" fmla="*/ 902 h 60"/>
                              <a:gd name="T6" fmla="*/ 586 w 39"/>
                              <a:gd name="T7" fmla="*/ 13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451 w 30"/>
                              <a:gd name="T1" fmla="*/ 120 h 53"/>
                              <a:gd name="T2" fmla="*/ 0 w 30"/>
                              <a:gd name="T3" fmla="*/ 722 h 53"/>
                              <a:gd name="T4" fmla="*/ 210 w 30"/>
                              <a:gd name="T5" fmla="*/ 797 h 53"/>
                              <a:gd name="T6" fmla="*/ 451 w 30"/>
                              <a:gd name="T7" fmla="*/ 12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211 h 15"/>
                              <a:gd name="T2" fmla="*/ 1290 w 166"/>
                              <a:gd name="T3" fmla="*/ 0 h 15"/>
                              <a:gd name="T4" fmla="*/ 2490 w 166"/>
                              <a:gd name="T5" fmla="*/ 226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135 h 9"/>
                              <a:gd name="T2" fmla="*/ 330 w 47"/>
                              <a:gd name="T3" fmla="*/ 60 h 9"/>
                              <a:gd name="T4" fmla="*/ 705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51 h 10"/>
                              <a:gd name="T2" fmla="*/ 510 w 51"/>
                              <a:gd name="T3" fmla="*/ 30 h 10"/>
                              <a:gd name="T4" fmla="*/ 76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65 h 11"/>
                              <a:gd name="T2" fmla="*/ 495 w 54"/>
                              <a:gd name="T3" fmla="*/ 45 h 11"/>
                              <a:gd name="T4" fmla="*/ 810 w 54"/>
                              <a:gd name="T5" fmla="*/ 1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80 h 12"/>
                              <a:gd name="T2" fmla="*/ 495 w 60"/>
                              <a:gd name="T3" fmla="*/ 60 h 12"/>
                              <a:gd name="T4" fmla="*/ 855 w 60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81 h 12"/>
                              <a:gd name="T2" fmla="*/ 495 w 69"/>
                              <a:gd name="T3" fmla="*/ 60 h 12"/>
                              <a:gd name="T4" fmla="*/ 103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225 h 15"/>
                              <a:gd name="T2" fmla="*/ 511 w 53"/>
                              <a:gd name="T3" fmla="*/ 60 h 15"/>
                              <a:gd name="T4" fmla="*/ 796 w 53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50 h 10"/>
                              <a:gd name="T2" fmla="*/ 34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75 h 5"/>
                              <a:gd name="T2" fmla="*/ 40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46 h 3"/>
                              <a:gd name="T2" fmla="*/ 225 w 15"/>
                              <a:gd name="T3" fmla="*/ 31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4"/>
                              <a:gd name="T2" fmla="*/ 435 w 62"/>
                              <a:gd name="T3" fmla="*/ 0 h 4"/>
                              <a:gd name="T4" fmla="*/ 930 w 62"/>
                              <a:gd name="T5" fmla="*/ 6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705 w 47"/>
                              <a:gd name="T1" fmla="*/ 135 h 9"/>
                              <a:gd name="T2" fmla="*/ 390 w 47"/>
                              <a:gd name="T3" fmla="*/ 60 h 9"/>
                              <a:gd name="T4" fmla="*/ 0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750 w 50"/>
                              <a:gd name="T1" fmla="*/ 166 h 11"/>
                              <a:gd name="T2" fmla="*/ 270 w 50"/>
                              <a:gd name="T3" fmla="*/ 45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825 w 55"/>
                              <a:gd name="T1" fmla="*/ 180 h 12"/>
                              <a:gd name="T2" fmla="*/ 330 w 55"/>
                              <a:gd name="T3" fmla="*/ 60 h 12"/>
                              <a:gd name="T4" fmla="*/ 0 w 55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885 w 59"/>
                              <a:gd name="T1" fmla="*/ 180 h 12"/>
                              <a:gd name="T2" fmla="*/ 390 w 59"/>
                              <a:gd name="T3" fmla="*/ 60 h 12"/>
                              <a:gd name="T4" fmla="*/ 30 w 59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005 w 67"/>
                              <a:gd name="T1" fmla="*/ 151 h 10"/>
                              <a:gd name="T2" fmla="*/ 540 w 67"/>
                              <a:gd name="T3" fmla="*/ 60 h 10"/>
                              <a:gd name="T4" fmla="*/ 1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706 w 47"/>
                              <a:gd name="T1" fmla="*/ 210 h 14"/>
                              <a:gd name="T2" fmla="*/ 255 w 47"/>
                              <a:gd name="T3" fmla="*/ 60 h 14"/>
                              <a:gd name="T4" fmla="*/ 0 w 47"/>
                              <a:gd name="T5" fmla="*/ 1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315 w 21"/>
                              <a:gd name="T1" fmla="*/ 12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375 w 25"/>
                              <a:gd name="T1" fmla="*/ 9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255 w 17"/>
                              <a:gd name="T1" fmla="*/ 61 h 4"/>
                              <a:gd name="T2" fmla="*/ 0 w 17"/>
                              <a:gd name="T3" fmla="*/ 31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50 w 16"/>
                              <a:gd name="T1" fmla="*/ 0 h 21"/>
                              <a:gd name="T2" fmla="*/ 15 w 16"/>
                              <a:gd name="T3" fmla="*/ 105 h 21"/>
                              <a:gd name="T4" fmla="*/ 30 w 16"/>
                              <a:gd name="T5" fmla="*/ 120 h 21"/>
                              <a:gd name="T6" fmla="*/ 30 w 16"/>
                              <a:gd name="T7" fmla="*/ 135 h 21"/>
                              <a:gd name="T8" fmla="*/ 15 w 16"/>
                              <a:gd name="T9" fmla="*/ 150 h 21"/>
                              <a:gd name="T10" fmla="*/ 15 w 16"/>
                              <a:gd name="T11" fmla="*/ 241 h 21"/>
                              <a:gd name="T12" fmla="*/ 30 w 16"/>
                              <a:gd name="T13" fmla="*/ 241 h 21"/>
                              <a:gd name="T14" fmla="*/ 45 w 16"/>
                              <a:gd name="T15" fmla="*/ 286 h 21"/>
                              <a:gd name="T16" fmla="*/ 240 w 16"/>
                              <a:gd name="T17" fmla="*/ 75 h 21"/>
                              <a:gd name="T18" fmla="*/ 1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30 h 36"/>
                                  <a:gd name="T2" fmla="*/ 15 w 20"/>
                                  <a:gd name="T3" fmla="*/ 30 h 36"/>
                                  <a:gd name="T4" fmla="*/ 15 w 20"/>
                                  <a:gd name="T5" fmla="*/ 30 h 36"/>
                                  <a:gd name="T6" fmla="*/ 45 w 20"/>
                                  <a:gd name="T7" fmla="*/ 15 h 36"/>
                                  <a:gd name="T8" fmla="*/ 45 w 20"/>
                                  <a:gd name="T9" fmla="*/ 30 h 36"/>
                                  <a:gd name="T10" fmla="*/ 60 w 20"/>
                                  <a:gd name="T11" fmla="*/ 0 h 36"/>
                                  <a:gd name="T12" fmla="*/ 75 w 20"/>
                                  <a:gd name="T13" fmla="*/ 15 h 36"/>
                                  <a:gd name="T14" fmla="*/ 90 w 20"/>
                                  <a:gd name="T15" fmla="*/ 0 h 36"/>
                                  <a:gd name="T16" fmla="*/ 105 w 20"/>
                                  <a:gd name="T17" fmla="*/ 15 h 36"/>
                                  <a:gd name="T18" fmla="*/ 105 w 20"/>
                                  <a:gd name="T19" fmla="*/ 30 h 36"/>
                                  <a:gd name="T20" fmla="*/ 120 w 20"/>
                                  <a:gd name="T21" fmla="*/ 45 h 36"/>
                                  <a:gd name="T22" fmla="*/ 120 w 20"/>
                                  <a:gd name="T23" fmla="*/ 75 h 36"/>
                                  <a:gd name="T24" fmla="*/ 135 w 20"/>
                                  <a:gd name="T25" fmla="*/ 90 h 36"/>
                                  <a:gd name="T26" fmla="*/ 135 w 20"/>
                                  <a:gd name="T27" fmla="*/ 120 h 36"/>
                                  <a:gd name="T28" fmla="*/ 135 w 20"/>
                                  <a:gd name="T29" fmla="*/ 135 h 36"/>
                                  <a:gd name="T30" fmla="*/ 135 w 20"/>
                                  <a:gd name="T31" fmla="*/ 195 h 36"/>
                                  <a:gd name="T32" fmla="*/ 210 w 20"/>
                                  <a:gd name="T33" fmla="*/ 271 h 36"/>
                                  <a:gd name="T34" fmla="*/ 300 w 20"/>
                                  <a:gd name="T35" fmla="*/ 346 h 36"/>
                                  <a:gd name="T36" fmla="*/ 285 w 20"/>
                                  <a:gd name="T37" fmla="*/ 361 h 36"/>
                                  <a:gd name="T38" fmla="*/ 285 w 20"/>
                                  <a:gd name="T39" fmla="*/ 376 h 36"/>
                                  <a:gd name="T40" fmla="*/ 300 w 20"/>
                                  <a:gd name="T41" fmla="*/ 391 h 36"/>
                                  <a:gd name="T42" fmla="*/ 300 w 20"/>
                                  <a:gd name="T43" fmla="*/ 481 h 36"/>
                                  <a:gd name="T44" fmla="*/ 285 w 20"/>
                                  <a:gd name="T45" fmla="*/ 481 h 36"/>
                                  <a:gd name="T46" fmla="*/ 285 w 20"/>
                                  <a:gd name="T47" fmla="*/ 541 h 36"/>
                                  <a:gd name="T48" fmla="*/ 0 w 20"/>
                                  <a:gd name="T49" fmla="*/ 165 h 36"/>
                                  <a:gd name="T50" fmla="*/ 0 w 20"/>
                                  <a:gd name="T51" fmla="*/ 30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80 w 12"/>
                                <a:gd name="T1" fmla="*/ 45 h 20"/>
                                <a:gd name="T2" fmla="*/ 165 w 12"/>
                                <a:gd name="T3" fmla="*/ 30 h 20"/>
                                <a:gd name="T4" fmla="*/ 150 w 12"/>
                                <a:gd name="T5" fmla="*/ 30 h 20"/>
                                <a:gd name="T6" fmla="*/ 135 w 12"/>
                                <a:gd name="T7" fmla="*/ 15 h 20"/>
                                <a:gd name="T8" fmla="*/ 135 w 12"/>
                                <a:gd name="T9" fmla="*/ 30 h 20"/>
                                <a:gd name="T10" fmla="*/ 120 w 12"/>
                                <a:gd name="T11" fmla="*/ 15 h 20"/>
                                <a:gd name="T12" fmla="*/ 105 w 12"/>
                                <a:gd name="T13" fmla="*/ 15 h 20"/>
                                <a:gd name="T14" fmla="*/ 90 w 12"/>
                                <a:gd name="T15" fmla="*/ 0 h 20"/>
                                <a:gd name="T16" fmla="*/ 75 w 12"/>
                                <a:gd name="T17" fmla="*/ 15 h 20"/>
                                <a:gd name="T18" fmla="*/ 75 w 12"/>
                                <a:gd name="T19" fmla="*/ 45 h 20"/>
                                <a:gd name="T20" fmla="*/ 45 w 12"/>
                                <a:gd name="T21" fmla="*/ 45 h 20"/>
                                <a:gd name="T22" fmla="*/ 45 w 12"/>
                                <a:gd name="T23" fmla="*/ 75 h 20"/>
                                <a:gd name="T24" fmla="*/ 30 w 12"/>
                                <a:gd name="T25" fmla="*/ 105 h 20"/>
                                <a:gd name="T26" fmla="*/ 30 w 12"/>
                                <a:gd name="T27" fmla="*/ 135 h 20"/>
                                <a:gd name="T28" fmla="*/ 45 w 12"/>
                                <a:gd name="T29" fmla="*/ 150 h 20"/>
                                <a:gd name="T30" fmla="*/ 45 w 12"/>
                                <a:gd name="T31" fmla="*/ 195 h 20"/>
                                <a:gd name="T32" fmla="*/ 15 w 12"/>
                                <a:gd name="T33" fmla="*/ 255 h 20"/>
                                <a:gd name="T34" fmla="*/ 90 w 12"/>
                                <a:gd name="T35" fmla="*/ 300 h 20"/>
                                <a:gd name="T36" fmla="*/ 180 w 12"/>
                                <a:gd name="T37" fmla="*/ 180 h 20"/>
                                <a:gd name="T38" fmla="*/ 180 w 12"/>
                                <a:gd name="T39" fmla="*/ 4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512 h 39"/>
                              <a:gd name="T2" fmla="*/ 1021 w 74"/>
                              <a:gd name="T3" fmla="*/ 0 h 39"/>
                              <a:gd name="T4" fmla="*/ 1081 w 74"/>
                              <a:gd name="T5" fmla="*/ 301 h 39"/>
                              <a:gd name="T6" fmla="*/ 1066 w 74"/>
                              <a:gd name="T7" fmla="*/ 497 h 39"/>
                              <a:gd name="T8" fmla="*/ 811 w 74"/>
                              <a:gd name="T9" fmla="*/ 587 h 39"/>
                              <a:gd name="T10" fmla="*/ 706 w 74"/>
                              <a:gd name="T11" fmla="*/ 542 h 39"/>
                              <a:gd name="T12" fmla="*/ 796 w 74"/>
                              <a:gd name="T13" fmla="*/ 512 h 39"/>
                              <a:gd name="T14" fmla="*/ 796 w 74"/>
                              <a:gd name="T15" fmla="*/ 436 h 39"/>
                              <a:gd name="T16" fmla="*/ 691 w 74"/>
                              <a:gd name="T17" fmla="*/ 542 h 39"/>
                              <a:gd name="T18" fmla="*/ 796 w 74"/>
                              <a:gd name="T19" fmla="*/ 436 h 39"/>
                              <a:gd name="T20" fmla="*/ 796 w 74"/>
                              <a:gd name="T21" fmla="*/ 361 h 39"/>
                              <a:gd name="T22" fmla="*/ 751 w 74"/>
                              <a:gd name="T23" fmla="*/ 286 h 39"/>
                              <a:gd name="T24" fmla="*/ 736 w 74"/>
                              <a:gd name="T25" fmla="*/ 135 h 39"/>
                              <a:gd name="T26" fmla="*/ 0 w 74"/>
                              <a:gd name="T27" fmla="*/ 512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331 h 27"/>
                              <a:gd name="T2" fmla="*/ 150 w 57"/>
                              <a:gd name="T3" fmla="*/ 406 h 27"/>
                              <a:gd name="T4" fmla="*/ 195 w 57"/>
                              <a:gd name="T5" fmla="*/ 361 h 27"/>
                              <a:gd name="T6" fmla="*/ 255 w 57"/>
                              <a:gd name="T7" fmla="*/ 331 h 27"/>
                              <a:gd name="T8" fmla="*/ 330 w 57"/>
                              <a:gd name="T9" fmla="*/ 286 h 27"/>
                              <a:gd name="T10" fmla="*/ 390 w 57"/>
                              <a:gd name="T11" fmla="*/ 286 h 27"/>
                              <a:gd name="T12" fmla="*/ 465 w 57"/>
                              <a:gd name="T13" fmla="*/ 286 h 27"/>
                              <a:gd name="T14" fmla="*/ 540 w 57"/>
                              <a:gd name="T15" fmla="*/ 301 h 27"/>
                              <a:gd name="T16" fmla="*/ 615 w 57"/>
                              <a:gd name="T17" fmla="*/ 331 h 27"/>
                              <a:gd name="T18" fmla="*/ 690 w 57"/>
                              <a:gd name="T19" fmla="*/ 376 h 27"/>
                              <a:gd name="T20" fmla="*/ 855 w 57"/>
                              <a:gd name="T21" fmla="*/ 301 h 27"/>
                              <a:gd name="T22" fmla="*/ 435 w 57"/>
                              <a:gd name="T23" fmla="*/ 0 h 27"/>
                              <a:gd name="T24" fmla="*/ 0 w 57"/>
                              <a:gd name="T25" fmla="*/ 331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75 h 7"/>
                                  <a:gd name="T2" fmla="*/ 15 w 5"/>
                                  <a:gd name="T3" fmla="*/ 105 h 7"/>
                                  <a:gd name="T4" fmla="*/ 15 w 5"/>
                                  <a:gd name="T5" fmla="*/ 105 h 7"/>
                                  <a:gd name="T6" fmla="*/ 45 w 5"/>
                                  <a:gd name="T7" fmla="*/ 60 h 7"/>
                                  <a:gd name="T8" fmla="*/ 45 w 5"/>
                                  <a:gd name="T9" fmla="*/ 30 h 7"/>
                                  <a:gd name="T10" fmla="*/ 30 w 5"/>
                                  <a:gd name="T11" fmla="*/ 30 h 7"/>
                                  <a:gd name="T12" fmla="*/ 15 w 5"/>
                                  <a:gd name="T13" fmla="*/ 30 h 7"/>
                                  <a:gd name="T14" fmla="*/ 0 w 5"/>
                                  <a:gd name="T15" fmla="*/ 45 h 7"/>
                                  <a:gd name="T16" fmla="*/ 0 w 5"/>
                                  <a:gd name="T17" fmla="*/ 45 h 7"/>
                                  <a:gd name="T18" fmla="*/ 0 w 5"/>
                                  <a:gd name="T19" fmla="*/ 15 h 7"/>
                                  <a:gd name="T20" fmla="*/ 15 w 5"/>
                                  <a:gd name="T21" fmla="*/ 15 h 7"/>
                                  <a:gd name="T22" fmla="*/ 30 w 5"/>
                                  <a:gd name="T23" fmla="*/ 0 h 7"/>
                                  <a:gd name="T24" fmla="*/ 45 w 5"/>
                                  <a:gd name="T25" fmla="*/ 15 h 7"/>
                                  <a:gd name="T26" fmla="*/ 60 w 5"/>
                                  <a:gd name="T27" fmla="*/ 15 h 7"/>
                                  <a:gd name="T28" fmla="*/ 60 w 5"/>
                                  <a:gd name="T29" fmla="*/ 30 h 7"/>
                                  <a:gd name="T30" fmla="*/ 30 w 5"/>
                                  <a:gd name="T31" fmla="*/ 75 h 7"/>
                                  <a:gd name="T32" fmla="*/ 60 w 5"/>
                                  <a:gd name="T33" fmla="*/ 75 h 7"/>
                                  <a:gd name="T34" fmla="*/ 75 w 5"/>
                                  <a:gd name="T35" fmla="*/ 60 h 7"/>
                                  <a:gd name="T36" fmla="*/ 75 w 5"/>
                                  <a:gd name="T37" fmla="*/ 60 h 7"/>
                                  <a:gd name="T38" fmla="*/ 75 w 5"/>
                                  <a:gd name="T39" fmla="*/ 60 h 7"/>
                                  <a:gd name="T40" fmla="*/ 75 w 5"/>
                                  <a:gd name="T41" fmla="*/ 60 h 7"/>
                                  <a:gd name="T42" fmla="*/ 75 w 5"/>
                                  <a:gd name="T43" fmla="*/ 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76 h 6"/>
                                  <a:gd name="T2" fmla="*/ 30 w 5"/>
                                  <a:gd name="T3" fmla="*/ 0 h 6"/>
                                  <a:gd name="T4" fmla="*/ 45 w 5"/>
                                  <a:gd name="T5" fmla="*/ 0 h 6"/>
                                  <a:gd name="T6" fmla="*/ 60 w 5"/>
                                  <a:gd name="T7" fmla="*/ 46 h 6"/>
                                  <a:gd name="T8" fmla="*/ 75 w 5"/>
                                  <a:gd name="T9" fmla="*/ 46 h 6"/>
                                  <a:gd name="T10" fmla="*/ 75 w 5"/>
                                  <a:gd name="T11" fmla="*/ 61 h 6"/>
                                  <a:gd name="T12" fmla="*/ 60 w 5"/>
                                  <a:gd name="T13" fmla="*/ 61 h 6"/>
                                  <a:gd name="T14" fmla="*/ 75 w 5"/>
                                  <a:gd name="T15" fmla="*/ 76 h 6"/>
                                  <a:gd name="T16" fmla="*/ 45 w 5"/>
                                  <a:gd name="T17" fmla="*/ 91 h 6"/>
                                  <a:gd name="T18" fmla="*/ 45 w 5"/>
                                  <a:gd name="T19" fmla="*/ 76 h 6"/>
                                  <a:gd name="T20" fmla="*/ 0 w 5"/>
                                  <a:gd name="T21" fmla="*/ 91 h 6"/>
                                  <a:gd name="T22" fmla="*/ 0 w 5"/>
                                  <a:gd name="T23" fmla="*/ 76 h 6"/>
                                  <a:gd name="T24" fmla="*/ 0 w 5"/>
                                  <a:gd name="T25" fmla="*/ 76 h 6"/>
                                  <a:gd name="T26" fmla="*/ 30 w 5"/>
                                  <a:gd name="T27" fmla="*/ 61 h 6"/>
                                  <a:gd name="T28" fmla="*/ 30 w 5"/>
                                  <a:gd name="T29" fmla="*/ 30 h 6"/>
                                  <a:gd name="T30" fmla="*/ 0 w 5"/>
                                  <a:gd name="T31" fmla="*/ 76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45 w 6"/>
                                  <a:gd name="T1" fmla="*/ 0 h 7"/>
                                  <a:gd name="T2" fmla="*/ 75 w 6"/>
                                  <a:gd name="T3" fmla="*/ 61 h 7"/>
                                  <a:gd name="T4" fmla="*/ 90 w 6"/>
                                  <a:gd name="T5" fmla="*/ 61 h 7"/>
                                  <a:gd name="T6" fmla="*/ 90 w 6"/>
                                  <a:gd name="T7" fmla="*/ 61 h 7"/>
                                  <a:gd name="T8" fmla="*/ 90 w 6"/>
                                  <a:gd name="T9" fmla="*/ 61 h 7"/>
                                  <a:gd name="T10" fmla="*/ 90 w 6"/>
                                  <a:gd name="T11" fmla="*/ 61 h 7"/>
                                  <a:gd name="T12" fmla="*/ 75 w 6"/>
                                  <a:gd name="T13" fmla="*/ 91 h 7"/>
                                  <a:gd name="T14" fmla="*/ 60 w 6"/>
                                  <a:gd name="T15" fmla="*/ 76 h 7"/>
                                  <a:gd name="T16" fmla="*/ 60 w 6"/>
                                  <a:gd name="T17" fmla="*/ 91 h 7"/>
                                  <a:gd name="T18" fmla="*/ 45 w 6"/>
                                  <a:gd name="T19" fmla="*/ 91 h 7"/>
                                  <a:gd name="T20" fmla="*/ 30 w 6"/>
                                  <a:gd name="T21" fmla="*/ 106 h 7"/>
                                  <a:gd name="T22" fmla="*/ 15 w 6"/>
                                  <a:gd name="T23" fmla="*/ 91 h 7"/>
                                  <a:gd name="T24" fmla="*/ 0 w 6"/>
                                  <a:gd name="T25" fmla="*/ 76 h 7"/>
                                  <a:gd name="T26" fmla="*/ 15 w 6"/>
                                  <a:gd name="T27" fmla="*/ 61 h 7"/>
                                  <a:gd name="T28" fmla="*/ 30 w 6"/>
                                  <a:gd name="T29" fmla="*/ 45 h 7"/>
                                  <a:gd name="T30" fmla="*/ 30 w 6"/>
                                  <a:gd name="T31" fmla="*/ 45 h 7"/>
                                  <a:gd name="T32" fmla="*/ 45 w 6"/>
                                  <a:gd name="T33" fmla="*/ 45 h 7"/>
                                  <a:gd name="T34" fmla="*/ 30 w 6"/>
                                  <a:gd name="T35" fmla="*/ 30 h 7"/>
                                  <a:gd name="T36" fmla="*/ 30 w 6"/>
                                  <a:gd name="T37" fmla="*/ 15 h 7"/>
                                  <a:gd name="T38" fmla="*/ 30 w 6"/>
                                  <a:gd name="T39" fmla="*/ 15 h 7"/>
                                  <a:gd name="T40" fmla="*/ 15 w 6"/>
                                  <a:gd name="T41" fmla="*/ 15 h 7"/>
                                  <a:gd name="T42" fmla="*/ 15 w 6"/>
                                  <a:gd name="T43" fmla="*/ 15 h 7"/>
                                  <a:gd name="T44" fmla="*/ 45 w 6"/>
                                  <a:gd name="T45" fmla="*/ 0 h 7"/>
                                  <a:gd name="T46" fmla="*/ 45 w 6"/>
                                  <a:gd name="T47" fmla="*/ 45 h 7"/>
                                  <a:gd name="T48" fmla="*/ 30 w 6"/>
                                  <a:gd name="T49" fmla="*/ 45 h 7"/>
                                  <a:gd name="T50" fmla="*/ 30 w 6"/>
                                  <a:gd name="T51" fmla="*/ 45 h 7"/>
                                  <a:gd name="T52" fmla="*/ 30 w 6"/>
                                  <a:gd name="T53" fmla="*/ 61 h 7"/>
                                  <a:gd name="T54" fmla="*/ 30 w 6"/>
                                  <a:gd name="T55" fmla="*/ 76 h 7"/>
                                  <a:gd name="T56" fmla="*/ 45 w 6"/>
                                  <a:gd name="T57" fmla="*/ 91 h 7"/>
                                  <a:gd name="T58" fmla="*/ 45 w 6"/>
                                  <a:gd name="T59" fmla="*/ 91 h 7"/>
                                  <a:gd name="T60" fmla="*/ 60 w 6"/>
                                  <a:gd name="T61" fmla="*/ 91 h 7"/>
                                  <a:gd name="T62" fmla="*/ 60 w 6"/>
                                  <a:gd name="T63" fmla="*/ 76 h 7"/>
                                  <a:gd name="T64" fmla="*/ 45 w 6"/>
                                  <a:gd name="T65" fmla="*/ 45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15 h 5"/>
                                  <a:gd name="T2" fmla="*/ 30 w 5"/>
                                  <a:gd name="T3" fmla="*/ 45 h 5"/>
                                  <a:gd name="T4" fmla="*/ 45 w 5"/>
                                  <a:gd name="T5" fmla="*/ 60 h 5"/>
                                  <a:gd name="T6" fmla="*/ 60 w 5"/>
                                  <a:gd name="T7" fmla="*/ 45 h 5"/>
                                  <a:gd name="T8" fmla="*/ 60 w 5"/>
                                  <a:gd name="T9" fmla="*/ 45 h 5"/>
                                  <a:gd name="T10" fmla="*/ 60 w 5"/>
                                  <a:gd name="T11" fmla="*/ 30 h 5"/>
                                  <a:gd name="T12" fmla="*/ 75 w 5"/>
                                  <a:gd name="T13" fmla="*/ 30 h 5"/>
                                  <a:gd name="T14" fmla="*/ 60 w 5"/>
                                  <a:gd name="T15" fmla="*/ 45 h 5"/>
                                  <a:gd name="T16" fmla="*/ 45 w 5"/>
                                  <a:gd name="T17" fmla="*/ 60 h 5"/>
                                  <a:gd name="T18" fmla="*/ 15 w 5"/>
                                  <a:gd name="T19" fmla="*/ 75 h 5"/>
                                  <a:gd name="T20" fmla="*/ 0 w 5"/>
                                  <a:gd name="T21" fmla="*/ 60 h 5"/>
                                  <a:gd name="T22" fmla="*/ 0 w 5"/>
                                  <a:gd name="T23" fmla="*/ 30 h 5"/>
                                  <a:gd name="T24" fmla="*/ 15 w 5"/>
                                  <a:gd name="T25" fmla="*/ 15 h 5"/>
                                  <a:gd name="T26" fmla="*/ 45 w 5"/>
                                  <a:gd name="T27" fmla="*/ 0 h 5"/>
                                  <a:gd name="T28" fmla="*/ 60 w 5"/>
                                  <a:gd name="T29" fmla="*/ 15 h 5"/>
                                  <a:gd name="T30" fmla="*/ 45 w 5"/>
                                  <a:gd name="T31" fmla="*/ 30 h 5"/>
                                  <a:gd name="T32" fmla="*/ 30 w 5"/>
                                  <a:gd name="T33" fmla="*/ 15 h 5"/>
                                  <a:gd name="T34" fmla="*/ 30 w 5"/>
                                  <a:gd name="T35" fmla="*/ 15 h 5"/>
                                  <a:gd name="T36" fmla="*/ 30 w 5"/>
                                  <a:gd name="T37" fmla="*/ 15 h 5"/>
                                  <a:gd name="T38" fmla="*/ 15 w 5"/>
                                  <a:gd name="T39" fmla="*/ 15 h 5"/>
                                  <a:gd name="T40" fmla="*/ 15 w 5"/>
                                  <a:gd name="T41" fmla="*/ 30 h 5"/>
                                  <a:gd name="T42" fmla="*/ 15 w 5"/>
                                  <a:gd name="T43" fmla="*/ 45 h 5"/>
                                  <a:gd name="T44" fmla="*/ 45 w 5"/>
                                  <a:gd name="T45" fmla="*/ 3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5 w 4"/>
                                  <a:gd name="T1" fmla="*/ 0 h 6"/>
                                  <a:gd name="T2" fmla="*/ 15 w 4"/>
                                  <a:gd name="T3" fmla="*/ 0 h 6"/>
                                  <a:gd name="T4" fmla="*/ 60 w 4"/>
                                  <a:gd name="T5" fmla="*/ 0 h 6"/>
                                  <a:gd name="T6" fmla="*/ 60 w 4"/>
                                  <a:gd name="T7" fmla="*/ 0 h 6"/>
                                  <a:gd name="T8" fmla="*/ 60 w 4"/>
                                  <a:gd name="T9" fmla="*/ 0 h 6"/>
                                  <a:gd name="T10" fmla="*/ 60 w 4"/>
                                  <a:gd name="T11" fmla="*/ 0 h 6"/>
                                  <a:gd name="T12" fmla="*/ 45 w 4"/>
                                  <a:gd name="T13" fmla="*/ 0 h 6"/>
                                  <a:gd name="T14" fmla="*/ 45 w 4"/>
                                  <a:gd name="T15" fmla="*/ 15 h 6"/>
                                  <a:gd name="T16" fmla="*/ 60 w 4"/>
                                  <a:gd name="T17" fmla="*/ 60 h 6"/>
                                  <a:gd name="T18" fmla="*/ 60 w 4"/>
                                  <a:gd name="T19" fmla="*/ 75 h 6"/>
                                  <a:gd name="T20" fmla="*/ 45 w 4"/>
                                  <a:gd name="T21" fmla="*/ 90 h 6"/>
                                  <a:gd name="T22" fmla="*/ 30 w 4"/>
                                  <a:gd name="T23" fmla="*/ 90 h 6"/>
                                  <a:gd name="T24" fmla="*/ 0 w 4"/>
                                  <a:gd name="T25" fmla="*/ 90 h 6"/>
                                  <a:gd name="T26" fmla="*/ 0 w 4"/>
                                  <a:gd name="T27" fmla="*/ 75 h 6"/>
                                  <a:gd name="T28" fmla="*/ 0 w 4"/>
                                  <a:gd name="T29" fmla="*/ 60 h 6"/>
                                  <a:gd name="T30" fmla="*/ 15 w 4"/>
                                  <a:gd name="T31" fmla="*/ 60 h 6"/>
                                  <a:gd name="T32" fmla="*/ 15 w 4"/>
                                  <a:gd name="T33" fmla="*/ 60 h 6"/>
                                  <a:gd name="T34" fmla="*/ 15 w 4"/>
                                  <a:gd name="T35" fmla="*/ 75 h 6"/>
                                  <a:gd name="T36" fmla="*/ 15 w 4"/>
                                  <a:gd name="T37" fmla="*/ 75 h 6"/>
                                  <a:gd name="T38" fmla="*/ 15 w 4"/>
                                  <a:gd name="T39" fmla="*/ 75 h 6"/>
                                  <a:gd name="T40" fmla="*/ 15 w 4"/>
                                  <a:gd name="T41" fmla="*/ 75 h 6"/>
                                  <a:gd name="T42" fmla="*/ 15 w 4"/>
                                  <a:gd name="T43" fmla="*/ 90 h 6"/>
                                  <a:gd name="T44" fmla="*/ 30 w 4"/>
                                  <a:gd name="T45" fmla="*/ 90 h 6"/>
                                  <a:gd name="T46" fmla="*/ 30 w 4"/>
                                  <a:gd name="T47" fmla="*/ 75 h 6"/>
                                  <a:gd name="T48" fmla="*/ 30 w 4"/>
                                  <a:gd name="T49" fmla="*/ 75 h 6"/>
                                  <a:gd name="T50" fmla="*/ 30 w 4"/>
                                  <a:gd name="T51" fmla="*/ 60 h 6"/>
                                  <a:gd name="T52" fmla="*/ 30 w 4"/>
                                  <a:gd name="T53" fmla="*/ 15 h 6"/>
                                  <a:gd name="T54" fmla="*/ 30 w 4"/>
                                  <a:gd name="T55" fmla="*/ 15 h 6"/>
                                  <a:gd name="T56" fmla="*/ 15 w 4"/>
                                  <a:gd name="T57" fmla="*/ 0 h 6"/>
                                  <a:gd name="T58" fmla="*/ 15 w 4"/>
                                  <a:gd name="T59" fmla="*/ 0 h 6"/>
                                  <a:gd name="T60" fmla="*/ 1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0 h 4"/>
                                  <a:gd name="T2" fmla="*/ 75 w 5"/>
                                  <a:gd name="T3" fmla="*/ 45 h 4"/>
                                  <a:gd name="T4" fmla="*/ 75 w 5"/>
                                  <a:gd name="T5" fmla="*/ 60 h 4"/>
                                  <a:gd name="T6" fmla="*/ 75 w 5"/>
                                  <a:gd name="T7" fmla="*/ 60 h 4"/>
                                  <a:gd name="T8" fmla="*/ 75 w 5"/>
                                  <a:gd name="T9" fmla="*/ 60 h 4"/>
                                  <a:gd name="T10" fmla="*/ 45 w 5"/>
                                  <a:gd name="T11" fmla="*/ 60 h 4"/>
                                  <a:gd name="T12" fmla="*/ 45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60 h 4"/>
                                  <a:gd name="T20" fmla="*/ 15 w 5"/>
                                  <a:gd name="T21" fmla="*/ 60 h 4"/>
                                  <a:gd name="T22" fmla="*/ 15 w 5"/>
                                  <a:gd name="T23" fmla="*/ 45 h 4"/>
                                  <a:gd name="T24" fmla="*/ 0 w 5"/>
                                  <a:gd name="T25" fmla="*/ 15 h 4"/>
                                  <a:gd name="T26" fmla="*/ 0 w 5"/>
                                  <a:gd name="T27" fmla="*/ 15 h 4"/>
                                  <a:gd name="T28" fmla="*/ 0 w 5"/>
                                  <a:gd name="T29" fmla="*/ 15 h 4"/>
                                  <a:gd name="T30" fmla="*/ 0 w 5"/>
                                  <a:gd name="T31" fmla="*/ 15 h 4"/>
                                  <a:gd name="T32" fmla="*/ 30 w 5"/>
                                  <a:gd name="T33" fmla="*/ 0 h 4"/>
                                  <a:gd name="T34" fmla="*/ 30 w 5"/>
                                  <a:gd name="T35" fmla="*/ 45 h 4"/>
                                  <a:gd name="T36" fmla="*/ 30 w 5"/>
                                  <a:gd name="T37" fmla="*/ 60 h 4"/>
                                  <a:gd name="T38" fmla="*/ 30 w 5"/>
                                  <a:gd name="T39" fmla="*/ 60 h 4"/>
                                  <a:gd name="T40" fmla="*/ 30 w 5"/>
                                  <a:gd name="T41" fmla="*/ 60 h 4"/>
                                  <a:gd name="T42" fmla="*/ 45 w 5"/>
                                  <a:gd name="T43" fmla="*/ 60 h 4"/>
                                  <a:gd name="T44" fmla="*/ 45 w 5"/>
                                  <a:gd name="T45" fmla="*/ 45 h 4"/>
                                  <a:gd name="T46" fmla="*/ 45 w 5"/>
                                  <a:gd name="T47" fmla="*/ 15 h 4"/>
                                  <a:gd name="T48" fmla="*/ 45 w 5"/>
                                  <a:gd name="T49" fmla="*/ 15 h 4"/>
                                  <a:gd name="T50" fmla="*/ 30 w 5"/>
                                  <a:gd name="T51" fmla="*/ 0 h 4"/>
                                  <a:gd name="T52" fmla="*/ 30 w 5"/>
                                  <a:gd name="T53" fmla="*/ 0 h 4"/>
                                  <a:gd name="T54" fmla="*/ 6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30 w 3"/>
                                  <a:gd name="T1" fmla="*/ 0 h 6"/>
                                  <a:gd name="T2" fmla="*/ 30 w 3"/>
                                  <a:gd name="T3" fmla="*/ 75 h 6"/>
                                  <a:gd name="T4" fmla="*/ 45 w 3"/>
                                  <a:gd name="T5" fmla="*/ 75 h 6"/>
                                  <a:gd name="T6" fmla="*/ 45 w 3"/>
                                  <a:gd name="T7" fmla="*/ 90 h 6"/>
                                  <a:gd name="T8" fmla="*/ 45 w 3"/>
                                  <a:gd name="T9" fmla="*/ 90 h 6"/>
                                  <a:gd name="T10" fmla="*/ 15 w 3"/>
                                  <a:gd name="T11" fmla="*/ 90 h 6"/>
                                  <a:gd name="T12" fmla="*/ 15 w 3"/>
                                  <a:gd name="T13" fmla="*/ 90 h 6"/>
                                  <a:gd name="T14" fmla="*/ 15 w 3"/>
                                  <a:gd name="T15" fmla="*/ 90 h 6"/>
                                  <a:gd name="T16" fmla="*/ 15 w 3"/>
                                  <a:gd name="T17" fmla="*/ 75 h 6"/>
                                  <a:gd name="T18" fmla="*/ 15 w 3"/>
                                  <a:gd name="T19" fmla="*/ 15 h 6"/>
                                  <a:gd name="T20" fmla="*/ 15 w 3"/>
                                  <a:gd name="T21" fmla="*/ 1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3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30 w 5"/>
                                  <a:gd name="T1" fmla="*/ 0 h 6"/>
                                  <a:gd name="T2" fmla="*/ 30 w 5"/>
                                  <a:gd name="T3" fmla="*/ 30 h 6"/>
                                  <a:gd name="T4" fmla="*/ 45 w 5"/>
                                  <a:gd name="T5" fmla="*/ 30 h 6"/>
                                  <a:gd name="T6" fmla="*/ 45 w 5"/>
                                  <a:gd name="T7" fmla="*/ 15 h 6"/>
                                  <a:gd name="T8" fmla="*/ 60 w 5"/>
                                  <a:gd name="T9" fmla="*/ 15 h 6"/>
                                  <a:gd name="T10" fmla="*/ 75 w 5"/>
                                  <a:gd name="T11" fmla="*/ 30 h 6"/>
                                  <a:gd name="T12" fmla="*/ 75 w 5"/>
                                  <a:gd name="T13" fmla="*/ 45 h 6"/>
                                  <a:gd name="T14" fmla="*/ 75 w 5"/>
                                  <a:gd name="T15" fmla="*/ 60 h 6"/>
                                  <a:gd name="T16" fmla="*/ 75 w 5"/>
                                  <a:gd name="T17" fmla="*/ 75 h 6"/>
                                  <a:gd name="T18" fmla="*/ 75 w 5"/>
                                  <a:gd name="T19" fmla="*/ 75 h 6"/>
                                  <a:gd name="T20" fmla="*/ 75 w 5"/>
                                  <a:gd name="T21" fmla="*/ 75 h 6"/>
                                  <a:gd name="T22" fmla="*/ 45 w 5"/>
                                  <a:gd name="T23" fmla="*/ 75 h 6"/>
                                  <a:gd name="T24" fmla="*/ 45 w 5"/>
                                  <a:gd name="T25" fmla="*/ 75 h 6"/>
                                  <a:gd name="T26" fmla="*/ 45 w 5"/>
                                  <a:gd name="T27" fmla="*/ 75 h 6"/>
                                  <a:gd name="T28" fmla="*/ 60 w 5"/>
                                  <a:gd name="T29" fmla="*/ 75 h 6"/>
                                  <a:gd name="T30" fmla="*/ 45 w 5"/>
                                  <a:gd name="T31" fmla="*/ 45 h 6"/>
                                  <a:gd name="T32" fmla="*/ 45 w 5"/>
                                  <a:gd name="T33" fmla="*/ 30 h 6"/>
                                  <a:gd name="T34" fmla="*/ 45 w 5"/>
                                  <a:gd name="T35" fmla="*/ 30 h 6"/>
                                  <a:gd name="T36" fmla="*/ 45 w 5"/>
                                  <a:gd name="T37" fmla="*/ 30 h 6"/>
                                  <a:gd name="T38" fmla="*/ 30 w 5"/>
                                  <a:gd name="T39" fmla="*/ 30 h 6"/>
                                  <a:gd name="T40" fmla="*/ 30 w 5"/>
                                  <a:gd name="T41" fmla="*/ 45 h 6"/>
                                  <a:gd name="T42" fmla="*/ 30 w 5"/>
                                  <a:gd name="T43" fmla="*/ 75 h 6"/>
                                  <a:gd name="T44" fmla="*/ 30 w 5"/>
                                  <a:gd name="T45" fmla="*/ 75 h 6"/>
                                  <a:gd name="T46" fmla="*/ 45 w 5"/>
                                  <a:gd name="T47" fmla="*/ 75 h 6"/>
                                  <a:gd name="T48" fmla="*/ 45 w 5"/>
                                  <a:gd name="T49" fmla="*/ 75 h 6"/>
                                  <a:gd name="T50" fmla="*/ 15 w 5"/>
                                  <a:gd name="T51" fmla="*/ 90 h 6"/>
                                  <a:gd name="T52" fmla="*/ 15 w 5"/>
                                  <a:gd name="T53" fmla="*/ 90 h 6"/>
                                  <a:gd name="T54" fmla="*/ 15 w 5"/>
                                  <a:gd name="T55" fmla="*/ 75 h 6"/>
                                  <a:gd name="T56" fmla="*/ 15 w 5"/>
                                  <a:gd name="T57" fmla="*/ 75 h 6"/>
                                  <a:gd name="T58" fmla="*/ 15 w 5"/>
                                  <a:gd name="T59" fmla="*/ 1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3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30 w 4"/>
                                  <a:gd name="T1" fmla="*/ 0 h 4"/>
                                  <a:gd name="T2" fmla="*/ 45 w 4"/>
                                  <a:gd name="T3" fmla="*/ 0 h 4"/>
                                  <a:gd name="T4" fmla="*/ 60 w 4"/>
                                  <a:gd name="T5" fmla="*/ 15 h 4"/>
                                  <a:gd name="T6" fmla="*/ 60 w 4"/>
                                  <a:gd name="T7" fmla="*/ 30 h 4"/>
                                  <a:gd name="T8" fmla="*/ 60 w 4"/>
                                  <a:gd name="T9" fmla="*/ 45 h 4"/>
                                  <a:gd name="T10" fmla="*/ 30 w 4"/>
                                  <a:gd name="T11" fmla="*/ 60 h 4"/>
                                  <a:gd name="T12" fmla="*/ 15 w 4"/>
                                  <a:gd name="T13" fmla="*/ 60 h 4"/>
                                  <a:gd name="T14" fmla="*/ 0 w 4"/>
                                  <a:gd name="T15" fmla="*/ 30 h 4"/>
                                  <a:gd name="T16" fmla="*/ 0 w 4"/>
                                  <a:gd name="T17" fmla="*/ 15 h 4"/>
                                  <a:gd name="T18" fmla="*/ 30 w 4"/>
                                  <a:gd name="T19" fmla="*/ 0 h 4"/>
                                  <a:gd name="T20" fmla="*/ 30 w 4"/>
                                  <a:gd name="T21" fmla="*/ 0 h 4"/>
                                  <a:gd name="T22" fmla="*/ 15 w 4"/>
                                  <a:gd name="T23" fmla="*/ 0 h 4"/>
                                  <a:gd name="T24" fmla="*/ 15 w 4"/>
                                  <a:gd name="T25" fmla="*/ 15 h 4"/>
                                  <a:gd name="T26" fmla="*/ 15 w 4"/>
                                  <a:gd name="T27" fmla="*/ 30 h 4"/>
                                  <a:gd name="T28" fmla="*/ 30 w 4"/>
                                  <a:gd name="T29" fmla="*/ 45 h 4"/>
                                  <a:gd name="T30" fmla="*/ 30 w 4"/>
                                  <a:gd name="T31" fmla="*/ 60 h 4"/>
                                  <a:gd name="T32" fmla="*/ 30 w 4"/>
                                  <a:gd name="T33" fmla="*/ 60 h 4"/>
                                  <a:gd name="T34" fmla="*/ 45 w 4"/>
                                  <a:gd name="T35" fmla="*/ 60 h 4"/>
                                  <a:gd name="T36" fmla="*/ 45 w 4"/>
                                  <a:gd name="T37" fmla="*/ 45 h 4"/>
                                  <a:gd name="T38" fmla="*/ 45 w 4"/>
                                  <a:gd name="T39" fmla="*/ 30 h 4"/>
                                  <a:gd name="T40" fmla="*/ 45 w 4"/>
                                  <a:gd name="T41" fmla="*/ 15 h 4"/>
                                  <a:gd name="T42" fmla="*/ 30 w 4"/>
                                  <a:gd name="T43" fmla="*/ 0 h 4"/>
                                  <a:gd name="T44" fmla="*/ 3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6"/>
                                  <a:gd name="T2" fmla="*/ 60 w 6"/>
                                  <a:gd name="T3" fmla="*/ 75 h 6"/>
                                  <a:gd name="T4" fmla="*/ 60 w 6"/>
                                  <a:gd name="T5" fmla="*/ 90 h 6"/>
                                  <a:gd name="T6" fmla="*/ 60 w 6"/>
                                  <a:gd name="T7" fmla="*/ 90 h 6"/>
                                  <a:gd name="T8" fmla="*/ 60 w 6"/>
                                  <a:gd name="T9" fmla="*/ 90 h 6"/>
                                  <a:gd name="T10" fmla="*/ 60 w 6"/>
                                  <a:gd name="T11" fmla="*/ 90 h 6"/>
                                  <a:gd name="T12" fmla="*/ 30 w 6"/>
                                  <a:gd name="T13" fmla="*/ 75 h 6"/>
                                  <a:gd name="T14" fmla="*/ 45 w 6"/>
                                  <a:gd name="T15" fmla="*/ 75 h 6"/>
                                  <a:gd name="T16" fmla="*/ 30 w 6"/>
                                  <a:gd name="T17" fmla="*/ 75 h 6"/>
                                  <a:gd name="T18" fmla="*/ 15 w 6"/>
                                  <a:gd name="T19" fmla="*/ 75 h 6"/>
                                  <a:gd name="T20" fmla="*/ 0 w 6"/>
                                  <a:gd name="T21" fmla="*/ 60 h 6"/>
                                  <a:gd name="T22" fmla="*/ 0 w 6"/>
                                  <a:gd name="T23" fmla="*/ 30 h 6"/>
                                  <a:gd name="T24" fmla="*/ 15 w 6"/>
                                  <a:gd name="T25" fmla="*/ 15 h 6"/>
                                  <a:gd name="T26" fmla="*/ 30 w 6"/>
                                  <a:gd name="T27" fmla="*/ 15 h 6"/>
                                  <a:gd name="T28" fmla="*/ 45 w 6"/>
                                  <a:gd name="T29" fmla="*/ 15 h 6"/>
                                  <a:gd name="T30" fmla="*/ 45 w 6"/>
                                  <a:gd name="T31" fmla="*/ 30 h 6"/>
                                  <a:gd name="T32" fmla="*/ 60 w 6"/>
                                  <a:gd name="T33" fmla="*/ 30 h 6"/>
                                  <a:gd name="T34" fmla="*/ 60 w 6"/>
                                  <a:gd name="T35" fmla="*/ 15 h 6"/>
                                  <a:gd name="T36" fmla="*/ 75 w 6"/>
                                  <a:gd name="T37" fmla="*/ 15 h 6"/>
                                  <a:gd name="T38" fmla="*/ 60 w 6"/>
                                  <a:gd name="T39" fmla="*/ 15 h 6"/>
                                  <a:gd name="T40" fmla="*/ 60 w 6"/>
                                  <a:gd name="T41" fmla="*/ 0 h 6"/>
                                  <a:gd name="T42" fmla="*/ 60 w 6"/>
                                  <a:gd name="T43" fmla="*/ 0 h 6"/>
                                  <a:gd name="T44" fmla="*/ 90 w 6"/>
                                  <a:gd name="T45" fmla="*/ 15 h 6"/>
                                  <a:gd name="T46" fmla="*/ 60 w 6"/>
                                  <a:gd name="T47" fmla="*/ 45 h 6"/>
                                  <a:gd name="T48" fmla="*/ 45 w 6"/>
                                  <a:gd name="T49" fmla="*/ 30 h 6"/>
                                  <a:gd name="T50" fmla="*/ 45 w 6"/>
                                  <a:gd name="T51" fmla="*/ 30 h 6"/>
                                  <a:gd name="T52" fmla="*/ 30 w 6"/>
                                  <a:gd name="T53" fmla="*/ 30 h 6"/>
                                  <a:gd name="T54" fmla="*/ 30 w 6"/>
                                  <a:gd name="T55" fmla="*/ 45 h 6"/>
                                  <a:gd name="T56" fmla="*/ 15 w 6"/>
                                  <a:gd name="T57" fmla="*/ 60 h 6"/>
                                  <a:gd name="T58" fmla="*/ 15 w 6"/>
                                  <a:gd name="T59" fmla="*/ 60 h 6"/>
                                  <a:gd name="T60" fmla="*/ 30 w 6"/>
                                  <a:gd name="T61" fmla="*/ 75 h 6"/>
                                  <a:gd name="T62" fmla="*/ 45 w 6"/>
                                  <a:gd name="T63" fmla="*/ 75 h 6"/>
                                  <a:gd name="T64" fmla="*/ 60 w 6"/>
                                  <a:gd name="T65" fmla="*/ 4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45 h 4"/>
                                  <a:gd name="T2" fmla="*/ 30 w 5"/>
                                  <a:gd name="T3" fmla="*/ 30 h 4"/>
                                  <a:gd name="T4" fmla="*/ 30 w 5"/>
                                  <a:gd name="T5" fmla="*/ 45 h 4"/>
                                  <a:gd name="T6" fmla="*/ 45 w 5"/>
                                  <a:gd name="T7" fmla="*/ 60 h 4"/>
                                  <a:gd name="T8" fmla="*/ 45 w 5"/>
                                  <a:gd name="T9" fmla="*/ 60 h 4"/>
                                  <a:gd name="T10" fmla="*/ 60 w 5"/>
                                  <a:gd name="T11" fmla="*/ 60 h 4"/>
                                  <a:gd name="T12" fmla="*/ 60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30 h 4"/>
                                  <a:gd name="T20" fmla="*/ 15 w 5"/>
                                  <a:gd name="T21" fmla="*/ 15 h 4"/>
                                  <a:gd name="T22" fmla="*/ 30 w 5"/>
                                  <a:gd name="T23" fmla="*/ 0 h 4"/>
                                  <a:gd name="T24" fmla="*/ 60 w 5"/>
                                  <a:gd name="T25" fmla="*/ 0 h 4"/>
                                  <a:gd name="T26" fmla="*/ 75 w 5"/>
                                  <a:gd name="T27" fmla="*/ 15 h 4"/>
                                  <a:gd name="T28" fmla="*/ 75 w 5"/>
                                  <a:gd name="T29" fmla="*/ 45 h 4"/>
                                  <a:gd name="T30" fmla="*/ 60 w 5"/>
                                  <a:gd name="T31" fmla="*/ 30 h 4"/>
                                  <a:gd name="T32" fmla="*/ 60 w 5"/>
                                  <a:gd name="T33" fmla="*/ 15 h 4"/>
                                  <a:gd name="T34" fmla="*/ 60 w 5"/>
                                  <a:gd name="T35" fmla="*/ 15 h 4"/>
                                  <a:gd name="T36" fmla="*/ 60 w 5"/>
                                  <a:gd name="T37" fmla="*/ 0 h 4"/>
                                  <a:gd name="T38" fmla="*/ 45 w 5"/>
                                  <a:gd name="T39" fmla="*/ 0 h 4"/>
                                  <a:gd name="T40" fmla="*/ 30 w 5"/>
                                  <a:gd name="T41" fmla="*/ 15 h 4"/>
                                  <a:gd name="T42" fmla="*/ 30 w 5"/>
                                  <a:gd name="T43" fmla="*/ 15 h 4"/>
                                  <a:gd name="T44" fmla="*/ 60 w 5"/>
                                  <a:gd name="T45" fmla="*/ 3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0 h 6"/>
                                  <a:gd name="T2" fmla="*/ 45 w 5"/>
                                  <a:gd name="T3" fmla="*/ 61 h 6"/>
                                  <a:gd name="T4" fmla="*/ 30 w 5"/>
                                  <a:gd name="T5" fmla="*/ 76 h 6"/>
                                  <a:gd name="T6" fmla="*/ 30 w 5"/>
                                  <a:gd name="T7" fmla="*/ 76 h 6"/>
                                  <a:gd name="T8" fmla="*/ 45 w 5"/>
                                  <a:gd name="T9" fmla="*/ 91 h 6"/>
                                  <a:gd name="T10" fmla="*/ 45 w 5"/>
                                  <a:gd name="T11" fmla="*/ 91 h 6"/>
                                  <a:gd name="T12" fmla="*/ 45 w 5"/>
                                  <a:gd name="T13" fmla="*/ 91 h 6"/>
                                  <a:gd name="T14" fmla="*/ 0 w 5"/>
                                  <a:gd name="T15" fmla="*/ 61 h 6"/>
                                  <a:gd name="T16" fmla="*/ 0 w 5"/>
                                  <a:gd name="T17" fmla="*/ 61 h 6"/>
                                  <a:gd name="T18" fmla="*/ 0 w 5"/>
                                  <a:gd name="T19" fmla="*/ 61 h 6"/>
                                  <a:gd name="T20" fmla="*/ 0 w 5"/>
                                  <a:gd name="T21" fmla="*/ 61 h 6"/>
                                  <a:gd name="T22" fmla="*/ 15 w 5"/>
                                  <a:gd name="T23" fmla="*/ 61 h 6"/>
                                  <a:gd name="T24" fmla="*/ 15 w 5"/>
                                  <a:gd name="T25" fmla="*/ 61 h 6"/>
                                  <a:gd name="T26" fmla="*/ 30 w 5"/>
                                  <a:gd name="T27" fmla="*/ 15 h 6"/>
                                  <a:gd name="T28" fmla="*/ 45 w 5"/>
                                  <a:gd name="T29" fmla="*/ 15 h 6"/>
                                  <a:gd name="T30" fmla="*/ 30 w 5"/>
                                  <a:gd name="T31" fmla="*/ 0 h 6"/>
                                  <a:gd name="T32" fmla="*/ 30 w 5"/>
                                  <a:gd name="T33" fmla="*/ 0 h 6"/>
                                  <a:gd name="T34" fmla="*/ 30 w 5"/>
                                  <a:gd name="T35" fmla="*/ 0 h 6"/>
                                  <a:gd name="T36" fmla="*/ 30 w 5"/>
                                  <a:gd name="T37" fmla="*/ 0 h 6"/>
                                  <a:gd name="T38" fmla="*/ 60 w 5"/>
                                  <a:gd name="T39" fmla="*/ 0 h 6"/>
                                  <a:gd name="T40" fmla="*/ 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60 w 6"/>
                                  <a:gd name="T1" fmla="*/ 46 h 6"/>
                                  <a:gd name="T2" fmla="*/ 60 w 6"/>
                                  <a:gd name="T3" fmla="*/ 61 h 6"/>
                                  <a:gd name="T4" fmla="*/ 60 w 6"/>
                                  <a:gd name="T5" fmla="*/ 76 h 6"/>
                                  <a:gd name="T6" fmla="*/ 45 w 6"/>
                                  <a:gd name="T7" fmla="*/ 91 h 6"/>
                                  <a:gd name="T8" fmla="*/ 15 w 6"/>
                                  <a:gd name="T9" fmla="*/ 76 h 6"/>
                                  <a:gd name="T10" fmla="*/ 0 w 6"/>
                                  <a:gd name="T11" fmla="*/ 61 h 6"/>
                                  <a:gd name="T12" fmla="*/ 0 w 6"/>
                                  <a:gd name="T13" fmla="*/ 46 h 6"/>
                                  <a:gd name="T14" fmla="*/ 0 w 6"/>
                                  <a:gd name="T15" fmla="*/ 46 h 6"/>
                                  <a:gd name="T16" fmla="*/ 30 w 6"/>
                                  <a:gd name="T17" fmla="*/ 46 h 6"/>
                                  <a:gd name="T18" fmla="*/ 15 w 6"/>
                                  <a:gd name="T19" fmla="*/ 15 h 6"/>
                                  <a:gd name="T20" fmla="*/ 15 w 6"/>
                                  <a:gd name="T21" fmla="*/ 15 h 6"/>
                                  <a:gd name="T22" fmla="*/ 30 w 6"/>
                                  <a:gd name="T23" fmla="*/ 0 h 6"/>
                                  <a:gd name="T24" fmla="*/ 60 w 6"/>
                                  <a:gd name="T25" fmla="*/ 0 h 6"/>
                                  <a:gd name="T26" fmla="*/ 75 w 6"/>
                                  <a:gd name="T27" fmla="*/ 30 h 6"/>
                                  <a:gd name="T28" fmla="*/ 75 w 6"/>
                                  <a:gd name="T29" fmla="*/ 46 h 6"/>
                                  <a:gd name="T30" fmla="*/ 75 w 6"/>
                                  <a:gd name="T31" fmla="*/ 46 h 6"/>
                                  <a:gd name="T32" fmla="*/ 60 w 6"/>
                                  <a:gd name="T33" fmla="*/ 46 h 6"/>
                                  <a:gd name="T34" fmla="*/ 45 w 6"/>
                                  <a:gd name="T35" fmla="*/ 46 h 6"/>
                                  <a:gd name="T36" fmla="*/ 60 w 6"/>
                                  <a:gd name="T37" fmla="*/ 30 h 6"/>
                                  <a:gd name="T38" fmla="*/ 60 w 6"/>
                                  <a:gd name="T39" fmla="*/ 30 h 6"/>
                                  <a:gd name="T40" fmla="*/ 60 w 6"/>
                                  <a:gd name="T41" fmla="*/ 15 h 6"/>
                                  <a:gd name="T42" fmla="*/ 60 w 6"/>
                                  <a:gd name="T43" fmla="*/ 15 h 6"/>
                                  <a:gd name="T44" fmla="*/ 45 w 6"/>
                                  <a:gd name="T45" fmla="*/ 15 h 6"/>
                                  <a:gd name="T46" fmla="*/ 45 w 6"/>
                                  <a:gd name="T47" fmla="*/ 15 h 6"/>
                                  <a:gd name="T48" fmla="*/ 45 w 6"/>
                                  <a:gd name="T49" fmla="*/ 30 h 6"/>
                                  <a:gd name="T50" fmla="*/ 45 w 6"/>
                                  <a:gd name="T51" fmla="*/ 46 h 6"/>
                                  <a:gd name="T52" fmla="*/ 30 w 6"/>
                                  <a:gd name="T53" fmla="*/ 46 h 6"/>
                                  <a:gd name="T54" fmla="*/ 30 w 6"/>
                                  <a:gd name="T55" fmla="*/ 46 h 6"/>
                                  <a:gd name="T56" fmla="*/ 15 w 6"/>
                                  <a:gd name="T57" fmla="*/ 46 h 6"/>
                                  <a:gd name="T58" fmla="*/ 15 w 6"/>
                                  <a:gd name="T59" fmla="*/ 61 h 6"/>
                                  <a:gd name="T60" fmla="*/ 15 w 6"/>
                                  <a:gd name="T61" fmla="*/ 61 h 6"/>
                                  <a:gd name="T62" fmla="*/ 15 w 6"/>
                                  <a:gd name="T63" fmla="*/ 76 h 6"/>
                                  <a:gd name="T64" fmla="*/ 15 w 6"/>
                                  <a:gd name="T65" fmla="*/ 76 h 6"/>
                                  <a:gd name="T66" fmla="*/ 30 w 6"/>
                                  <a:gd name="T67" fmla="*/ 76 h 6"/>
                                  <a:gd name="T68" fmla="*/ 45 w 6"/>
                                  <a:gd name="T69" fmla="*/ 76 h 6"/>
                                  <a:gd name="T70" fmla="*/ 30 w 6"/>
                                  <a:gd name="T71" fmla="*/ 4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60 h 5"/>
                                  <a:gd name="T2" fmla="*/ 0 w 6"/>
                                  <a:gd name="T3" fmla="*/ 60 h 5"/>
                                  <a:gd name="T4" fmla="*/ 30 w 6"/>
                                  <a:gd name="T5" fmla="*/ 60 h 5"/>
                                  <a:gd name="T6" fmla="*/ 45 w 6"/>
                                  <a:gd name="T7" fmla="*/ 60 h 5"/>
                                  <a:gd name="T8" fmla="*/ 60 w 6"/>
                                  <a:gd name="T9" fmla="*/ 45 h 5"/>
                                  <a:gd name="T10" fmla="*/ 45 w 6"/>
                                  <a:gd name="T11" fmla="*/ 45 h 5"/>
                                  <a:gd name="T12" fmla="*/ 45 w 6"/>
                                  <a:gd name="T13" fmla="*/ 45 h 5"/>
                                  <a:gd name="T14" fmla="*/ 30 w 6"/>
                                  <a:gd name="T15" fmla="*/ 30 h 5"/>
                                  <a:gd name="T16" fmla="*/ 30 w 6"/>
                                  <a:gd name="T17" fmla="*/ 15 h 5"/>
                                  <a:gd name="T18" fmla="*/ 45 w 6"/>
                                  <a:gd name="T19" fmla="*/ 0 h 5"/>
                                  <a:gd name="T20" fmla="*/ 60 w 6"/>
                                  <a:gd name="T21" fmla="*/ 0 h 5"/>
                                  <a:gd name="T22" fmla="*/ 75 w 6"/>
                                  <a:gd name="T23" fmla="*/ 0 h 5"/>
                                  <a:gd name="T24" fmla="*/ 90 w 6"/>
                                  <a:gd name="T25" fmla="*/ 15 h 5"/>
                                  <a:gd name="T26" fmla="*/ 90 w 6"/>
                                  <a:gd name="T27" fmla="*/ 30 h 5"/>
                                  <a:gd name="T28" fmla="*/ 90 w 6"/>
                                  <a:gd name="T29" fmla="*/ 45 h 5"/>
                                  <a:gd name="T30" fmla="*/ 75 w 6"/>
                                  <a:gd name="T31" fmla="*/ 60 h 5"/>
                                  <a:gd name="T32" fmla="*/ 45 w 6"/>
                                  <a:gd name="T33" fmla="*/ 75 h 5"/>
                                  <a:gd name="T34" fmla="*/ 0 w 6"/>
                                  <a:gd name="T35" fmla="*/ 60 h 5"/>
                                  <a:gd name="T36" fmla="*/ 60 w 6"/>
                                  <a:gd name="T37" fmla="*/ 45 h 5"/>
                                  <a:gd name="T38" fmla="*/ 75 w 6"/>
                                  <a:gd name="T39" fmla="*/ 30 h 5"/>
                                  <a:gd name="T40" fmla="*/ 75 w 6"/>
                                  <a:gd name="T41" fmla="*/ 15 h 5"/>
                                  <a:gd name="T42" fmla="*/ 75 w 6"/>
                                  <a:gd name="T43" fmla="*/ 0 h 5"/>
                                  <a:gd name="T44" fmla="*/ 75 w 6"/>
                                  <a:gd name="T45" fmla="*/ 0 h 5"/>
                                  <a:gd name="T46" fmla="*/ 60 w 6"/>
                                  <a:gd name="T47" fmla="*/ 0 h 5"/>
                                  <a:gd name="T48" fmla="*/ 60 w 6"/>
                                  <a:gd name="T49" fmla="*/ 15 h 5"/>
                                  <a:gd name="T50" fmla="*/ 45 w 6"/>
                                  <a:gd name="T51" fmla="*/ 30 h 5"/>
                                  <a:gd name="T52" fmla="*/ 60 w 6"/>
                                  <a:gd name="T53" fmla="*/ 45 h 5"/>
                                  <a:gd name="T54" fmla="*/ 60 w 6"/>
                                  <a:gd name="T55" fmla="*/ 4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5"/>
                                  <a:gd name="T2" fmla="*/ 90 w 6"/>
                                  <a:gd name="T3" fmla="*/ 15 h 5"/>
                                  <a:gd name="T4" fmla="*/ 75 w 6"/>
                                  <a:gd name="T5" fmla="*/ 0 h 5"/>
                                  <a:gd name="T6" fmla="*/ 45 w 6"/>
                                  <a:gd name="T7" fmla="*/ 15 h 5"/>
                                  <a:gd name="T8" fmla="*/ 30 w 6"/>
                                  <a:gd name="T9" fmla="*/ 15 h 5"/>
                                  <a:gd name="T10" fmla="*/ 45 w 6"/>
                                  <a:gd name="T11" fmla="*/ 15 h 5"/>
                                  <a:gd name="T12" fmla="*/ 60 w 6"/>
                                  <a:gd name="T13" fmla="*/ 30 h 5"/>
                                  <a:gd name="T14" fmla="*/ 75 w 6"/>
                                  <a:gd name="T15" fmla="*/ 45 h 5"/>
                                  <a:gd name="T16" fmla="*/ 75 w 6"/>
                                  <a:gd name="T17" fmla="*/ 60 h 5"/>
                                  <a:gd name="T18" fmla="*/ 60 w 6"/>
                                  <a:gd name="T19" fmla="*/ 75 h 5"/>
                                  <a:gd name="T20" fmla="*/ 45 w 6"/>
                                  <a:gd name="T21" fmla="*/ 75 h 5"/>
                                  <a:gd name="T22" fmla="*/ 30 w 6"/>
                                  <a:gd name="T23" fmla="*/ 75 h 5"/>
                                  <a:gd name="T24" fmla="*/ 15 w 6"/>
                                  <a:gd name="T25" fmla="*/ 60 h 5"/>
                                  <a:gd name="T26" fmla="*/ 0 w 6"/>
                                  <a:gd name="T27" fmla="*/ 45 h 5"/>
                                  <a:gd name="T28" fmla="*/ 0 w 6"/>
                                  <a:gd name="T29" fmla="*/ 30 h 5"/>
                                  <a:gd name="T30" fmla="*/ 30 w 6"/>
                                  <a:gd name="T31" fmla="*/ 0 h 5"/>
                                  <a:gd name="T32" fmla="*/ 60 w 6"/>
                                  <a:gd name="T33" fmla="*/ 0 h 5"/>
                                  <a:gd name="T34" fmla="*/ 90 w 6"/>
                                  <a:gd name="T35" fmla="*/ 15 h 5"/>
                                  <a:gd name="T36" fmla="*/ 30 w 6"/>
                                  <a:gd name="T37" fmla="*/ 30 h 5"/>
                                  <a:gd name="T38" fmla="*/ 30 w 6"/>
                                  <a:gd name="T39" fmla="*/ 30 h 5"/>
                                  <a:gd name="T40" fmla="*/ 15 w 6"/>
                                  <a:gd name="T41" fmla="*/ 45 h 5"/>
                                  <a:gd name="T42" fmla="*/ 30 w 6"/>
                                  <a:gd name="T43" fmla="*/ 60 h 5"/>
                                  <a:gd name="T44" fmla="*/ 30 w 6"/>
                                  <a:gd name="T45" fmla="*/ 60 h 5"/>
                                  <a:gd name="T46" fmla="*/ 30 w 6"/>
                                  <a:gd name="T47" fmla="*/ 60 h 5"/>
                                  <a:gd name="T48" fmla="*/ 45 w 6"/>
                                  <a:gd name="T49" fmla="*/ 60 h 5"/>
                                  <a:gd name="T50" fmla="*/ 45 w 6"/>
                                  <a:gd name="T51" fmla="*/ 30 h 5"/>
                                  <a:gd name="T52" fmla="*/ 45 w 6"/>
                                  <a:gd name="T53" fmla="*/ 30 h 5"/>
                                  <a:gd name="T54" fmla="*/ 30 w 6"/>
                                  <a:gd name="T55" fmla="*/ 3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20 w 9"/>
                                <a:gd name="T1" fmla="*/ 45 h 7"/>
                                <a:gd name="T2" fmla="*/ 105 w 9"/>
                                <a:gd name="T3" fmla="*/ 45 h 7"/>
                                <a:gd name="T4" fmla="*/ 75 w 9"/>
                                <a:gd name="T5" fmla="*/ 105 h 7"/>
                                <a:gd name="T6" fmla="*/ 60 w 9"/>
                                <a:gd name="T7" fmla="*/ 105 h 7"/>
                                <a:gd name="T8" fmla="*/ 105 w 9"/>
                                <a:gd name="T9" fmla="*/ 45 h 7"/>
                                <a:gd name="T10" fmla="*/ 75 w 9"/>
                                <a:gd name="T11" fmla="*/ 30 h 7"/>
                                <a:gd name="T12" fmla="*/ 0 w 9"/>
                                <a:gd name="T13" fmla="*/ 60 h 7"/>
                                <a:gd name="T14" fmla="*/ 0 w 9"/>
                                <a:gd name="T15" fmla="*/ 60 h 7"/>
                                <a:gd name="T16" fmla="*/ 75 w 9"/>
                                <a:gd name="T17" fmla="*/ 30 h 7"/>
                                <a:gd name="T18" fmla="*/ 60 w 9"/>
                                <a:gd name="T19" fmla="*/ 30 h 7"/>
                                <a:gd name="T20" fmla="*/ 60 w 9"/>
                                <a:gd name="T21" fmla="*/ 15 h 7"/>
                                <a:gd name="T22" fmla="*/ 75 w 9"/>
                                <a:gd name="T23" fmla="*/ 30 h 7"/>
                                <a:gd name="T24" fmla="*/ 135 w 9"/>
                                <a:gd name="T25" fmla="*/ 0 h 7"/>
                                <a:gd name="T26" fmla="*/ 135 w 9"/>
                                <a:gd name="T27" fmla="*/ 0 h 7"/>
                                <a:gd name="T28" fmla="*/ 105 w 9"/>
                                <a:gd name="T29" fmla="*/ 45 h 7"/>
                                <a:gd name="T30" fmla="*/ 120 w 9"/>
                                <a:gd name="T31" fmla="*/ 45 h 7"/>
                                <a:gd name="T32" fmla="*/ 105 w 9"/>
                                <a:gd name="T33" fmla="*/ 30 h 7"/>
                                <a:gd name="T34" fmla="*/ 120 w 9"/>
                                <a:gd name="T35" fmla="*/ 0 h 7"/>
                                <a:gd name="T36" fmla="*/ 75 w 9"/>
                                <a:gd name="T37" fmla="*/ 30 h 7"/>
                                <a:gd name="T38" fmla="*/ 105 w 9"/>
                                <a:gd name="T39" fmla="*/ 3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75 w 6"/>
                                <a:gd name="T1" fmla="*/ 90 h 8"/>
                                <a:gd name="T2" fmla="*/ 45 w 6"/>
                                <a:gd name="T3" fmla="*/ 105 h 8"/>
                                <a:gd name="T4" fmla="*/ 15 w 6"/>
                                <a:gd name="T5" fmla="*/ 105 h 8"/>
                                <a:gd name="T6" fmla="*/ 15 w 6"/>
                                <a:gd name="T7" fmla="*/ 120 h 8"/>
                                <a:gd name="T8" fmla="*/ 0 w 6"/>
                                <a:gd name="T9" fmla="*/ 105 h 8"/>
                                <a:gd name="T10" fmla="*/ 15 w 6"/>
                                <a:gd name="T11" fmla="*/ 105 h 8"/>
                                <a:gd name="T12" fmla="*/ 0 w 6"/>
                                <a:gd name="T13" fmla="*/ 105 h 8"/>
                                <a:gd name="T14" fmla="*/ 0 w 6"/>
                                <a:gd name="T15" fmla="*/ 105 h 8"/>
                                <a:gd name="T16" fmla="*/ 15 w 6"/>
                                <a:gd name="T17" fmla="*/ 105 h 8"/>
                                <a:gd name="T18" fmla="*/ 45 w 6"/>
                                <a:gd name="T19" fmla="*/ 60 h 8"/>
                                <a:gd name="T20" fmla="*/ 30 w 6"/>
                                <a:gd name="T21" fmla="*/ 60 h 8"/>
                                <a:gd name="T22" fmla="*/ 30 w 6"/>
                                <a:gd name="T23" fmla="*/ 60 h 8"/>
                                <a:gd name="T24" fmla="*/ 45 w 6"/>
                                <a:gd name="T25" fmla="*/ 60 h 8"/>
                                <a:gd name="T26" fmla="*/ 75 w 6"/>
                                <a:gd name="T27" fmla="*/ 0 h 8"/>
                                <a:gd name="T28" fmla="*/ 75 w 6"/>
                                <a:gd name="T29" fmla="*/ 0 h 8"/>
                                <a:gd name="T30" fmla="*/ 45 w 6"/>
                                <a:gd name="T31" fmla="*/ 60 h 8"/>
                                <a:gd name="T32" fmla="*/ 60 w 6"/>
                                <a:gd name="T33" fmla="*/ 60 h 8"/>
                                <a:gd name="T34" fmla="*/ 75 w 6"/>
                                <a:gd name="T35" fmla="*/ 75 h 8"/>
                                <a:gd name="T36" fmla="*/ 75 w 6"/>
                                <a:gd name="T37" fmla="*/ 90 h 8"/>
                                <a:gd name="T38" fmla="*/ 75 w 6"/>
                                <a:gd name="T39" fmla="*/ 90 h 8"/>
                                <a:gd name="T40" fmla="*/ 75 w 6"/>
                                <a:gd name="T41" fmla="*/ 75 h 8"/>
                                <a:gd name="T42" fmla="*/ 60 w 6"/>
                                <a:gd name="T43" fmla="*/ 60 h 8"/>
                                <a:gd name="T44" fmla="*/ 45 w 6"/>
                                <a:gd name="T45" fmla="*/ 60 h 8"/>
                                <a:gd name="T46" fmla="*/ 15 w 6"/>
                                <a:gd name="T47" fmla="*/ 105 h 8"/>
                                <a:gd name="T48" fmla="*/ 45 w 6"/>
                                <a:gd name="T49" fmla="*/ 105 h 8"/>
                                <a:gd name="T50" fmla="*/ 75 w 6"/>
                                <a:gd name="T51" fmla="*/ 9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20 w 8"/>
                                <a:gd name="T1" fmla="*/ 0 h 8"/>
                                <a:gd name="T2" fmla="*/ 90 w 8"/>
                                <a:gd name="T3" fmla="*/ 75 h 8"/>
                                <a:gd name="T4" fmla="*/ 75 w 8"/>
                                <a:gd name="T5" fmla="*/ 105 h 8"/>
                                <a:gd name="T6" fmla="*/ 30 w 8"/>
                                <a:gd name="T7" fmla="*/ 120 h 8"/>
                                <a:gd name="T8" fmla="*/ 15 w 8"/>
                                <a:gd name="T9" fmla="*/ 105 h 8"/>
                                <a:gd name="T10" fmla="*/ 0 w 8"/>
                                <a:gd name="T11" fmla="*/ 75 h 8"/>
                                <a:gd name="T12" fmla="*/ 0 w 8"/>
                                <a:gd name="T13" fmla="*/ 75 h 8"/>
                                <a:gd name="T14" fmla="*/ 30 w 8"/>
                                <a:gd name="T15" fmla="*/ 0 h 8"/>
                                <a:gd name="T16" fmla="*/ 30 w 8"/>
                                <a:gd name="T17" fmla="*/ 0 h 8"/>
                                <a:gd name="T18" fmla="*/ 0 w 8"/>
                                <a:gd name="T19" fmla="*/ 75 h 8"/>
                                <a:gd name="T20" fmla="*/ 0 w 8"/>
                                <a:gd name="T21" fmla="*/ 75 h 8"/>
                                <a:gd name="T22" fmla="*/ 15 w 8"/>
                                <a:gd name="T23" fmla="*/ 105 h 8"/>
                                <a:gd name="T24" fmla="*/ 30 w 8"/>
                                <a:gd name="T25" fmla="*/ 105 h 8"/>
                                <a:gd name="T26" fmla="*/ 75 w 8"/>
                                <a:gd name="T27" fmla="*/ 105 h 8"/>
                                <a:gd name="T28" fmla="*/ 90 w 8"/>
                                <a:gd name="T29" fmla="*/ 75 h 8"/>
                                <a:gd name="T30" fmla="*/ 12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0 h 4"/>
                                <a:gd name="T2" fmla="*/ 15 w 3"/>
                                <a:gd name="T3" fmla="*/ 15 h 4"/>
                                <a:gd name="T4" fmla="*/ 0 w 3"/>
                                <a:gd name="T5" fmla="*/ 60 h 4"/>
                                <a:gd name="T6" fmla="*/ 0 w 3"/>
                                <a:gd name="T7" fmla="*/ 60 h 4"/>
                                <a:gd name="T8" fmla="*/ 15 w 3"/>
                                <a:gd name="T9" fmla="*/ 15 h 4"/>
                                <a:gd name="T10" fmla="*/ 4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90 h 9"/>
                                <a:gd name="T2" fmla="*/ 45 w 5"/>
                                <a:gd name="T3" fmla="*/ 120 h 9"/>
                                <a:gd name="T4" fmla="*/ 15 w 5"/>
                                <a:gd name="T5" fmla="*/ 120 h 9"/>
                                <a:gd name="T6" fmla="*/ 15 w 5"/>
                                <a:gd name="T7" fmla="*/ 135 h 9"/>
                                <a:gd name="T8" fmla="*/ 15 w 5"/>
                                <a:gd name="T9" fmla="*/ 135 h 9"/>
                                <a:gd name="T10" fmla="*/ 15 w 5"/>
                                <a:gd name="T11" fmla="*/ 120 h 9"/>
                                <a:gd name="T12" fmla="*/ 0 w 5"/>
                                <a:gd name="T13" fmla="*/ 120 h 9"/>
                                <a:gd name="T14" fmla="*/ 15 w 5"/>
                                <a:gd name="T15" fmla="*/ 120 h 9"/>
                                <a:gd name="T16" fmla="*/ 15 w 5"/>
                                <a:gd name="T17" fmla="*/ 120 h 9"/>
                                <a:gd name="T18" fmla="*/ 30 w 5"/>
                                <a:gd name="T19" fmla="*/ 75 h 9"/>
                                <a:gd name="T20" fmla="*/ 30 w 5"/>
                                <a:gd name="T21" fmla="*/ 75 h 9"/>
                                <a:gd name="T22" fmla="*/ 30 w 5"/>
                                <a:gd name="T23" fmla="*/ 60 h 9"/>
                                <a:gd name="T24" fmla="*/ 30 w 5"/>
                                <a:gd name="T25" fmla="*/ 60 h 9"/>
                                <a:gd name="T26" fmla="*/ 45 w 5"/>
                                <a:gd name="T27" fmla="*/ 0 h 9"/>
                                <a:gd name="T28" fmla="*/ 60 w 5"/>
                                <a:gd name="T29" fmla="*/ 0 h 9"/>
                                <a:gd name="T30" fmla="*/ 30 w 5"/>
                                <a:gd name="T31" fmla="*/ 60 h 9"/>
                                <a:gd name="T32" fmla="*/ 60 w 5"/>
                                <a:gd name="T33" fmla="*/ 60 h 9"/>
                                <a:gd name="T34" fmla="*/ 75 w 5"/>
                                <a:gd name="T35" fmla="*/ 75 h 9"/>
                                <a:gd name="T36" fmla="*/ 75 w 5"/>
                                <a:gd name="T37" fmla="*/ 90 h 9"/>
                                <a:gd name="T38" fmla="*/ 75 w 5"/>
                                <a:gd name="T39" fmla="*/ 90 h 9"/>
                                <a:gd name="T40" fmla="*/ 75 w 5"/>
                                <a:gd name="T41" fmla="*/ 75 h 9"/>
                                <a:gd name="T42" fmla="*/ 60 w 5"/>
                                <a:gd name="T43" fmla="*/ 60 h 9"/>
                                <a:gd name="T44" fmla="*/ 30 w 5"/>
                                <a:gd name="T45" fmla="*/ 75 h 9"/>
                                <a:gd name="T46" fmla="*/ 15 w 5"/>
                                <a:gd name="T47" fmla="*/ 120 h 9"/>
                                <a:gd name="T48" fmla="*/ 45 w 5"/>
                                <a:gd name="T49" fmla="*/ 105 h 9"/>
                                <a:gd name="T50" fmla="*/ 75 w 5"/>
                                <a:gd name="T51" fmla="*/ 9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15 h 5"/>
                                <a:gd name="T2" fmla="*/ 15 w 5"/>
                                <a:gd name="T3" fmla="*/ 45 h 5"/>
                                <a:gd name="T4" fmla="*/ 15 w 5"/>
                                <a:gd name="T5" fmla="*/ 45 h 5"/>
                                <a:gd name="T6" fmla="*/ 15 w 5"/>
                                <a:gd name="T7" fmla="*/ 60 h 5"/>
                                <a:gd name="T8" fmla="*/ 30 w 5"/>
                                <a:gd name="T9" fmla="*/ 75 h 5"/>
                                <a:gd name="T10" fmla="*/ 60 w 5"/>
                                <a:gd name="T11" fmla="*/ 60 h 5"/>
                                <a:gd name="T12" fmla="*/ 60 w 5"/>
                                <a:gd name="T13" fmla="*/ 60 h 5"/>
                                <a:gd name="T14" fmla="*/ 30 w 5"/>
                                <a:gd name="T15" fmla="*/ 75 h 5"/>
                                <a:gd name="T16" fmla="*/ 15 w 5"/>
                                <a:gd name="T17" fmla="*/ 60 h 5"/>
                                <a:gd name="T18" fmla="*/ 0 w 5"/>
                                <a:gd name="T19" fmla="*/ 45 h 5"/>
                                <a:gd name="T20" fmla="*/ 15 w 5"/>
                                <a:gd name="T21" fmla="*/ 15 h 5"/>
                                <a:gd name="T22" fmla="*/ 60 w 5"/>
                                <a:gd name="T23" fmla="*/ 0 h 5"/>
                                <a:gd name="T24" fmla="*/ 75 w 5"/>
                                <a:gd name="T25" fmla="*/ 15 h 5"/>
                                <a:gd name="T26" fmla="*/ 75 w 5"/>
                                <a:gd name="T27" fmla="*/ 15 h 5"/>
                                <a:gd name="T28" fmla="*/ 60 w 5"/>
                                <a:gd name="T29" fmla="*/ 15 h 5"/>
                                <a:gd name="T30" fmla="*/ 30 w 5"/>
                                <a:gd name="T31" fmla="*/ 15 h 5"/>
                                <a:gd name="T32" fmla="*/ 15 w 5"/>
                                <a:gd name="T33" fmla="*/ 30 h 5"/>
                                <a:gd name="T34" fmla="*/ 75 w 5"/>
                                <a:gd name="T35" fmla="*/ 1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05 w 7"/>
                                <a:gd name="T1" fmla="*/ 60 h 8"/>
                                <a:gd name="T2" fmla="*/ 90 w 7"/>
                                <a:gd name="T3" fmla="*/ 105 h 8"/>
                                <a:gd name="T4" fmla="*/ 60 w 7"/>
                                <a:gd name="T5" fmla="*/ 120 h 8"/>
                                <a:gd name="T6" fmla="*/ 45 w 7"/>
                                <a:gd name="T7" fmla="*/ 120 h 8"/>
                                <a:gd name="T8" fmla="*/ 15 w 7"/>
                                <a:gd name="T9" fmla="*/ 90 h 8"/>
                                <a:gd name="T10" fmla="*/ 0 w 7"/>
                                <a:gd name="T11" fmla="*/ 60 h 8"/>
                                <a:gd name="T12" fmla="*/ 15 w 7"/>
                                <a:gd name="T13" fmla="*/ 15 h 8"/>
                                <a:gd name="T14" fmla="*/ 60 w 7"/>
                                <a:gd name="T15" fmla="*/ 0 h 8"/>
                                <a:gd name="T16" fmla="*/ 90 w 7"/>
                                <a:gd name="T17" fmla="*/ 0 h 8"/>
                                <a:gd name="T18" fmla="*/ 90 w 7"/>
                                <a:gd name="T19" fmla="*/ 0 h 8"/>
                                <a:gd name="T20" fmla="*/ 60 w 7"/>
                                <a:gd name="T21" fmla="*/ 0 h 8"/>
                                <a:gd name="T22" fmla="*/ 15 w 7"/>
                                <a:gd name="T23" fmla="*/ 15 h 8"/>
                                <a:gd name="T24" fmla="*/ 0 w 7"/>
                                <a:gd name="T25" fmla="*/ 60 h 8"/>
                                <a:gd name="T26" fmla="*/ 15 w 7"/>
                                <a:gd name="T27" fmla="*/ 90 h 8"/>
                                <a:gd name="T28" fmla="*/ 45 w 7"/>
                                <a:gd name="T29" fmla="*/ 105 h 8"/>
                                <a:gd name="T30" fmla="*/ 60 w 7"/>
                                <a:gd name="T31" fmla="*/ 120 h 8"/>
                                <a:gd name="T32" fmla="*/ 90 w 7"/>
                                <a:gd name="T33" fmla="*/ 105 h 8"/>
                                <a:gd name="T34" fmla="*/ 105 w 7"/>
                                <a:gd name="T35" fmla="*/ 6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5"/>
                                <a:gd name="T1" fmla="*/ 60 h 4"/>
                                <a:gd name="T2" fmla="*/ 15 w 5"/>
                                <a:gd name="T3" fmla="*/ 60 h 4"/>
                                <a:gd name="T4" fmla="*/ 0 w 5"/>
                                <a:gd name="T5" fmla="*/ 45 h 4"/>
                                <a:gd name="T6" fmla="*/ 0 w 5"/>
                                <a:gd name="T7" fmla="*/ 45 h 4"/>
                                <a:gd name="T8" fmla="*/ 15 w 5"/>
                                <a:gd name="T9" fmla="*/ 15 h 4"/>
                                <a:gd name="T10" fmla="*/ 45 w 5"/>
                                <a:gd name="T11" fmla="*/ 0 h 4"/>
                                <a:gd name="T12" fmla="*/ 60 w 5"/>
                                <a:gd name="T13" fmla="*/ 0 h 4"/>
                                <a:gd name="T14" fmla="*/ 75 w 5"/>
                                <a:gd name="T15" fmla="*/ 15 h 4"/>
                                <a:gd name="T16" fmla="*/ 60 w 5"/>
                                <a:gd name="T17" fmla="*/ 45 h 4"/>
                                <a:gd name="T18" fmla="*/ 30 w 5"/>
                                <a:gd name="T19" fmla="*/ 60 h 4"/>
                                <a:gd name="T20" fmla="*/ 75 w 5"/>
                                <a:gd name="T21" fmla="*/ 15 h 4"/>
                                <a:gd name="T22" fmla="*/ 60 w 5"/>
                                <a:gd name="T23" fmla="*/ 0 h 4"/>
                                <a:gd name="T24" fmla="*/ 45 w 5"/>
                                <a:gd name="T25" fmla="*/ 0 h 4"/>
                                <a:gd name="T26" fmla="*/ 15 w 5"/>
                                <a:gd name="T27" fmla="*/ 15 h 4"/>
                                <a:gd name="T28" fmla="*/ 15 w 5"/>
                                <a:gd name="T29" fmla="*/ 45 h 4"/>
                                <a:gd name="T30" fmla="*/ 15 w 5"/>
                                <a:gd name="T31" fmla="*/ 45 h 4"/>
                                <a:gd name="T32" fmla="*/ 15 w 5"/>
                                <a:gd name="T33" fmla="*/ 60 h 4"/>
                                <a:gd name="T34" fmla="*/ 30 w 5"/>
                                <a:gd name="T35" fmla="*/ 60 h 4"/>
                                <a:gd name="T36" fmla="*/ 60 w 5"/>
                                <a:gd name="T37" fmla="*/ 45 h 4"/>
                                <a:gd name="T38" fmla="*/ 75 w 5"/>
                                <a:gd name="T39" fmla="*/ 1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15 h 5"/>
                                <a:gd name="T2" fmla="*/ 45 w 3"/>
                                <a:gd name="T3" fmla="*/ 75 h 5"/>
                                <a:gd name="T4" fmla="*/ 45 w 3"/>
                                <a:gd name="T5" fmla="*/ 75 h 5"/>
                                <a:gd name="T6" fmla="*/ 45 w 3"/>
                                <a:gd name="T7" fmla="*/ 15 h 5"/>
                                <a:gd name="T8" fmla="*/ 45 w 3"/>
                                <a:gd name="T9" fmla="*/ 15 h 5"/>
                                <a:gd name="T10" fmla="*/ 45 w 3"/>
                                <a:gd name="T11" fmla="*/ 15 h 5"/>
                                <a:gd name="T12" fmla="*/ 30 w 3"/>
                                <a:gd name="T13" fmla="*/ 15 h 5"/>
                                <a:gd name="T14" fmla="*/ 15 w 3"/>
                                <a:gd name="T15" fmla="*/ 15 h 5"/>
                                <a:gd name="T16" fmla="*/ 0 w 3"/>
                                <a:gd name="T17" fmla="*/ 75 h 5"/>
                                <a:gd name="T18" fmla="*/ 0 w 3"/>
                                <a:gd name="T19" fmla="*/ 75 h 5"/>
                                <a:gd name="T20" fmla="*/ 15 w 3"/>
                                <a:gd name="T21" fmla="*/ 30 h 5"/>
                                <a:gd name="T22" fmla="*/ 0 w 3"/>
                                <a:gd name="T23" fmla="*/ 30 h 5"/>
                                <a:gd name="T24" fmla="*/ 15 w 3"/>
                                <a:gd name="T25" fmla="*/ 15 h 5"/>
                                <a:gd name="T26" fmla="*/ 15 w 3"/>
                                <a:gd name="T27" fmla="*/ 0 h 5"/>
                                <a:gd name="T28" fmla="*/ 15 w 3"/>
                                <a:gd name="T29" fmla="*/ 0 h 5"/>
                                <a:gd name="T30" fmla="*/ 15 w 3"/>
                                <a:gd name="T31" fmla="*/ 15 h 5"/>
                                <a:gd name="T32" fmla="*/ 30 w 3"/>
                                <a:gd name="T33" fmla="*/ 0 h 5"/>
                                <a:gd name="T34" fmla="*/ 45 w 3"/>
                                <a:gd name="T35" fmla="*/ 0 h 5"/>
                                <a:gd name="T36" fmla="*/ 45 w 3"/>
                                <a:gd name="T37" fmla="*/ 15 h 5"/>
                                <a:gd name="T38" fmla="*/ 45 w 3"/>
                                <a:gd name="T39" fmla="*/ 1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60 w 4"/>
                                <a:gd name="T1" fmla="*/ 0 h 9"/>
                                <a:gd name="T2" fmla="*/ 45 w 4"/>
                                <a:gd name="T3" fmla="*/ 60 h 9"/>
                                <a:gd name="T4" fmla="*/ 60 w 4"/>
                                <a:gd name="T5" fmla="*/ 45 h 9"/>
                                <a:gd name="T6" fmla="*/ 60 w 4"/>
                                <a:gd name="T7" fmla="*/ 60 h 9"/>
                                <a:gd name="T8" fmla="*/ 45 w 4"/>
                                <a:gd name="T9" fmla="*/ 60 h 9"/>
                                <a:gd name="T10" fmla="*/ 45 w 4"/>
                                <a:gd name="T11" fmla="*/ 105 h 9"/>
                                <a:gd name="T12" fmla="*/ 45 w 4"/>
                                <a:gd name="T13" fmla="*/ 105 h 9"/>
                                <a:gd name="T14" fmla="*/ 45 w 4"/>
                                <a:gd name="T15" fmla="*/ 120 h 9"/>
                                <a:gd name="T16" fmla="*/ 45 w 4"/>
                                <a:gd name="T17" fmla="*/ 120 h 9"/>
                                <a:gd name="T18" fmla="*/ 45 w 4"/>
                                <a:gd name="T19" fmla="*/ 120 h 9"/>
                                <a:gd name="T20" fmla="*/ 45 w 4"/>
                                <a:gd name="T21" fmla="*/ 120 h 9"/>
                                <a:gd name="T22" fmla="*/ 30 w 4"/>
                                <a:gd name="T23" fmla="*/ 120 h 9"/>
                                <a:gd name="T24" fmla="*/ 0 w 4"/>
                                <a:gd name="T25" fmla="*/ 120 h 9"/>
                                <a:gd name="T26" fmla="*/ 0 w 4"/>
                                <a:gd name="T27" fmla="*/ 105 h 9"/>
                                <a:gd name="T28" fmla="*/ 15 w 4"/>
                                <a:gd name="T29" fmla="*/ 75 h 9"/>
                                <a:gd name="T30" fmla="*/ 45 w 4"/>
                                <a:gd name="T31" fmla="*/ 60 h 9"/>
                                <a:gd name="T32" fmla="*/ 45 w 4"/>
                                <a:gd name="T33" fmla="*/ 0 h 9"/>
                                <a:gd name="T34" fmla="*/ 60 w 4"/>
                                <a:gd name="T35" fmla="*/ 0 h 9"/>
                                <a:gd name="T36" fmla="*/ 45 w 4"/>
                                <a:gd name="T37" fmla="*/ 60 h 9"/>
                                <a:gd name="T38" fmla="*/ 15 w 4"/>
                                <a:gd name="T39" fmla="*/ 75 h 9"/>
                                <a:gd name="T40" fmla="*/ 0 w 4"/>
                                <a:gd name="T41" fmla="*/ 105 h 9"/>
                                <a:gd name="T42" fmla="*/ 0 w 4"/>
                                <a:gd name="T43" fmla="*/ 120 h 9"/>
                                <a:gd name="T44" fmla="*/ 15 w 4"/>
                                <a:gd name="T45" fmla="*/ 120 h 9"/>
                                <a:gd name="T46" fmla="*/ 45 w 4"/>
                                <a:gd name="T47" fmla="*/ 120 h 9"/>
                                <a:gd name="T48" fmla="*/ 45 w 4"/>
                                <a:gd name="T49" fmla="*/ 6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15 h 6"/>
                                <a:gd name="T4" fmla="*/ 0 w 1"/>
                                <a:gd name="T5" fmla="*/ 15 h 6"/>
                                <a:gd name="T6" fmla="*/ 0 w 1"/>
                                <a:gd name="T7" fmla="*/ 0 h 6"/>
                                <a:gd name="T8" fmla="*/ 0 w 1"/>
                                <a:gd name="T9" fmla="*/ 30 h 6"/>
                                <a:gd name="T10" fmla="*/ 0 w 1"/>
                                <a:gd name="T11" fmla="*/ 90 h 6"/>
                                <a:gd name="T12" fmla="*/ 0 w 1"/>
                                <a:gd name="T13" fmla="*/ 90 h 6"/>
                                <a:gd name="T14" fmla="*/ 0 w 1"/>
                                <a:gd name="T15" fmla="*/ 3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30 w 2"/>
                                <a:gd name="T1" fmla="*/ 60 h 9"/>
                                <a:gd name="T2" fmla="*/ 15 w 2"/>
                                <a:gd name="T3" fmla="*/ 60 h 9"/>
                                <a:gd name="T4" fmla="*/ 15 w 2"/>
                                <a:gd name="T5" fmla="*/ 135 h 9"/>
                                <a:gd name="T6" fmla="*/ 15 w 2"/>
                                <a:gd name="T7" fmla="*/ 135 h 9"/>
                                <a:gd name="T8" fmla="*/ 15 w 2"/>
                                <a:gd name="T9" fmla="*/ 60 h 9"/>
                                <a:gd name="T10" fmla="*/ 0 w 2"/>
                                <a:gd name="T11" fmla="*/ 75 h 9"/>
                                <a:gd name="T12" fmla="*/ 0 w 2"/>
                                <a:gd name="T13" fmla="*/ 60 h 9"/>
                                <a:gd name="T14" fmla="*/ 15 w 2"/>
                                <a:gd name="T15" fmla="*/ 60 h 9"/>
                                <a:gd name="T16" fmla="*/ 0 w 2"/>
                                <a:gd name="T17" fmla="*/ 0 h 9"/>
                                <a:gd name="T18" fmla="*/ 15 w 2"/>
                                <a:gd name="T19" fmla="*/ 0 h 9"/>
                                <a:gd name="T20" fmla="*/ 15 w 2"/>
                                <a:gd name="T21" fmla="*/ 60 h 9"/>
                                <a:gd name="T22" fmla="*/ 30 w 2"/>
                                <a:gd name="T23" fmla="*/ 45 h 9"/>
                                <a:gd name="T24" fmla="*/ 30 w 2"/>
                                <a:gd name="T25" fmla="*/ 6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4"/>
                                <a:gd name="T1" fmla="*/ 0 h 5"/>
                                <a:gd name="T2" fmla="*/ 60 w 4"/>
                                <a:gd name="T3" fmla="*/ 45 h 5"/>
                                <a:gd name="T4" fmla="*/ 60 w 4"/>
                                <a:gd name="T5" fmla="*/ 60 h 5"/>
                                <a:gd name="T6" fmla="*/ 45 w 4"/>
                                <a:gd name="T7" fmla="*/ 30 h 5"/>
                                <a:gd name="T8" fmla="*/ 45 w 4"/>
                                <a:gd name="T9" fmla="*/ 75 h 5"/>
                                <a:gd name="T10" fmla="*/ 30 w 4"/>
                                <a:gd name="T11" fmla="*/ 75 h 5"/>
                                <a:gd name="T12" fmla="*/ 15 w 4"/>
                                <a:gd name="T13" fmla="*/ 60 h 5"/>
                                <a:gd name="T14" fmla="*/ 15 w 4"/>
                                <a:gd name="T15" fmla="*/ 60 h 5"/>
                                <a:gd name="T16" fmla="*/ 15 w 4"/>
                                <a:gd name="T17" fmla="*/ 30 h 5"/>
                                <a:gd name="T18" fmla="*/ 30 w 4"/>
                                <a:gd name="T19" fmla="*/ 0 h 5"/>
                                <a:gd name="T20" fmla="*/ 30 w 4"/>
                                <a:gd name="T21" fmla="*/ 0 h 5"/>
                                <a:gd name="T22" fmla="*/ 30 w 4"/>
                                <a:gd name="T23" fmla="*/ 0 h 5"/>
                                <a:gd name="T24" fmla="*/ 30 w 4"/>
                                <a:gd name="T25" fmla="*/ 0 h 5"/>
                                <a:gd name="T26" fmla="*/ 15 w 4"/>
                                <a:gd name="T27" fmla="*/ 30 h 5"/>
                                <a:gd name="T28" fmla="*/ 15 w 4"/>
                                <a:gd name="T29" fmla="*/ 60 h 5"/>
                                <a:gd name="T30" fmla="*/ 15 w 4"/>
                                <a:gd name="T31" fmla="*/ 60 h 5"/>
                                <a:gd name="T32" fmla="*/ 30 w 4"/>
                                <a:gd name="T33" fmla="*/ 75 h 5"/>
                                <a:gd name="T34" fmla="*/ 45 w 4"/>
                                <a:gd name="T35" fmla="*/ 60 h 5"/>
                                <a:gd name="T36" fmla="*/ 45 w 4"/>
                                <a:gd name="T37" fmla="*/ 45 h 5"/>
                                <a:gd name="T38" fmla="*/ 45 w 4"/>
                                <a:gd name="T39" fmla="*/ 15 h 5"/>
                                <a:gd name="T40" fmla="*/ 4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17FD2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5400,0;0,5428;0,13337;5400,18990;5625,18990;11250,13337;11250,5428;5625,0;54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1535;9000,11535;9225,3624;4500,0;0,3624;0,11535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9960;5625,9960;5850,2723;3150,0;225,2723;0,9960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2255;9480,12207;4748,13560;0,2255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2030;7005,10857;3848,11985;0,2030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8805,2030;0,12433;4523,13560;8805,2030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6780,1805;0,10857;3157,11985;6780,1805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3179;19350,0;37350,3405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2025;4950,900;10575,2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2280;7650,453;114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2475;7425,675;12150,2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2700;7425,900;12825,2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2730;7425,905;155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3375;7675,900;11955,2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2250;51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125;60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705;3375,475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900;6525,0;13950,9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0575,2025;5850,900;0,2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1250,2505;4050,679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2375,2700;4950,900;0,2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3275,2700;5850,900;450,2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15075,2280;8100,906;2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0605,3150;3830,900;0,2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4725,18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5625,13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3825,930;0,47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2250,0;225,1580;450,1806;450,2031;225,2257;225,3626;450,3626;675,4304;3600,1129;2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7706;15329,0;16230,4530;16004,7480;12176,8835;10600,8158;11951,7706;11951,6562;10374,8158;11951,6562;11951,5434;11275,4305;11050,2032;0,7706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4977;2250,6105;2925,5428;3825,4977;4950,4301;5850,4301;6975,4301;8100,4526;9225,4977;10350,5654;12825,4526;6525,0;0,497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153;450,0;675,0;900,698;1125,698;1125,925;900,925;1125,1153;675,1380;675,1153;0,1380;0,1153;0,1153;450,925;450,455;0,1153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450,0;450,1125;675,1125;675,1350;675,1350;225,1350;225,1350;225,1350;225,1125;225,225;225,225;0,0;0,0;4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800,0;1350,1125;1125,1575;450,1800;225,1575;0,1125;0,1125;450,0;450,0;0,1125;0,1125;225,1575;450,1575;1125,1575;1350,1125;18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675,0;225,225;0,900;0,900;225,225;6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225;0,225;0,0;0,450;0,1350;0,1350;0,4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450,900;225,900;225,2025;225,2025;225,900;0,1125;0,900;225,900;0,0;225,0;225,900;450,675;450,9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6E61CA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A99"/>
    <w:rsid w:val="009F6F06"/>
    <w:rsid w:val="00A03016"/>
    <w:rsid w:val="00A1064A"/>
    <w:rsid w:val="00A206AD"/>
    <w:rsid w:val="00A209AF"/>
    <w:rsid w:val="00A27372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39BF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1574E"/>
    <w:rsid w:val="00F269E4"/>
    <w:rsid w:val="00F2724A"/>
    <w:rsid w:val="00F51BC9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35A11"/>
  <w15:docId w15:val="{2706B470-809A-41F4-8970-A05DFB59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25</TotalTime>
  <Pages>2</Pages>
  <Words>635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5</cp:revision>
  <cp:lastPrinted>2022-04-20T19:37:00Z</cp:lastPrinted>
  <dcterms:created xsi:type="dcterms:W3CDTF">2022-04-13T19:57:00Z</dcterms:created>
  <dcterms:modified xsi:type="dcterms:W3CDTF">2022-04-28T19:07:00Z</dcterms:modified>
</cp:coreProperties>
</file>