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0B447A" w:rsidRPr="00C1319A">
        <w:rPr>
          <w:b/>
        </w:rPr>
        <w:t>0</w:t>
      </w:r>
      <w:r w:rsidR="009D3E66">
        <w:rPr>
          <w:b/>
        </w:rPr>
        <w:t>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>Processo Seletivo - Simplificado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0910BC" w:rsidRPr="00240AA0" w:rsidRDefault="000910BC" w:rsidP="000910BC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9C3645">
        <w:rPr>
          <w:rFonts w:ascii="Times New Roman" w:hAnsi="Times New Roman"/>
          <w:b/>
          <w:sz w:val="24"/>
          <w:szCs w:val="24"/>
        </w:rPr>
        <w:t>II – MATEMÁTICA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0910BC" w:rsidRPr="000910BC" w:rsidTr="00F269E4">
        <w:tc>
          <w:tcPr>
            <w:tcW w:w="1496" w:type="dxa"/>
            <w:shd w:val="clear" w:color="auto" w:fill="auto"/>
          </w:tcPr>
          <w:p w:rsidR="000910BC" w:rsidRPr="000910BC" w:rsidRDefault="000910BC" w:rsidP="00F269E4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0910BC" w:rsidRPr="000910BC" w:rsidRDefault="000910BC" w:rsidP="00F269E4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0910BC" w:rsidRPr="000910BC" w:rsidRDefault="000910BC" w:rsidP="00F269E4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0910BC" w:rsidRPr="000910BC" w:rsidRDefault="000910BC" w:rsidP="00F269E4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0910BC" w:rsidRPr="000910BC" w:rsidTr="00F269E4">
        <w:tc>
          <w:tcPr>
            <w:tcW w:w="1496" w:type="dxa"/>
            <w:shd w:val="clear" w:color="auto" w:fill="FFFFFF"/>
            <w:vAlign w:val="bottom"/>
          </w:tcPr>
          <w:p w:rsidR="000910BC" w:rsidRPr="000910BC" w:rsidRDefault="009C3645" w:rsidP="000910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0910BC" w:rsidRPr="000910BC" w:rsidRDefault="009C3645" w:rsidP="000910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CAROLINE RAFAELA RODRIGUES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0910BC" w:rsidRPr="000910BC" w:rsidRDefault="009C3645" w:rsidP="000910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40.183.669-1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0910BC" w:rsidRPr="000910BC" w:rsidRDefault="009C3645" w:rsidP="000910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</w:tbl>
    <w:p w:rsidR="009C3645" w:rsidRDefault="009C3645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C3645" w:rsidRPr="000910BC" w:rsidTr="000121E3">
        <w:tc>
          <w:tcPr>
            <w:tcW w:w="1496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Pr="000910BC" w:rsidRDefault="009C3645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Pr="000910BC" w:rsidRDefault="009C3645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VALÉRIA CRISTINA KELLER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Pr="000910BC" w:rsidRDefault="009C3645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44.834.334-4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9C3645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ARIANE DA SILVA RODRIGUES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46.227.412-3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JOSILENE APARECIDA BERNARDO VENERUCI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46.315.686-9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ISABELA GOBBO FARIA FERREIRA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47.454.026-1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TÁBATA RAFAELE DE ANDRADE ROSA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48.573.517-9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MARIA DO CARMO GABRIEL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48.916.227-7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FERNANDA DE OLIVEIRA BASSETTO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49.256.651-3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JONATHAN LUIS FERRARI SERVOLO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44.083.308-5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JOSÉ GERALDO CELESTINO DE OLIVEIRA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18.959.525-5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NANCI DO NASCIMENTO RAMALHO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18.766.616-7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APARECIDA DONIZETI RICCI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19.748.632-0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MARIA CECILIA DA S. BRAZ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26.772.817-7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33º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HILDA ALVES DA SILVA DOS ANJOS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27.453.139-2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RUTE ARAUJO DE OLIVEIRA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27.595.709-3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9C3645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TATIANE DE SOUZA KINA IUSI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27.105.947-3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9C3645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Default="005D11BE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ELIZANGELA CARNIELLI SILVA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33.158.673-3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5D11BE" w:rsidRPr="000910BC" w:rsidTr="000121E3">
        <w:tc>
          <w:tcPr>
            <w:tcW w:w="1496" w:type="dxa"/>
            <w:shd w:val="clear" w:color="auto" w:fill="FFFFFF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37º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5D11BE" w:rsidRDefault="005D11BE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JOANA DE OLIVEIRA LOPES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33.429.817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5D11BE" w:rsidRPr="000910BC" w:rsidTr="000121E3">
        <w:tc>
          <w:tcPr>
            <w:tcW w:w="1496" w:type="dxa"/>
            <w:shd w:val="clear" w:color="auto" w:fill="FFFFFF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38º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5D11BE" w:rsidRDefault="005D11BE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MARIA JOSE MARIANO 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28.764.161-2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5D11BE" w:rsidRPr="000910BC" w:rsidTr="000121E3">
        <w:tc>
          <w:tcPr>
            <w:tcW w:w="1496" w:type="dxa"/>
            <w:shd w:val="clear" w:color="auto" w:fill="FFFFFF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39º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5D11BE" w:rsidRDefault="005D11BE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MÔNICA SANTOS DA SILVA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30.348.7475-6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  <w:tr w:rsidR="005D11BE" w:rsidRPr="000910BC" w:rsidTr="000121E3">
        <w:tc>
          <w:tcPr>
            <w:tcW w:w="1496" w:type="dxa"/>
            <w:shd w:val="clear" w:color="auto" w:fill="FFFFFF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5D11BE" w:rsidRDefault="005D11BE" w:rsidP="000121E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MARIA FERNANDA BELTRAMIN HONÓRIO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30.308.561-7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5D11BE" w:rsidRDefault="005D11BE" w:rsidP="000121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10,00</w:t>
            </w:r>
          </w:p>
        </w:tc>
      </w:tr>
    </w:tbl>
    <w:p w:rsidR="009C3645" w:rsidRDefault="009C3645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</w:p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o(s)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será(ão)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r w:rsidRPr="00033BC8">
        <w:t xml:space="preserve">O(s)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1.6 - Comprovante de escolaridade para cumprimento do requisito d</w:t>
      </w:r>
      <w:r w:rsidR="003D2023">
        <w:t>ocargo</w:t>
      </w:r>
      <w:r w:rsidRPr="00033BC8">
        <w:t xml:space="preserve">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B97C19" w:rsidRDefault="00B97C19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2.1 - 02 (duas) fotos 3 x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>2.6 – Declaração que não possui vinculo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oscasados</w:t>
      </w:r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FC7087" w:rsidRPr="00FC7087" w:rsidRDefault="00FC7087" w:rsidP="0032040B">
      <w:pPr>
        <w:jc w:val="center"/>
        <w:rPr>
          <w:rFonts w:ascii="Times New Roman" w:hAnsi="Times New Roman"/>
          <w:sz w:val="16"/>
          <w:szCs w:val="16"/>
        </w:rPr>
      </w:pPr>
    </w:p>
    <w:p w:rsidR="00C172F5" w:rsidRPr="00C439A0" w:rsidRDefault="00114AD8" w:rsidP="00C439A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5D11BE">
        <w:rPr>
          <w:rFonts w:ascii="Times New Roman" w:hAnsi="Times New Roman"/>
          <w:sz w:val="24"/>
          <w:szCs w:val="24"/>
        </w:rPr>
        <w:t xml:space="preserve">02 de Abril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  <w:bookmarkStart w:id="0" w:name="_GoBack"/>
      <w:bookmarkEnd w:id="0"/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A8D" w:rsidRDefault="00795A8D" w:rsidP="00455CB7">
      <w:pPr>
        <w:spacing w:after="0" w:line="240" w:lineRule="auto"/>
      </w:pPr>
      <w:r>
        <w:separator/>
      </w:r>
    </w:p>
  </w:endnote>
  <w:endnote w:type="continuationSeparator" w:id="0">
    <w:p w:rsidR="00795A8D" w:rsidRDefault="00795A8D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A8D" w:rsidRDefault="00795A8D" w:rsidP="00455CB7">
      <w:pPr>
        <w:spacing w:after="0" w:line="240" w:lineRule="auto"/>
      </w:pPr>
      <w:r>
        <w:separator/>
      </w:r>
    </w:p>
  </w:footnote>
  <w:footnote w:type="continuationSeparator" w:id="0">
    <w:p w:rsidR="00795A8D" w:rsidRDefault="00795A8D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5D11B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360 w 50"/>
                            <a:gd name="T1" fmla="*/ 0 h 84"/>
                            <a:gd name="T2" fmla="*/ 0 w 50"/>
                            <a:gd name="T3" fmla="*/ 361 h 84"/>
                            <a:gd name="T4" fmla="*/ 0 w 50"/>
                            <a:gd name="T5" fmla="*/ 887 h 84"/>
                            <a:gd name="T6" fmla="*/ 360 w 50"/>
                            <a:gd name="T7" fmla="*/ 1263 h 84"/>
                            <a:gd name="T8" fmla="*/ 375 w 50"/>
                            <a:gd name="T9" fmla="*/ 1263 h 84"/>
                            <a:gd name="T10" fmla="*/ 750 w 50"/>
                            <a:gd name="T11" fmla="*/ 887 h 84"/>
                            <a:gd name="T12" fmla="*/ 750 w 50"/>
                            <a:gd name="T13" fmla="*/ 361 h 84"/>
                            <a:gd name="T14" fmla="*/ 375 w 50"/>
                            <a:gd name="T15" fmla="*/ 0 h 84"/>
                            <a:gd name="T16" fmla="*/ 36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331 h 104"/>
                              <a:gd name="T2" fmla="*/ 360 w 226"/>
                              <a:gd name="T3" fmla="*/ 196 h 104"/>
                              <a:gd name="T4" fmla="*/ 405 w 226"/>
                              <a:gd name="T5" fmla="*/ 346 h 104"/>
                              <a:gd name="T6" fmla="*/ 645 w 226"/>
                              <a:gd name="T7" fmla="*/ 286 h 104"/>
                              <a:gd name="T8" fmla="*/ 630 w 226"/>
                              <a:gd name="T9" fmla="*/ 135 h 104"/>
                              <a:gd name="T10" fmla="*/ 1051 w 226"/>
                              <a:gd name="T11" fmla="*/ 45 h 104"/>
                              <a:gd name="T12" fmla="*/ 1096 w 226"/>
                              <a:gd name="T13" fmla="*/ 511 h 104"/>
                              <a:gd name="T14" fmla="*/ 1276 w 226"/>
                              <a:gd name="T15" fmla="*/ 496 h 104"/>
                              <a:gd name="T16" fmla="*/ 1261 w 226"/>
                              <a:gd name="T17" fmla="*/ 30 h 104"/>
                              <a:gd name="T18" fmla="*/ 1471 w 226"/>
                              <a:gd name="T19" fmla="*/ 0 h 104"/>
                              <a:gd name="T20" fmla="*/ 1486 w 226"/>
                              <a:gd name="T21" fmla="*/ 150 h 104"/>
                              <a:gd name="T22" fmla="*/ 1591 w 226"/>
                              <a:gd name="T23" fmla="*/ 150 h 104"/>
                              <a:gd name="T24" fmla="*/ 1606 w 226"/>
                              <a:gd name="T25" fmla="*/ 0 h 104"/>
                              <a:gd name="T26" fmla="*/ 1861 w 226"/>
                              <a:gd name="T27" fmla="*/ 0 h 104"/>
                              <a:gd name="T28" fmla="*/ 1861 w 226"/>
                              <a:gd name="T29" fmla="*/ 150 h 104"/>
                              <a:gd name="T30" fmla="*/ 1996 w 226"/>
                              <a:gd name="T31" fmla="*/ 150 h 104"/>
                              <a:gd name="T32" fmla="*/ 1996 w 226"/>
                              <a:gd name="T33" fmla="*/ 15 h 104"/>
                              <a:gd name="T34" fmla="*/ 2221 w 226"/>
                              <a:gd name="T35" fmla="*/ 30 h 104"/>
                              <a:gd name="T36" fmla="*/ 2191 w 226"/>
                              <a:gd name="T37" fmla="*/ 511 h 104"/>
                              <a:gd name="T38" fmla="*/ 2386 w 226"/>
                              <a:gd name="T39" fmla="*/ 541 h 104"/>
                              <a:gd name="T40" fmla="*/ 2431 w 226"/>
                              <a:gd name="T41" fmla="*/ 75 h 104"/>
                              <a:gd name="T42" fmla="*/ 2807 w 226"/>
                              <a:gd name="T43" fmla="*/ 135 h 104"/>
                              <a:gd name="T44" fmla="*/ 2807 w 226"/>
                              <a:gd name="T45" fmla="*/ 301 h 104"/>
                              <a:gd name="T46" fmla="*/ 3032 w 226"/>
                              <a:gd name="T47" fmla="*/ 361 h 104"/>
                              <a:gd name="T48" fmla="*/ 3062 w 226"/>
                              <a:gd name="T49" fmla="*/ 226 h 104"/>
                              <a:gd name="T50" fmla="*/ 3392 w 226"/>
                              <a:gd name="T51" fmla="*/ 331 h 104"/>
                              <a:gd name="T52" fmla="*/ 2942 w 226"/>
                              <a:gd name="T53" fmla="*/ 1564 h 104"/>
                              <a:gd name="T54" fmla="*/ 480 w 226"/>
                              <a:gd name="T55" fmla="*/ 1564 h 104"/>
                              <a:gd name="T56" fmla="*/ 0 w 226"/>
                              <a:gd name="T57" fmla="*/ 33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767 h 51"/>
                              <a:gd name="T2" fmla="*/ 600 w 41"/>
                              <a:gd name="T3" fmla="*/ 767 h 51"/>
                              <a:gd name="T4" fmla="*/ 615 w 41"/>
                              <a:gd name="T5" fmla="*/ 241 h 51"/>
                              <a:gd name="T6" fmla="*/ 300 w 41"/>
                              <a:gd name="T7" fmla="*/ 0 h 51"/>
                              <a:gd name="T8" fmla="*/ 0 w 41"/>
                              <a:gd name="T9" fmla="*/ 241 h 51"/>
                              <a:gd name="T10" fmla="*/ 0 w 41"/>
                              <a:gd name="T11" fmla="*/ 76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662 h 44"/>
                              <a:gd name="T2" fmla="*/ 375 w 26"/>
                              <a:gd name="T3" fmla="*/ 662 h 44"/>
                              <a:gd name="T4" fmla="*/ 390 w 26"/>
                              <a:gd name="T5" fmla="*/ 181 h 44"/>
                              <a:gd name="T6" fmla="*/ 210 w 26"/>
                              <a:gd name="T7" fmla="*/ 0 h 44"/>
                              <a:gd name="T8" fmla="*/ 15 w 26"/>
                              <a:gd name="T9" fmla="*/ 181 h 44"/>
                              <a:gd name="T10" fmla="*/ 0 w 26"/>
                              <a:gd name="T11" fmla="*/ 662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50 h 60"/>
                              <a:gd name="T2" fmla="*/ 631 w 42"/>
                              <a:gd name="T3" fmla="*/ 812 h 60"/>
                              <a:gd name="T4" fmla="*/ 316 w 42"/>
                              <a:gd name="T5" fmla="*/ 902 h 60"/>
                              <a:gd name="T6" fmla="*/ 0 w 42"/>
                              <a:gd name="T7" fmla="*/ 15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135 h 53"/>
                              <a:gd name="T2" fmla="*/ 466 w 31"/>
                              <a:gd name="T3" fmla="*/ 722 h 53"/>
                              <a:gd name="T4" fmla="*/ 256 w 31"/>
                              <a:gd name="T5" fmla="*/ 797 h 53"/>
                              <a:gd name="T6" fmla="*/ 0 w 31"/>
                              <a:gd name="T7" fmla="*/ 13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586 w 39"/>
                              <a:gd name="T1" fmla="*/ 135 h 60"/>
                              <a:gd name="T2" fmla="*/ 0 w 39"/>
                              <a:gd name="T3" fmla="*/ 827 h 60"/>
                              <a:gd name="T4" fmla="*/ 301 w 39"/>
                              <a:gd name="T5" fmla="*/ 902 h 60"/>
                              <a:gd name="T6" fmla="*/ 586 w 39"/>
                              <a:gd name="T7" fmla="*/ 13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451 w 30"/>
                              <a:gd name="T1" fmla="*/ 120 h 53"/>
                              <a:gd name="T2" fmla="*/ 0 w 30"/>
                              <a:gd name="T3" fmla="*/ 722 h 53"/>
                              <a:gd name="T4" fmla="*/ 210 w 30"/>
                              <a:gd name="T5" fmla="*/ 797 h 53"/>
                              <a:gd name="T6" fmla="*/ 451 w 30"/>
                              <a:gd name="T7" fmla="*/ 12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211 h 15"/>
                              <a:gd name="T2" fmla="*/ 1290 w 166"/>
                              <a:gd name="T3" fmla="*/ 0 h 15"/>
                              <a:gd name="T4" fmla="*/ 2490 w 166"/>
                              <a:gd name="T5" fmla="*/ 226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135 h 9"/>
                              <a:gd name="T2" fmla="*/ 330 w 47"/>
                              <a:gd name="T3" fmla="*/ 60 h 9"/>
                              <a:gd name="T4" fmla="*/ 705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51 h 10"/>
                              <a:gd name="T2" fmla="*/ 510 w 51"/>
                              <a:gd name="T3" fmla="*/ 30 h 10"/>
                              <a:gd name="T4" fmla="*/ 76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65 h 11"/>
                              <a:gd name="T2" fmla="*/ 495 w 54"/>
                              <a:gd name="T3" fmla="*/ 45 h 11"/>
                              <a:gd name="T4" fmla="*/ 810 w 54"/>
                              <a:gd name="T5" fmla="*/ 1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80 h 12"/>
                              <a:gd name="T2" fmla="*/ 495 w 60"/>
                              <a:gd name="T3" fmla="*/ 60 h 12"/>
                              <a:gd name="T4" fmla="*/ 855 w 60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81 h 12"/>
                              <a:gd name="T2" fmla="*/ 495 w 69"/>
                              <a:gd name="T3" fmla="*/ 60 h 12"/>
                              <a:gd name="T4" fmla="*/ 103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225 h 15"/>
                              <a:gd name="T2" fmla="*/ 511 w 53"/>
                              <a:gd name="T3" fmla="*/ 60 h 15"/>
                              <a:gd name="T4" fmla="*/ 796 w 53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50 h 10"/>
                              <a:gd name="T2" fmla="*/ 34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75 h 5"/>
                              <a:gd name="T2" fmla="*/ 40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46 h 3"/>
                              <a:gd name="T2" fmla="*/ 225 w 15"/>
                              <a:gd name="T3" fmla="*/ 31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4"/>
                              <a:gd name="T2" fmla="*/ 435 w 62"/>
                              <a:gd name="T3" fmla="*/ 0 h 4"/>
                              <a:gd name="T4" fmla="*/ 930 w 62"/>
                              <a:gd name="T5" fmla="*/ 6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705 w 47"/>
                              <a:gd name="T1" fmla="*/ 135 h 9"/>
                              <a:gd name="T2" fmla="*/ 390 w 47"/>
                              <a:gd name="T3" fmla="*/ 60 h 9"/>
                              <a:gd name="T4" fmla="*/ 0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750 w 50"/>
                              <a:gd name="T1" fmla="*/ 166 h 11"/>
                              <a:gd name="T2" fmla="*/ 270 w 50"/>
                              <a:gd name="T3" fmla="*/ 45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825 w 55"/>
                              <a:gd name="T1" fmla="*/ 180 h 12"/>
                              <a:gd name="T2" fmla="*/ 330 w 55"/>
                              <a:gd name="T3" fmla="*/ 60 h 12"/>
                              <a:gd name="T4" fmla="*/ 0 w 55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885 w 59"/>
                              <a:gd name="T1" fmla="*/ 180 h 12"/>
                              <a:gd name="T2" fmla="*/ 390 w 59"/>
                              <a:gd name="T3" fmla="*/ 60 h 12"/>
                              <a:gd name="T4" fmla="*/ 30 w 59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005 w 67"/>
                              <a:gd name="T1" fmla="*/ 151 h 10"/>
                              <a:gd name="T2" fmla="*/ 540 w 67"/>
                              <a:gd name="T3" fmla="*/ 60 h 10"/>
                              <a:gd name="T4" fmla="*/ 1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706 w 47"/>
                              <a:gd name="T1" fmla="*/ 210 h 14"/>
                              <a:gd name="T2" fmla="*/ 255 w 47"/>
                              <a:gd name="T3" fmla="*/ 60 h 14"/>
                              <a:gd name="T4" fmla="*/ 0 w 47"/>
                              <a:gd name="T5" fmla="*/ 1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315 w 21"/>
                              <a:gd name="T1" fmla="*/ 12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375 w 25"/>
                              <a:gd name="T1" fmla="*/ 9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255 w 17"/>
                              <a:gd name="T1" fmla="*/ 61 h 4"/>
                              <a:gd name="T2" fmla="*/ 0 w 17"/>
                              <a:gd name="T3" fmla="*/ 31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50 w 16"/>
                              <a:gd name="T1" fmla="*/ 0 h 21"/>
                              <a:gd name="T2" fmla="*/ 15 w 16"/>
                              <a:gd name="T3" fmla="*/ 105 h 21"/>
                              <a:gd name="T4" fmla="*/ 30 w 16"/>
                              <a:gd name="T5" fmla="*/ 120 h 21"/>
                              <a:gd name="T6" fmla="*/ 30 w 16"/>
                              <a:gd name="T7" fmla="*/ 135 h 21"/>
                              <a:gd name="T8" fmla="*/ 15 w 16"/>
                              <a:gd name="T9" fmla="*/ 150 h 21"/>
                              <a:gd name="T10" fmla="*/ 15 w 16"/>
                              <a:gd name="T11" fmla="*/ 241 h 21"/>
                              <a:gd name="T12" fmla="*/ 30 w 16"/>
                              <a:gd name="T13" fmla="*/ 241 h 21"/>
                              <a:gd name="T14" fmla="*/ 45 w 16"/>
                              <a:gd name="T15" fmla="*/ 286 h 21"/>
                              <a:gd name="T16" fmla="*/ 240 w 16"/>
                              <a:gd name="T17" fmla="*/ 75 h 21"/>
                              <a:gd name="T18" fmla="*/ 1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30 h 36"/>
                                  <a:gd name="T2" fmla="*/ 15 w 20"/>
                                  <a:gd name="T3" fmla="*/ 30 h 36"/>
                                  <a:gd name="T4" fmla="*/ 15 w 20"/>
                                  <a:gd name="T5" fmla="*/ 30 h 36"/>
                                  <a:gd name="T6" fmla="*/ 45 w 20"/>
                                  <a:gd name="T7" fmla="*/ 15 h 36"/>
                                  <a:gd name="T8" fmla="*/ 45 w 20"/>
                                  <a:gd name="T9" fmla="*/ 30 h 36"/>
                                  <a:gd name="T10" fmla="*/ 60 w 20"/>
                                  <a:gd name="T11" fmla="*/ 0 h 36"/>
                                  <a:gd name="T12" fmla="*/ 75 w 20"/>
                                  <a:gd name="T13" fmla="*/ 15 h 36"/>
                                  <a:gd name="T14" fmla="*/ 90 w 20"/>
                                  <a:gd name="T15" fmla="*/ 0 h 36"/>
                                  <a:gd name="T16" fmla="*/ 105 w 20"/>
                                  <a:gd name="T17" fmla="*/ 15 h 36"/>
                                  <a:gd name="T18" fmla="*/ 105 w 20"/>
                                  <a:gd name="T19" fmla="*/ 30 h 36"/>
                                  <a:gd name="T20" fmla="*/ 120 w 20"/>
                                  <a:gd name="T21" fmla="*/ 45 h 36"/>
                                  <a:gd name="T22" fmla="*/ 120 w 20"/>
                                  <a:gd name="T23" fmla="*/ 75 h 36"/>
                                  <a:gd name="T24" fmla="*/ 135 w 20"/>
                                  <a:gd name="T25" fmla="*/ 90 h 36"/>
                                  <a:gd name="T26" fmla="*/ 135 w 20"/>
                                  <a:gd name="T27" fmla="*/ 120 h 36"/>
                                  <a:gd name="T28" fmla="*/ 135 w 20"/>
                                  <a:gd name="T29" fmla="*/ 135 h 36"/>
                                  <a:gd name="T30" fmla="*/ 135 w 20"/>
                                  <a:gd name="T31" fmla="*/ 195 h 36"/>
                                  <a:gd name="T32" fmla="*/ 210 w 20"/>
                                  <a:gd name="T33" fmla="*/ 271 h 36"/>
                                  <a:gd name="T34" fmla="*/ 300 w 20"/>
                                  <a:gd name="T35" fmla="*/ 346 h 36"/>
                                  <a:gd name="T36" fmla="*/ 285 w 20"/>
                                  <a:gd name="T37" fmla="*/ 361 h 36"/>
                                  <a:gd name="T38" fmla="*/ 285 w 20"/>
                                  <a:gd name="T39" fmla="*/ 376 h 36"/>
                                  <a:gd name="T40" fmla="*/ 300 w 20"/>
                                  <a:gd name="T41" fmla="*/ 391 h 36"/>
                                  <a:gd name="T42" fmla="*/ 300 w 20"/>
                                  <a:gd name="T43" fmla="*/ 481 h 36"/>
                                  <a:gd name="T44" fmla="*/ 285 w 20"/>
                                  <a:gd name="T45" fmla="*/ 481 h 36"/>
                                  <a:gd name="T46" fmla="*/ 285 w 20"/>
                                  <a:gd name="T47" fmla="*/ 541 h 36"/>
                                  <a:gd name="T48" fmla="*/ 0 w 20"/>
                                  <a:gd name="T49" fmla="*/ 165 h 36"/>
                                  <a:gd name="T50" fmla="*/ 0 w 20"/>
                                  <a:gd name="T51" fmla="*/ 30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80 w 12"/>
                                <a:gd name="T1" fmla="*/ 45 h 20"/>
                                <a:gd name="T2" fmla="*/ 165 w 12"/>
                                <a:gd name="T3" fmla="*/ 30 h 20"/>
                                <a:gd name="T4" fmla="*/ 150 w 12"/>
                                <a:gd name="T5" fmla="*/ 30 h 20"/>
                                <a:gd name="T6" fmla="*/ 135 w 12"/>
                                <a:gd name="T7" fmla="*/ 15 h 20"/>
                                <a:gd name="T8" fmla="*/ 135 w 12"/>
                                <a:gd name="T9" fmla="*/ 30 h 20"/>
                                <a:gd name="T10" fmla="*/ 120 w 12"/>
                                <a:gd name="T11" fmla="*/ 15 h 20"/>
                                <a:gd name="T12" fmla="*/ 105 w 12"/>
                                <a:gd name="T13" fmla="*/ 15 h 20"/>
                                <a:gd name="T14" fmla="*/ 90 w 12"/>
                                <a:gd name="T15" fmla="*/ 0 h 20"/>
                                <a:gd name="T16" fmla="*/ 75 w 12"/>
                                <a:gd name="T17" fmla="*/ 15 h 20"/>
                                <a:gd name="T18" fmla="*/ 75 w 12"/>
                                <a:gd name="T19" fmla="*/ 45 h 20"/>
                                <a:gd name="T20" fmla="*/ 45 w 12"/>
                                <a:gd name="T21" fmla="*/ 45 h 20"/>
                                <a:gd name="T22" fmla="*/ 45 w 12"/>
                                <a:gd name="T23" fmla="*/ 75 h 20"/>
                                <a:gd name="T24" fmla="*/ 30 w 12"/>
                                <a:gd name="T25" fmla="*/ 105 h 20"/>
                                <a:gd name="T26" fmla="*/ 30 w 12"/>
                                <a:gd name="T27" fmla="*/ 135 h 20"/>
                                <a:gd name="T28" fmla="*/ 45 w 12"/>
                                <a:gd name="T29" fmla="*/ 150 h 20"/>
                                <a:gd name="T30" fmla="*/ 45 w 12"/>
                                <a:gd name="T31" fmla="*/ 195 h 20"/>
                                <a:gd name="T32" fmla="*/ 15 w 12"/>
                                <a:gd name="T33" fmla="*/ 255 h 20"/>
                                <a:gd name="T34" fmla="*/ 90 w 12"/>
                                <a:gd name="T35" fmla="*/ 300 h 20"/>
                                <a:gd name="T36" fmla="*/ 180 w 12"/>
                                <a:gd name="T37" fmla="*/ 180 h 20"/>
                                <a:gd name="T38" fmla="*/ 180 w 12"/>
                                <a:gd name="T39" fmla="*/ 4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512 h 39"/>
                              <a:gd name="T2" fmla="*/ 1021 w 74"/>
                              <a:gd name="T3" fmla="*/ 0 h 39"/>
                              <a:gd name="T4" fmla="*/ 1081 w 74"/>
                              <a:gd name="T5" fmla="*/ 301 h 39"/>
                              <a:gd name="T6" fmla="*/ 1066 w 74"/>
                              <a:gd name="T7" fmla="*/ 497 h 39"/>
                              <a:gd name="T8" fmla="*/ 811 w 74"/>
                              <a:gd name="T9" fmla="*/ 587 h 39"/>
                              <a:gd name="T10" fmla="*/ 706 w 74"/>
                              <a:gd name="T11" fmla="*/ 542 h 39"/>
                              <a:gd name="T12" fmla="*/ 796 w 74"/>
                              <a:gd name="T13" fmla="*/ 512 h 39"/>
                              <a:gd name="T14" fmla="*/ 796 w 74"/>
                              <a:gd name="T15" fmla="*/ 436 h 39"/>
                              <a:gd name="T16" fmla="*/ 691 w 74"/>
                              <a:gd name="T17" fmla="*/ 542 h 39"/>
                              <a:gd name="T18" fmla="*/ 796 w 74"/>
                              <a:gd name="T19" fmla="*/ 436 h 39"/>
                              <a:gd name="T20" fmla="*/ 796 w 74"/>
                              <a:gd name="T21" fmla="*/ 361 h 39"/>
                              <a:gd name="T22" fmla="*/ 751 w 74"/>
                              <a:gd name="T23" fmla="*/ 286 h 39"/>
                              <a:gd name="T24" fmla="*/ 736 w 74"/>
                              <a:gd name="T25" fmla="*/ 135 h 39"/>
                              <a:gd name="T26" fmla="*/ 0 w 74"/>
                              <a:gd name="T27" fmla="*/ 512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331 h 27"/>
                              <a:gd name="T2" fmla="*/ 150 w 57"/>
                              <a:gd name="T3" fmla="*/ 406 h 27"/>
                              <a:gd name="T4" fmla="*/ 195 w 57"/>
                              <a:gd name="T5" fmla="*/ 361 h 27"/>
                              <a:gd name="T6" fmla="*/ 255 w 57"/>
                              <a:gd name="T7" fmla="*/ 331 h 27"/>
                              <a:gd name="T8" fmla="*/ 330 w 57"/>
                              <a:gd name="T9" fmla="*/ 286 h 27"/>
                              <a:gd name="T10" fmla="*/ 390 w 57"/>
                              <a:gd name="T11" fmla="*/ 286 h 27"/>
                              <a:gd name="T12" fmla="*/ 465 w 57"/>
                              <a:gd name="T13" fmla="*/ 286 h 27"/>
                              <a:gd name="T14" fmla="*/ 540 w 57"/>
                              <a:gd name="T15" fmla="*/ 301 h 27"/>
                              <a:gd name="T16" fmla="*/ 615 w 57"/>
                              <a:gd name="T17" fmla="*/ 331 h 27"/>
                              <a:gd name="T18" fmla="*/ 690 w 57"/>
                              <a:gd name="T19" fmla="*/ 376 h 27"/>
                              <a:gd name="T20" fmla="*/ 855 w 57"/>
                              <a:gd name="T21" fmla="*/ 301 h 27"/>
                              <a:gd name="T22" fmla="*/ 435 w 57"/>
                              <a:gd name="T23" fmla="*/ 0 h 27"/>
                              <a:gd name="T24" fmla="*/ 0 w 57"/>
                              <a:gd name="T25" fmla="*/ 331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75 h 7"/>
                                  <a:gd name="T2" fmla="*/ 15 w 5"/>
                                  <a:gd name="T3" fmla="*/ 105 h 7"/>
                                  <a:gd name="T4" fmla="*/ 15 w 5"/>
                                  <a:gd name="T5" fmla="*/ 105 h 7"/>
                                  <a:gd name="T6" fmla="*/ 45 w 5"/>
                                  <a:gd name="T7" fmla="*/ 60 h 7"/>
                                  <a:gd name="T8" fmla="*/ 45 w 5"/>
                                  <a:gd name="T9" fmla="*/ 30 h 7"/>
                                  <a:gd name="T10" fmla="*/ 30 w 5"/>
                                  <a:gd name="T11" fmla="*/ 30 h 7"/>
                                  <a:gd name="T12" fmla="*/ 15 w 5"/>
                                  <a:gd name="T13" fmla="*/ 30 h 7"/>
                                  <a:gd name="T14" fmla="*/ 0 w 5"/>
                                  <a:gd name="T15" fmla="*/ 45 h 7"/>
                                  <a:gd name="T16" fmla="*/ 0 w 5"/>
                                  <a:gd name="T17" fmla="*/ 45 h 7"/>
                                  <a:gd name="T18" fmla="*/ 0 w 5"/>
                                  <a:gd name="T19" fmla="*/ 15 h 7"/>
                                  <a:gd name="T20" fmla="*/ 15 w 5"/>
                                  <a:gd name="T21" fmla="*/ 15 h 7"/>
                                  <a:gd name="T22" fmla="*/ 30 w 5"/>
                                  <a:gd name="T23" fmla="*/ 0 h 7"/>
                                  <a:gd name="T24" fmla="*/ 45 w 5"/>
                                  <a:gd name="T25" fmla="*/ 15 h 7"/>
                                  <a:gd name="T26" fmla="*/ 60 w 5"/>
                                  <a:gd name="T27" fmla="*/ 15 h 7"/>
                                  <a:gd name="T28" fmla="*/ 60 w 5"/>
                                  <a:gd name="T29" fmla="*/ 30 h 7"/>
                                  <a:gd name="T30" fmla="*/ 30 w 5"/>
                                  <a:gd name="T31" fmla="*/ 75 h 7"/>
                                  <a:gd name="T32" fmla="*/ 60 w 5"/>
                                  <a:gd name="T33" fmla="*/ 75 h 7"/>
                                  <a:gd name="T34" fmla="*/ 75 w 5"/>
                                  <a:gd name="T35" fmla="*/ 60 h 7"/>
                                  <a:gd name="T36" fmla="*/ 75 w 5"/>
                                  <a:gd name="T37" fmla="*/ 60 h 7"/>
                                  <a:gd name="T38" fmla="*/ 75 w 5"/>
                                  <a:gd name="T39" fmla="*/ 60 h 7"/>
                                  <a:gd name="T40" fmla="*/ 75 w 5"/>
                                  <a:gd name="T41" fmla="*/ 60 h 7"/>
                                  <a:gd name="T42" fmla="*/ 75 w 5"/>
                                  <a:gd name="T43" fmla="*/ 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76 h 6"/>
                                  <a:gd name="T2" fmla="*/ 30 w 5"/>
                                  <a:gd name="T3" fmla="*/ 0 h 6"/>
                                  <a:gd name="T4" fmla="*/ 45 w 5"/>
                                  <a:gd name="T5" fmla="*/ 0 h 6"/>
                                  <a:gd name="T6" fmla="*/ 60 w 5"/>
                                  <a:gd name="T7" fmla="*/ 46 h 6"/>
                                  <a:gd name="T8" fmla="*/ 75 w 5"/>
                                  <a:gd name="T9" fmla="*/ 46 h 6"/>
                                  <a:gd name="T10" fmla="*/ 75 w 5"/>
                                  <a:gd name="T11" fmla="*/ 61 h 6"/>
                                  <a:gd name="T12" fmla="*/ 60 w 5"/>
                                  <a:gd name="T13" fmla="*/ 61 h 6"/>
                                  <a:gd name="T14" fmla="*/ 75 w 5"/>
                                  <a:gd name="T15" fmla="*/ 76 h 6"/>
                                  <a:gd name="T16" fmla="*/ 45 w 5"/>
                                  <a:gd name="T17" fmla="*/ 91 h 6"/>
                                  <a:gd name="T18" fmla="*/ 45 w 5"/>
                                  <a:gd name="T19" fmla="*/ 76 h 6"/>
                                  <a:gd name="T20" fmla="*/ 0 w 5"/>
                                  <a:gd name="T21" fmla="*/ 91 h 6"/>
                                  <a:gd name="T22" fmla="*/ 0 w 5"/>
                                  <a:gd name="T23" fmla="*/ 76 h 6"/>
                                  <a:gd name="T24" fmla="*/ 0 w 5"/>
                                  <a:gd name="T25" fmla="*/ 76 h 6"/>
                                  <a:gd name="T26" fmla="*/ 30 w 5"/>
                                  <a:gd name="T27" fmla="*/ 61 h 6"/>
                                  <a:gd name="T28" fmla="*/ 30 w 5"/>
                                  <a:gd name="T29" fmla="*/ 30 h 6"/>
                                  <a:gd name="T30" fmla="*/ 0 w 5"/>
                                  <a:gd name="T31" fmla="*/ 76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45 w 6"/>
                                  <a:gd name="T1" fmla="*/ 0 h 7"/>
                                  <a:gd name="T2" fmla="*/ 75 w 6"/>
                                  <a:gd name="T3" fmla="*/ 61 h 7"/>
                                  <a:gd name="T4" fmla="*/ 90 w 6"/>
                                  <a:gd name="T5" fmla="*/ 61 h 7"/>
                                  <a:gd name="T6" fmla="*/ 90 w 6"/>
                                  <a:gd name="T7" fmla="*/ 61 h 7"/>
                                  <a:gd name="T8" fmla="*/ 90 w 6"/>
                                  <a:gd name="T9" fmla="*/ 61 h 7"/>
                                  <a:gd name="T10" fmla="*/ 90 w 6"/>
                                  <a:gd name="T11" fmla="*/ 61 h 7"/>
                                  <a:gd name="T12" fmla="*/ 75 w 6"/>
                                  <a:gd name="T13" fmla="*/ 91 h 7"/>
                                  <a:gd name="T14" fmla="*/ 60 w 6"/>
                                  <a:gd name="T15" fmla="*/ 76 h 7"/>
                                  <a:gd name="T16" fmla="*/ 60 w 6"/>
                                  <a:gd name="T17" fmla="*/ 91 h 7"/>
                                  <a:gd name="T18" fmla="*/ 45 w 6"/>
                                  <a:gd name="T19" fmla="*/ 91 h 7"/>
                                  <a:gd name="T20" fmla="*/ 30 w 6"/>
                                  <a:gd name="T21" fmla="*/ 106 h 7"/>
                                  <a:gd name="T22" fmla="*/ 15 w 6"/>
                                  <a:gd name="T23" fmla="*/ 91 h 7"/>
                                  <a:gd name="T24" fmla="*/ 0 w 6"/>
                                  <a:gd name="T25" fmla="*/ 76 h 7"/>
                                  <a:gd name="T26" fmla="*/ 15 w 6"/>
                                  <a:gd name="T27" fmla="*/ 61 h 7"/>
                                  <a:gd name="T28" fmla="*/ 30 w 6"/>
                                  <a:gd name="T29" fmla="*/ 45 h 7"/>
                                  <a:gd name="T30" fmla="*/ 30 w 6"/>
                                  <a:gd name="T31" fmla="*/ 45 h 7"/>
                                  <a:gd name="T32" fmla="*/ 45 w 6"/>
                                  <a:gd name="T33" fmla="*/ 45 h 7"/>
                                  <a:gd name="T34" fmla="*/ 30 w 6"/>
                                  <a:gd name="T35" fmla="*/ 30 h 7"/>
                                  <a:gd name="T36" fmla="*/ 30 w 6"/>
                                  <a:gd name="T37" fmla="*/ 15 h 7"/>
                                  <a:gd name="T38" fmla="*/ 30 w 6"/>
                                  <a:gd name="T39" fmla="*/ 15 h 7"/>
                                  <a:gd name="T40" fmla="*/ 15 w 6"/>
                                  <a:gd name="T41" fmla="*/ 15 h 7"/>
                                  <a:gd name="T42" fmla="*/ 15 w 6"/>
                                  <a:gd name="T43" fmla="*/ 15 h 7"/>
                                  <a:gd name="T44" fmla="*/ 45 w 6"/>
                                  <a:gd name="T45" fmla="*/ 0 h 7"/>
                                  <a:gd name="T46" fmla="*/ 45 w 6"/>
                                  <a:gd name="T47" fmla="*/ 45 h 7"/>
                                  <a:gd name="T48" fmla="*/ 30 w 6"/>
                                  <a:gd name="T49" fmla="*/ 45 h 7"/>
                                  <a:gd name="T50" fmla="*/ 30 w 6"/>
                                  <a:gd name="T51" fmla="*/ 45 h 7"/>
                                  <a:gd name="T52" fmla="*/ 30 w 6"/>
                                  <a:gd name="T53" fmla="*/ 61 h 7"/>
                                  <a:gd name="T54" fmla="*/ 30 w 6"/>
                                  <a:gd name="T55" fmla="*/ 76 h 7"/>
                                  <a:gd name="T56" fmla="*/ 45 w 6"/>
                                  <a:gd name="T57" fmla="*/ 91 h 7"/>
                                  <a:gd name="T58" fmla="*/ 45 w 6"/>
                                  <a:gd name="T59" fmla="*/ 91 h 7"/>
                                  <a:gd name="T60" fmla="*/ 60 w 6"/>
                                  <a:gd name="T61" fmla="*/ 91 h 7"/>
                                  <a:gd name="T62" fmla="*/ 60 w 6"/>
                                  <a:gd name="T63" fmla="*/ 76 h 7"/>
                                  <a:gd name="T64" fmla="*/ 45 w 6"/>
                                  <a:gd name="T65" fmla="*/ 45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15 h 5"/>
                                  <a:gd name="T2" fmla="*/ 30 w 5"/>
                                  <a:gd name="T3" fmla="*/ 45 h 5"/>
                                  <a:gd name="T4" fmla="*/ 45 w 5"/>
                                  <a:gd name="T5" fmla="*/ 60 h 5"/>
                                  <a:gd name="T6" fmla="*/ 60 w 5"/>
                                  <a:gd name="T7" fmla="*/ 45 h 5"/>
                                  <a:gd name="T8" fmla="*/ 60 w 5"/>
                                  <a:gd name="T9" fmla="*/ 45 h 5"/>
                                  <a:gd name="T10" fmla="*/ 60 w 5"/>
                                  <a:gd name="T11" fmla="*/ 30 h 5"/>
                                  <a:gd name="T12" fmla="*/ 75 w 5"/>
                                  <a:gd name="T13" fmla="*/ 30 h 5"/>
                                  <a:gd name="T14" fmla="*/ 60 w 5"/>
                                  <a:gd name="T15" fmla="*/ 45 h 5"/>
                                  <a:gd name="T16" fmla="*/ 45 w 5"/>
                                  <a:gd name="T17" fmla="*/ 60 h 5"/>
                                  <a:gd name="T18" fmla="*/ 15 w 5"/>
                                  <a:gd name="T19" fmla="*/ 75 h 5"/>
                                  <a:gd name="T20" fmla="*/ 0 w 5"/>
                                  <a:gd name="T21" fmla="*/ 60 h 5"/>
                                  <a:gd name="T22" fmla="*/ 0 w 5"/>
                                  <a:gd name="T23" fmla="*/ 30 h 5"/>
                                  <a:gd name="T24" fmla="*/ 15 w 5"/>
                                  <a:gd name="T25" fmla="*/ 15 h 5"/>
                                  <a:gd name="T26" fmla="*/ 45 w 5"/>
                                  <a:gd name="T27" fmla="*/ 0 h 5"/>
                                  <a:gd name="T28" fmla="*/ 60 w 5"/>
                                  <a:gd name="T29" fmla="*/ 15 h 5"/>
                                  <a:gd name="T30" fmla="*/ 45 w 5"/>
                                  <a:gd name="T31" fmla="*/ 30 h 5"/>
                                  <a:gd name="T32" fmla="*/ 30 w 5"/>
                                  <a:gd name="T33" fmla="*/ 15 h 5"/>
                                  <a:gd name="T34" fmla="*/ 30 w 5"/>
                                  <a:gd name="T35" fmla="*/ 15 h 5"/>
                                  <a:gd name="T36" fmla="*/ 30 w 5"/>
                                  <a:gd name="T37" fmla="*/ 15 h 5"/>
                                  <a:gd name="T38" fmla="*/ 15 w 5"/>
                                  <a:gd name="T39" fmla="*/ 15 h 5"/>
                                  <a:gd name="T40" fmla="*/ 15 w 5"/>
                                  <a:gd name="T41" fmla="*/ 30 h 5"/>
                                  <a:gd name="T42" fmla="*/ 15 w 5"/>
                                  <a:gd name="T43" fmla="*/ 45 h 5"/>
                                  <a:gd name="T44" fmla="*/ 45 w 5"/>
                                  <a:gd name="T45" fmla="*/ 3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5 w 4"/>
                                  <a:gd name="T1" fmla="*/ 0 h 6"/>
                                  <a:gd name="T2" fmla="*/ 15 w 4"/>
                                  <a:gd name="T3" fmla="*/ 0 h 6"/>
                                  <a:gd name="T4" fmla="*/ 60 w 4"/>
                                  <a:gd name="T5" fmla="*/ 0 h 6"/>
                                  <a:gd name="T6" fmla="*/ 60 w 4"/>
                                  <a:gd name="T7" fmla="*/ 0 h 6"/>
                                  <a:gd name="T8" fmla="*/ 60 w 4"/>
                                  <a:gd name="T9" fmla="*/ 0 h 6"/>
                                  <a:gd name="T10" fmla="*/ 60 w 4"/>
                                  <a:gd name="T11" fmla="*/ 0 h 6"/>
                                  <a:gd name="T12" fmla="*/ 45 w 4"/>
                                  <a:gd name="T13" fmla="*/ 0 h 6"/>
                                  <a:gd name="T14" fmla="*/ 45 w 4"/>
                                  <a:gd name="T15" fmla="*/ 15 h 6"/>
                                  <a:gd name="T16" fmla="*/ 60 w 4"/>
                                  <a:gd name="T17" fmla="*/ 60 h 6"/>
                                  <a:gd name="T18" fmla="*/ 60 w 4"/>
                                  <a:gd name="T19" fmla="*/ 75 h 6"/>
                                  <a:gd name="T20" fmla="*/ 45 w 4"/>
                                  <a:gd name="T21" fmla="*/ 90 h 6"/>
                                  <a:gd name="T22" fmla="*/ 30 w 4"/>
                                  <a:gd name="T23" fmla="*/ 90 h 6"/>
                                  <a:gd name="T24" fmla="*/ 0 w 4"/>
                                  <a:gd name="T25" fmla="*/ 90 h 6"/>
                                  <a:gd name="T26" fmla="*/ 0 w 4"/>
                                  <a:gd name="T27" fmla="*/ 75 h 6"/>
                                  <a:gd name="T28" fmla="*/ 0 w 4"/>
                                  <a:gd name="T29" fmla="*/ 60 h 6"/>
                                  <a:gd name="T30" fmla="*/ 15 w 4"/>
                                  <a:gd name="T31" fmla="*/ 60 h 6"/>
                                  <a:gd name="T32" fmla="*/ 15 w 4"/>
                                  <a:gd name="T33" fmla="*/ 60 h 6"/>
                                  <a:gd name="T34" fmla="*/ 15 w 4"/>
                                  <a:gd name="T35" fmla="*/ 75 h 6"/>
                                  <a:gd name="T36" fmla="*/ 15 w 4"/>
                                  <a:gd name="T37" fmla="*/ 75 h 6"/>
                                  <a:gd name="T38" fmla="*/ 15 w 4"/>
                                  <a:gd name="T39" fmla="*/ 75 h 6"/>
                                  <a:gd name="T40" fmla="*/ 15 w 4"/>
                                  <a:gd name="T41" fmla="*/ 75 h 6"/>
                                  <a:gd name="T42" fmla="*/ 15 w 4"/>
                                  <a:gd name="T43" fmla="*/ 90 h 6"/>
                                  <a:gd name="T44" fmla="*/ 30 w 4"/>
                                  <a:gd name="T45" fmla="*/ 90 h 6"/>
                                  <a:gd name="T46" fmla="*/ 30 w 4"/>
                                  <a:gd name="T47" fmla="*/ 75 h 6"/>
                                  <a:gd name="T48" fmla="*/ 30 w 4"/>
                                  <a:gd name="T49" fmla="*/ 75 h 6"/>
                                  <a:gd name="T50" fmla="*/ 30 w 4"/>
                                  <a:gd name="T51" fmla="*/ 60 h 6"/>
                                  <a:gd name="T52" fmla="*/ 30 w 4"/>
                                  <a:gd name="T53" fmla="*/ 15 h 6"/>
                                  <a:gd name="T54" fmla="*/ 30 w 4"/>
                                  <a:gd name="T55" fmla="*/ 15 h 6"/>
                                  <a:gd name="T56" fmla="*/ 15 w 4"/>
                                  <a:gd name="T57" fmla="*/ 0 h 6"/>
                                  <a:gd name="T58" fmla="*/ 15 w 4"/>
                                  <a:gd name="T59" fmla="*/ 0 h 6"/>
                                  <a:gd name="T60" fmla="*/ 1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0 h 4"/>
                                  <a:gd name="T2" fmla="*/ 75 w 5"/>
                                  <a:gd name="T3" fmla="*/ 45 h 4"/>
                                  <a:gd name="T4" fmla="*/ 75 w 5"/>
                                  <a:gd name="T5" fmla="*/ 60 h 4"/>
                                  <a:gd name="T6" fmla="*/ 75 w 5"/>
                                  <a:gd name="T7" fmla="*/ 60 h 4"/>
                                  <a:gd name="T8" fmla="*/ 75 w 5"/>
                                  <a:gd name="T9" fmla="*/ 60 h 4"/>
                                  <a:gd name="T10" fmla="*/ 45 w 5"/>
                                  <a:gd name="T11" fmla="*/ 60 h 4"/>
                                  <a:gd name="T12" fmla="*/ 45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60 h 4"/>
                                  <a:gd name="T20" fmla="*/ 15 w 5"/>
                                  <a:gd name="T21" fmla="*/ 60 h 4"/>
                                  <a:gd name="T22" fmla="*/ 15 w 5"/>
                                  <a:gd name="T23" fmla="*/ 45 h 4"/>
                                  <a:gd name="T24" fmla="*/ 0 w 5"/>
                                  <a:gd name="T25" fmla="*/ 15 h 4"/>
                                  <a:gd name="T26" fmla="*/ 0 w 5"/>
                                  <a:gd name="T27" fmla="*/ 15 h 4"/>
                                  <a:gd name="T28" fmla="*/ 0 w 5"/>
                                  <a:gd name="T29" fmla="*/ 15 h 4"/>
                                  <a:gd name="T30" fmla="*/ 0 w 5"/>
                                  <a:gd name="T31" fmla="*/ 15 h 4"/>
                                  <a:gd name="T32" fmla="*/ 30 w 5"/>
                                  <a:gd name="T33" fmla="*/ 0 h 4"/>
                                  <a:gd name="T34" fmla="*/ 30 w 5"/>
                                  <a:gd name="T35" fmla="*/ 45 h 4"/>
                                  <a:gd name="T36" fmla="*/ 30 w 5"/>
                                  <a:gd name="T37" fmla="*/ 60 h 4"/>
                                  <a:gd name="T38" fmla="*/ 30 w 5"/>
                                  <a:gd name="T39" fmla="*/ 60 h 4"/>
                                  <a:gd name="T40" fmla="*/ 30 w 5"/>
                                  <a:gd name="T41" fmla="*/ 60 h 4"/>
                                  <a:gd name="T42" fmla="*/ 45 w 5"/>
                                  <a:gd name="T43" fmla="*/ 60 h 4"/>
                                  <a:gd name="T44" fmla="*/ 45 w 5"/>
                                  <a:gd name="T45" fmla="*/ 45 h 4"/>
                                  <a:gd name="T46" fmla="*/ 45 w 5"/>
                                  <a:gd name="T47" fmla="*/ 15 h 4"/>
                                  <a:gd name="T48" fmla="*/ 45 w 5"/>
                                  <a:gd name="T49" fmla="*/ 15 h 4"/>
                                  <a:gd name="T50" fmla="*/ 30 w 5"/>
                                  <a:gd name="T51" fmla="*/ 0 h 4"/>
                                  <a:gd name="T52" fmla="*/ 30 w 5"/>
                                  <a:gd name="T53" fmla="*/ 0 h 4"/>
                                  <a:gd name="T54" fmla="*/ 6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30 w 3"/>
                                  <a:gd name="T1" fmla="*/ 0 h 6"/>
                                  <a:gd name="T2" fmla="*/ 30 w 3"/>
                                  <a:gd name="T3" fmla="*/ 75 h 6"/>
                                  <a:gd name="T4" fmla="*/ 45 w 3"/>
                                  <a:gd name="T5" fmla="*/ 75 h 6"/>
                                  <a:gd name="T6" fmla="*/ 45 w 3"/>
                                  <a:gd name="T7" fmla="*/ 90 h 6"/>
                                  <a:gd name="T8" fmla="*/ 45 w 3"/>
                                  <a:gd name="T9" fmla="*/ 90 h 6"/>
                                  <a:gd name="T10" fmla="*/ 15 w 3"/>
                                  <a:gd name="T11" fmla="*/ 90 h 6"/>
                                  <a:gd name="T12" fmla="*/ 15 w 3"/>
                                  <a:gd name="T13" fmla="*/ 90 h 6"/>
                                  <a:gd name="T14" fmla="*/ 15 w 3"/>
                                  <a:gd name="T15" fmla="*/ 90 h 6"/>
                                  <a:gd name="T16" fmla="*/ 15 w 3"/>
                                  <a:gd name="T17" fmla="*/ 75 h 6"/>
                                  <a:gd name="T18" fmla="*/ 15 w 3"/>
                                  <a:gd name="T19" fmla="*/ 15 h 6"/>
                                  <a:gd name="T20" fmla="*/ 15 w 3"/>
                                  <a:gd name="T21" fmla="*/ 1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3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30 w 5"/>
                                  <a:gd name="T1" fmla="*/ 0 h 6"/>
                                  <a:gd name="T2" fmla="*/ 30 w 5"/>
                                  <a:gd name="T3" fmla="*/ 30 h 6"/>
                                  <a:gd name="T4" fmla="*/ 45 w 5"/>
                                  <a:gd name="T5" fmla="*/ 30 h 6"/>
                                  <a:gd name="T6" fmla="*/ 45 w 5"/>
                                  <a:gd name="T7" fmla="*/ 15 h 6"/>
                                  <a:gd name="T8" fmla="*/ 60 w 5"/>
                                  <a:gd name="T9" fmla="*/ 15 h 6"/>
                                  <a:gd name="T10" fmla="*/ 75 w 5"/>
                                  <a:gd name="T11" fmla="*/ 30 h 6"/>
                                  <a:gd name="T12" fmla="*/ 75 w 5"/>
                                  <a:gd name="T13" fmla="*/ 45 h 6"/>
                                  <a:gd name="T14" fmla="*/ 75 w 5"/>
                                  <a:gd name="T15" fmla="*/ 60 h 6"/>
                                  <a:gd name="T16" fmla="*/ 75 w 5"/>
                                  <a:gd name="T17" fmla="*/ 75 h 6"/>
                                  <a:gd name="T18" fmla="*/ 75 w 5"/>
                                  <a:gd name="T19" fmla="*/ 75 h 6"/>
                                  <a:gd name="T20" fmla="*/ 75 w 5"/>
                                  <a:gd name="T21" fmla="*/ 75 h 6"/>
                                  <a:gd name="T22" fmla="*/ 45 w 5"/>
                                  <a:gd name="T23" fmla="*/ 75 h 6"/>
                                  <a:gd name="T24" fmla="*/ 45 w 5"/>
                                  <a:gd name="T25" fmla="*/ 75 h 6"/>
                                  <a:gd name="T26" fmla="*/ 45 w 5"/>
                                  <a:gd name="T27" fmla="*/ 75 h 6"/>
                                  <a:gd name="T28" fmla="*/ 60 w 5"/>
                                  <a:gd name="T29" fmla="*/ 75 h 6"/>
                                  <a:gd name="T30" fmla="*/ 45 w 5"/>
                                  <a:gd name="T31" fmla="*/ 45 h 6"/>
                                  <a:gd name="T32" fmla="*/ 45 w 5"/>
                                  <a:gd name="T33" fmla="*/ 30 h 6"/>
                                  <a:gd name="T34" fmla="*/ 45 w 5"/>
                                  <a:gd name="T35" fmla="*/ 30 h 6"/>
                                  <a:gd name="T36" fmla="*/ 45 w 5"/>
                                  <a:gd name="T37" fmla="*/ 30 h 6"/>
                                  <a:gd name="T38" fmla="*/ 30 w 5"/>
                                  <a:gd name="T39" fmla="*/ 30 h 6"/>
                                  <a:gd name="T40" fmla="*/ 30 w 5"/>
                                  <a:gd name="T41" fmla="*/ 45 h 6"/>
                                  <a:gd name="T42" fmla="*/ 30 w 5"/>
                                  <a:gd name="T43" fmla="*/ 75 h 6"/>
                                  <a:gd name="T44" fmla="*/ 30 w 5"/>
                                  <a:gd name="T45" fmla="*/ 75 h 6"/>
                                  <a:gd name="T46" fmla="*/ 45 w 5"/>
                                  <a:gd name="T47" fmla="*/ 75 h 6"/>
                                  <a:gd name="T48" fmla="*/ 45 w 5"/>
                                  <a:gd name="T49" fmla="*/ 75 h 6"/>
                                  <a:gd name="T50" fmla="*/ 15 w 5"/>
                                  <a:gd name="T51" fmla="*/ 90 h 6"/>
                                  <a:gd name="T52" fmla="*/ 15 w 5"/>
                                  <a:gd name="T53" fmla="*/ 90 h 6"/>
                                  <a:gd name="T54" fmla="*/ 15 w 5"/>
                                  <a:gd name="T55" fmla="*/ 75 h 6"/>
                                  <a:gd name="T56" fmla="*/ 15 w 5"/>
                                  <a:gd name="T57" fmla="*/ 75 h 6"/>
                                  <a:gd name="T58" fmla="*/ 15 w 5"/>
                                  <a:gd name="T59" fmla="*/ 1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3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30 w 4"/>
                                  <a:gd name="T1" fmla="*/ 0 h 4"/>
                                  <a:gd name="T2" fmla="*/ 45 w 4"/>
                                  <a:gd name="T3" fmla="*/ 0 h 4"/>
                                  <a:gd name="T4" fmla="*/ 60 w 4"/>
                                  <a:gd name="T5" fmla="*/ 15 h 4"/>
                                  <a:gd name="T6" fmla="*/ 60 w 4"/>
                                  <a:gd name="T7" fmla="*/ 30 h 4"/>
                                  <a:gd name="T8" fmla="*/ 60 w 4"/>
                                  <a:gd name="T9" fmla="*/ 45 h 4"/>
                                  <a:gd name="T10" fmla="*/ 30 w 4"/>
                                  <a:gd name="T11" fmla="*/ 60 h 4"/>
                                  <a:gd name="T12" fmla="*/ 15 w 4"/>
                                  <a:gd name="T13" fmla="*/ 60 h 4"/>
                                  <a:gd name="T14" fmla="*/ 0 w 4"/>
                                  <a:gd name="T15" fmla="*/ 30 h 4"/>
                                  <a:gd name="T16" fmla="*/ 0 w 4"/>
                                  <a:gd name="T17" fmla="*/ 15 h 4"/>
                                  <a:gd name="T18" fmla="*/ 30 w 4"/>
                                  <a:gd name="T19" fmla="*/ 0 h 4"/>
                                  <a:gd name="T20" fmla="*/ 30 w 4"/>
                                  <a:gd name="T21" fmla="*/ 0 h 4"/>
                                  <a:gd name="T22" fmla="*/ 15 w 4"/>
                                  <a:gd name="T23" fmla="*/ 0 h 4"/>
                                  <a:gd name="T24" fmla="*/ 15 w 4"/>
                                  <a:gd name="T25" fmla="*/ 15 h 4"/>
                                  <a:gd name="T26" fmla="*/ 15 w 4"/>
                                  <a:gd name="T27" fmla="*/ 30 h 4"/>
                                  <a:gd name="T28" fmla="*/ 30 w 4"/>
                                  <a:gd name="T29" fmla="*/ 45 h 4"/>
                                  <a:gd name="T30" fmla="*/ 30 w 4"/>
                                  <a:gd name="T31" fmla="*/ 60 h 4"/>
                                  <a:gd name="T32" fmla="*/ 30 w 4"/>
                                  <a:gd name="T33" fmla="*/ 60 h 4"/>
                                  <a:gd name="T34" fmla="*/ 45 w 4"/>
                                  <a:gd name="T35" fmla="*/ 60 h 4"/>
                                  <a:gd name="T36" fmla="*/ 45 w 4"/>
                                  <a:gd name="T37" fmla="*/ 45 h 4"/>
                                  <a:gd name="T38" fmla="*/ 45 w 4"/>
                                  <a:gd name="T39" fmla="*/ 30 h 4"/>
                                  <a:gd name="T40" fmla="*/ 45 w 4"/>
                                  <a:gd name="T41" fmla="*/ 15 h 4"/>
                                  <a:gd name="T42" fmla="*/ 30 w 4"/>
                                  <a:gd name="T43" fmla="*/ 0 h 4"/>
                                  <a:gd name="T44" fmla="*/ 3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6"/>
                                  <a:gd name="T2" fmla="*/ 60 w 6"/>
                                  <a:gd name="T3" fmla="*/ 75 h 6"/>
                                  <a:gd name="T4" fmla="*/ 60 w 6"/>
                                  <a:gd name="T5" fmla="*/ 90 h 6"/>
                                  <a:gd name="T6" fmla="*/ 60 w 6"/>
                                  <a:gd name="T7" fmla="*/ 90 h 6"/>
                                  <a:gd name="T8" fmla="*/ 60 w 6"/>
                                  <a:gd name="T9" fmla="*/ 90 h 6"/>
                                  <a:gd name="T10" fmla="*/ 60 w 6"/>
                                  <a:gd name="T11" fmla="*/ 90 h 6"/>
                                  <a:gd name="T12" fmla="*/ 30 w 6"/>
                                  <a:gd name="T13" fmla="*/ 75 h 6"/>
                                  <a:gd name="T14" fmla="*/ 45 w 6"/>
                                  <a:gd name="T15" fmla="*/ 75 h 6"/>
                                  <a:gd name="T16" fmla="*/ 30 w 6"/>
                                  <a:gd name="T17" fmla="*/ 75 h 6"/>
                                  <a:gd name="T18" fmla="*/ 15 w 6"/>
                                  <a:gd name="T19" fmla="*/ 75 h 6"/>
                                  <a:gd name="T20" fmla="*/ 0 w 6"/>
                                  <a:gd name="T21" fmla="*/ 60 h 6"/>
                                  <a:gd name="T22" fmla="*/ 0 w 6"/>
                                  <a:gd name="T23" fmla="*/ 30 h 6"/>
                                  <a:gd name="T24" fmla="*/ 15 w 6"/>
                                  <a:gd name="T25" fmla="*/ 15 h 6"/>
                                  <a:gd name="T26" fmla="*/ 30 w 6"/>
                                  <a:gd name="T27" fmla="*/ 15 h 6"/>
                                  <a:gd name="T28" fmla="*/ 45 w 6"/>
                                  <a:gd name="T29" fmla="*/ 15 h 6"/>
                                  <a:gd name="T30" fmla="*/ 45 w 6"/>
                                  <a:gd name="T31" fmla="*/ 30 h 6"/>
                                  <a:gd name="T32" fmla="*/ 60 w 6"/>
                                  <a:gd name="T33" fmla="*/ 30 h 6"/>
                                  <a:gd name="T34" fmla="*/ 60 w 6"/>
                                  <a:gd name="T35" fmla="*/ 15 h 6"/>
                                  <a:gd name="T36" fmla="*/ 75 w 6"/>
                                  <a:gd name="T37" fmla="*/ 15 h 6"/>
                                  <a:gd name="T38" fmla="*/ 60 w 6"/>
                                  <a:gd name="T39" fmla="*/ 15 h 6"/>
                                  <a:gd name="T40" fmla="*/ 60 w 6"/>
                                  <a:gd name="T41" fmla="*/ 0 h 6"/>
                                  <a:gd name="T42" fmla="*/ 60 w 6"/>
                                  <a:gd name="T43" fmla="*/ 0 h 6"/>
                                  <a:gd name="T44" fmla="*/ 90 w 6"/>
                                  <a:gd name="T45" fmla="*/ 15 h 6"/>
                                  <a:gd name="T46" fmla="*/ 60 w 6"/>
                                  <a:gd name="T47" fmla="*/ 45 h 6"/>
                                  <a:gd name="T48" fmla="*/ 45 w 6"/>
                                  <a:gd name="T49" fmla="*/ 30 h 6"/>
                                  <a:gd name="T50" fmla="*/ 45 w 6"/>
                                  <a:gd name="T51" fmla="*/ 30 h 6"/>
                                  <a:gd name="T52" fmla="*/ 30 w 6"/>
                                  <a:gd name="T53" fmla="*/ 30 h 6"/>
                                  <a:gd name="T54" fmla="*/ 30 w 6"/>
                                  <a:gd name="T55" fmla="*/ 45 h 6"/>
                                  <a:gd name="T56" fmla="*/ 15 w 6"/>
                                  <a:gd name="T57" fmla="*/ 60 h 6"/>
                                  <a:gd name="T58" fmla="*/ 15 w 6"/>
                                  <a:gd name="T59" fmla="*/ 60 h 6"/>
                                  <a:gd name="T60" fmla="*/ 30 w 6"/>
                                  <a:gd name="T61" fmla="*/ 75 h 6"/>
                                  <a:gd name="T62" fmla="*/ 45 w 6"/>
                                  <a:gd name="T63" fmla="*/ 75 h 6"/>
                                  <a:gd name="T64" fmla="*/ 60 w 6"/>
                                  <a:gd name="T65" fmla="*/ 4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45 h 4"/>
                                  <a:gd name="T2" fmla="*/ 30 w 5"/>
                                  <a:gd name="T3" fmla="*/ 30 h 4"/>
                                  <a:gd name="T4" fmla="*/ 30 w 5"/>
                                  <a:gd name="T5" fmla="*/ 45 h 4"/>
                                  <a:gd name="T6" fmla="*/ 45 w 5"/>
                                  <a:gd name="T7" fmla="*/ 60 h 4"/>
                                  <a:gd name="T8" fmla="*/ 45 w 5"/>
                                  <a:gd name="T9" fmla="*/ 60 h 4"/>
                                  <a:gd name="T10" fmla="*/ 60 w 5"/>
                                  <a:gd name="T11" fmla="*/ 60 h 4"/>
                                  <a:gd name="T12" fmla="*/ 60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30 h 4"/>
                                  <a:gd name="T20" fmla="*/ 15 w 5"/>
                                  <a:gd name="T21" fmla="*/ 15 h 4"/>
                                  <a:gd name="T22" fmla="*/ 30 w 5"/>
                                  <a:gd name="T23" fmla="*/ 0 h 4"/>
                                  <a:gd name="T24" fmla="*/ 60 w 5"/>
                                  <a:gd name="T25" fmla="*/ 0 h 4"/>
                                  <a:gd name="T26" fmla="*/ 75 w 5"/>
                                  <a:gd name="T27" fmla="*/ 15 h 4"/>
                                  <a:gd name="T28" fmla="*/ 75 w 5"/>
                                  <a:gd name="T29" fmla="*/ 45 h 4"/>
                                  <a:gd name="T30" fmla="*/ 60 w 5"/>
                                  <a:gd name="T31" fmla="*/ 30 h 4"/>
                                  <a:gd name="T32" fmla="*/ 60 w 5"/>
                                  <a:gd name="T33" fmla="*/ 15 h 4"/>
                                  <a:gd name="T34" fmla="*/ 60 w 5"/>
                                  <a:gd name="T35" fmla="*/ 15 h 4"/>
                                  <a:gd name="T36" fmla="*/ 60 w 5"/>
                                  <a:gd name="T37" fmla="*/ 0 h 4"/>
                                  <a:gd name="T38" fmla="*/ 45 w 5"/>
                                  <a:gd name="T39" fmla="*/ 0 h 4"/>
                                  <a:gd name="T40" fmla="*/ 30 w 5"/>
                                  <a:gd name="T41" fmla="*/ 15 h 4"/>
                                  <a:gd name="T42" fmla="*/ 30 w 5"/>
                                  <a:gd name="T43" fmla="*/ 15 h 4"/>
                                  <a:gd name="T44" fmla="*/ 60 w 5"/>
                                  <a:gd name="T45" fmla="*/ 3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0 h 6"/>
                                  <a:gd name="T2" fmla="*/ 45 w 5"/>
                                  <a:gd name="T3" fmla="*/ 61 h 6"/>
                                  <a:gd name="T4" fmla="*/ 30 w 5"/>
                                  <a:gd name="T5" fmla="*/ 76 h 6"/>
                                  <a:gd name="T6" fmla="*/ 30 w 5"/>
                                  <a:gd name="T7" fmla="*/ 76 h 6"/>
                                  <a:gd name="T8" fmla="*/ 45 w 5"/>
                                  <a:gd name="T9" fmla="*/ 91 h 6"/>
                                  <a:gd name="T10" fmla="*/ 45 w 5"/>
                                  <a:gd name="T11" fmla="*/ 91 h 6"/>
                                  <a:gd name="T12" fmla="*/ 45 w 5"/>
                                  <a:gd name="T13" fmla="*/ 91 h 6"/>
                                  <a:gd name="T14" fmla="*/ 0 w 5"/>
                                  <a:gd name="T15" fmla="*/ 61 h 6"/>
                                  <a:gd name="T16" fmla="*/ 0 w 5"/>
                                  <a:gd name="T17" fmla="*/ 61 h 6"/>
                                  <a:gd name="T18" fmla="*/ 0 w 5"/>
                                  <a:gd name="T19" fmla="*/ 61 h 6"/>
                                  <a:gd name="T20" fmla="*/ 0 w 5"/>
                                  <a:gd name="T21" fmla="*/ 61 h 6"/>
                                  <a:gd name="T22" fmla="*/ 15 w 5"/>
                                  <a:gd name="T23" fmla="*/ 61 h 6"/>
                                  <a:gd name="T24" fmla="*/ 15 w 5"/>
                                  <a:gd name="T25" fmla="*/ 61 h 6"/>
                                  <a:gd name="T26" fmla="*/ 30 w 5"/>
                                  <a:gd name="T27" fmla="*/ 15 h 6"/>
                                  <a:gd name="T28" fmla="*/ 45 w 5"/>
                                  <a:gd name="T29" fmla="*/ 15 h 6"/>
                                  <a:gd name="T30" fmla="*/ 30 w 5"/>
                                  <a:gd name="T31" fmla="*/ 0 h 6"/>
                                  <a:gd name="T32" fmla="*/ 30 w 5"/>
                                  <a:gd name="T33" fmla="*/ 0 h 6"/>
                                  <a:gd name="T34" fmla="*/ 30 w 5"/>
                                  <a:gd name="T35" fmla="*/ 0 h 6"/>
                                  <a:gd name="T36" fmla="*/ 30 w 5"/>
                                  <a:gd name="T37" fmla="*/ 0 h 6"/>
                                  <a:gd name="T38" fmla="*/ 60 w 5"/>
                                  <a:gd name="T39" fmla="*/ 0 h 6"/>
                                  <a:gd name="T40" fmla="*/ 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60 w 6"/>
                                  <a:gd name="T1" fmla="*/ 46 h 6"/>
                                  <a:gd name="T2" fmla="*/ 60 w 6"/>
                                  <a:gd name="T3" fmla="*/ 61 h 6"/>
                                  <a:gd name="T4" fmla="*/ 60 w 6"/>
                                  <a:gd name="T5" fmla="*/ 76 h 6"/>
                                  <a:gd name="T6" fmla="*/ 45 w 6"/>
                                  <a:gd name="T7" fmla="*/ 91 h 6"/>
                                  <a:gd name="T8" fmla="*/ 15 w 6"/>
                                  <a:gd name="T9" fmla="*/ 76 h 6"/>
                                  <a:gd name="T10" fmla="*/ 0 w 6"/>
                                  <a:gd name="T11" fmla="*/ 61 h 6"/>
                                  <a:gd name="T12" fmla="*/ 0 w 6"/>
                                  <a:gd name="T13" fmla="*/ 46 h 6"/>
                                  <a:gd name="T14" fmla="*/ 0 w 6"/>
                                  <a:gd name="T15" fmla="*/ 46 h 6"/>
                                  <a:gd name="T16" fmla="*/ 30 w 6"/>
                                  <a:gd name="T17" fmla="*/ 46 h 6"/>
                                  <a:gd name="T18" fmla="*/ 15 w 6"/>
                                  <a:gd name="T19" fmla="*/ 15 h 6"/>
                                  <a:gd name="T20" fmla="*/ 15 w 6"/>
                                  <a:gd name="T21" fmla="*/ 15 h 6"/>
                                  <a:gd name="T22" fmla="*/ 30 w 6"/>
                                  <a:gd name="T23" fmla="*/ 0 h 6"/>
                                  <a:gd name="T24" fmla="*/ 60 w 6"/>
                                  <a:gd name="T25" fmla="*/ 0 h 6"/>
                                  <a:gd name="T26" fmla="*/ 75 w 6"/>
                                  <a:gd name="T27" fmla="*/ 30 h 6"/>
                                  <a:gd name="T28" fmla="*/ 75 w 6"/>
                                  <a:gd name="T29" fmla="*/ 46 h 6"/>
                                  <a:gd name="T30" fmla="*/ 75 w 6"/>
                                  <a:gd name="T31" fmla="*/ 46 h 6"/>
                                  <a:gd name="T32" fmla="*/ 60 w 6"/>
                                  <a:gd name="T33" fmla="*/ 46 h 6"/>
                                  <a:gd name="T34" fmla="*/ 45 w 6"/>
                                  <a:gd name="T35" fmla="*/ 46 h 6"/>
                                  <a:gd name="T36" fmla="*/ 60 w 6"/>
                                  <a:gd name="T37" fmla="*/ 30 h 6"/>
                                  <a:gd name="T38" fmla="*/ 60 w 6"/>
                                  <a:gd name="T39" fmla="*/ 30 h 6"/>
                                  <a:gd name="T40" fmla="*/ 60 w 6"/>
                                  <a:gd name="T41" fmla="*/ 15 h 6"/>
                                  <a:gd name="T42" fmla="*/ 60 w 6"/>
                                  <a:gd name="T43" fmla="*/ 15 h 6"/>
                                  <a:gd name="T44" fmla="*/ 45 w 6"/>
                                  <a:gd name="T45" fmla="*/ 15 h 6"/>
                                  <a:gd name="T46" fmla="*/ 45 w 6"/>
                                  <a:gd name="T47" fmla="*/ 15 h 6"/>
                                  <a:gd name="T48" fmla="*/ 45 w 6"/>
                                  <a:gd name="T49" fmla="*/ 30 h 6"/>
                                  <a:gd name="T50" fmla="*/ 45 w 6"/>
                                  <a:gd name="T51" fmla="*/ 46 h 6"/>
                                  <a:gd name="T52" fmla="*/ 30 w 6"/>
                                  <a:gd name="T53" fmla="*/ 46 h 6"/>
                                  <a:gd name="T54" fmla="*/ 30 w 6"/>
                                  <a:gd name="T55" fmla="*/ 46 h 6"/>
                                  <a:gd name="T56" fmla="*/ 15 w 6"/>
                                  <a:gd name="T57" fmla="*/ 46 h 6"/>
                                  <a:gd name="T58" fmla="*/ 15 w 6"/>
                                  <a:gd name="T59" fmla="*/ 61 h 6"/>
                                  <a:gd name="T60" fmla="*/ 15 w 6"/>
                                  <a:gd name="T61" fmla="*/ 61 h 6"/>
                                  <a:gd name="T62" fmla="*/ 15 w 6"/>
                                  <a:gd name="T63" fmla="*/ 76 h 6"/>
                                  <a:gd name="T64" fmla="*/ 15 w 6"/>
                                  <a:gd name="T65" fmla="*/ 76 h 6"/>
                                  <a:gd name="T66" fmla="*/ 30 w 6"/>
                                  <a:gd name="T67" fmla="*/ 76 h 6"/>
                                  <a:gd name="T68" fmla="*/ 45 w 6"/>
                                  <a:gd name="T69" fmla="*/ 76 h 6"/>
                                  <a:gd name="T70" fmla="*/ 30 w 6"/>
                                  <a:gd name="T71" fmla="*/ 4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60 h 5"/>
                                  <a:gd name="T2" fmla="*/ 0 w 6"/>
                                  <a:gd name="T3" fmla="*/ 60 h 5"/>
                                  <a:gd name="T4" fmla="*/ 30 w 6"/>
                                  <a:gd name="T5" fmla="*/ 60 h 5"/>
                                  <a:gd name="T6" fmla="*/ 45 w 6"/>
                                  <a:gd name="T7" fmla="*/ 60 h 5"/>
                                  <a:gd name="T8" fmla="*/ 60 w 6"/>
                                  <a:gd name="T9" fmla="*/ 45 h 5"/>
                                  <a:gd name="T10" fmla="*/ 45 w 6"/>
                                  <a:gd name="T11" fmla="*/ 45 h 5"/>
                                  <a:gd name="T12" fmla="*/ 45 w 6"/>
                                  <a:gd name="T13" fmla="*/ 45 h 5"/>
                                  <a:gd name="T14" fmla="*/ 30 w 6"/>
                                  <a:gd name="T15" fmla="*/ 30 h 5"/>
                                  <a:gd name="T16" fmla="*/ 30 w 6"/>
                                  <a:gd name="T17" fmla="*/ 15 h 5"/>
                                  <a:gd name="T18" fmla="*/ 45 w 6"/>
                                  <a:gd name="T19" fmla="*/ 0 h 5"/>
                                  <a:gd name="T20" fmla="*/ 60 w 6"/>
                                  <a:gd name="T21" fmla="*/ 0 h 5"/>
                                  <a:gd name="T22" fmla="*/ 75 w 6"/>
                                  <a:gd name="T23" fmla="*/ 0 h 5"/>
                                  <a:gd name="T24" fmla="*/ 90 w 6"/>
                                  <a:gd name="T25" fmla="*/ 15 h 5"/>
                                  <a:gd name="T26" fmla="*/ 90 w 6"/>
                                  <a:gd name="T27" fmla="*/ 30 h 5"/>
                                  <a:gd name="T28" fmla="*/ 90 w 6"/>
                                  <a:gd name="T29" fmla="*/ 45 h 5"/>
                                  <a:gd name="T30" fmla="*/ 75 w 6"/>
                                  <a:gd name="T31" fmla="*/ 60 h 5"/>
                                  <a:gd name="T32" fmla="*/ 45 w 6"/>
                                  <a:gd name="T33" fmla="*/ 75 h 5"/>
                                  <a:gd name="T34" fmla="*/ 0 w 6"/>
                                  <a:gd name="T35" fmla="*/ 60 h 5"/>
                                  <a:gd name="T36" fmla="*/ 60 w 6"/>
                                  <a:gd name="T37" fmla="*/ 45 h 5"/>
                                  <a:gd name="T38" fmla="*/ 75 w 6"/>
                                  <a:gd name="T39" fmla="*/ 30 h 5"/>
                                  <a:gd name="T40" fmla="*/ 75 w 6"/>
                                  <a:gd name="T41" fmla="*/ 15 h 5"/>
                                  <a:gd name="T42" fmla="*/ 75 w 6"/>
                                  <a:gd name="T43" fmla="*/ 0 h 5"/>
                                  <a:gd name="T44" fmla="*/ 75 w 6"/>
                                  <a:gd name="T45" fmla="*/ 0 h 5"/>
                                  <a:gd name="T46" fmla="*/ 60 w 6"/>
                                  <a:gd name="T47" fmla="*/ 0 h 5"/>
                                  <a:gd name="T48" fmla="*/ 60 w 6"/>
                                  <a:gd name="T49" fmla="*/ 15 h 5"/>
                                  <a:gd name="T50" fmla="*/ 45 w 6"/>
                                  <a:gd name="T51" fmla="*/ 30 h 5"/>
                                  <a:gd name="T52" fmla="*/ 60 w 6"/>
                                  <a:gd name="T53" fmla="*/ 45 h 5"/>
                                  <a:gd name="T54" fmla="*/ 60 w 6"/>
                                  <a:gd name="T55" fmla="*/ 4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5"/>
                                  <a:gd name="T2" fmla="*/ 90 w 6"/>
                                  <a:gd name="T3" fmla="*/ 15 h 5"/>
                                  <a:gd name="T4" fmla="*/ 75 w 6"/>
                                  <a:gd name="T5" fmla="*/ 0 h 5"/>
                                  <a:gd name="T6" fmla="*/ 45 w 6"/>
                                  <a:gd name="T7" fmla="*/ 15 h 5"/>
                                  <a:gd name="T8" fmla="*/ 30 w 6"/>
                                  <a:gd name="T9" fmla="*/ 15 h 5"/>
                                  <a:gd name="T10" fmla="*/ 45 w 6"/>
                                  <a:gd name="T11" fmla="*/ 15 h 5"/>
                                  <a:gd name="T12" fmla="*/ 60 w 6"/>
                                  <a:gd name="T13" fmla="*/ 30 h 5"/>
                                  <a:gd name="T14" fmla="*/ 75 w 6"/>
                                  <a:gd name="T15" fmla="*/ 45 h 5"/>
                                  <a:gd name="T16" fmla="*/ 75 w 6"/>
                                  <a:gd name="T17" fmla="*/ 60 h 5"/>
                                  <a:gd name="T18" fmla="*/ 60 w 6"/>
                                  <a:gd name="T19" fmla="*/ 75 h 5"/>
                                  <a:gd name="T20" fmla="*/ 45 w 6"/>
                                  <a:gd name="T21" fmla="*/ 75 h 5"/>
                                  <a:gd name="T22" fmla="*/ 30 w 6"/>
                                  <a:gd name="T23" fmla="*/ 75 h 5"/>
                                  <a:gd name="T24" fmla="*/ 15 w 6"/>
                                  <a:gd name="T25" fmla="*/ 60 h 5"/>
                                  <a:gd name="T26" fmla="*/ 0 w 6"/>
                                  <a:gd name="T27" fmla="*/ 45 h 5"/>
                                  <a:gd name="T28" fmla="*/ 0 w 6"/>
                                  <a:gd name="T29" fmla="*/ 30 h 5"/>
                                  <a:gd name="T30" fmla="*/ 30 w 6"/>
                                  <a:gd name="T31" fmla="*/ 0 h 5"/>
                                  <a:gd name="T32" fmla="*/ 60 w 6"/>
                                  <a:gd name="T33" fmla="*/ 0 h 5"/>
                                  <a:gd name="T34" fmla="*/ 90 w 6"/>
                                  <a:gd name="T35" fmla="*/ 15 h 5"/>
                                  <a:gd name="T36" fmla="*/ 30 w 6"/>
                                  <a:gd name="T37" fmla="*/ 30 h 5"/>
                                  <a:gd name="T38" fmla="*/ 30 w 6"/>
                                  <a:gd name="T39" fmla="*/ 30 h 5"/>
                                  <a:gd name="T40" fmla="*/ 15 w 6"/>
                                  <a:gd name="T41" fmla="*/ 45 h 5"/>
                                  <a:gd name="T42" fmla="*/ 30 w 6"/>
                                  <a:gd name="T43" fmla="*/ 60 h 5"/>
                                  <a:gd name="T44" fmla="*/ 30 w 6"/>
                                  <a:gd name="T45" fmla="*/ 60 h 5"/>
                                  <a:gd name="T46" fmla="*/ 30 w 6"/>
                                  <a:gd name="T47" fmla="*/ 60 h 5"/>
                                  <a:gd name="T48" fmla="*/ 45 w 6"/>
                                  <a:gd name="T49" fmla="*/ 60 h 5"/>
                                  <a:gd name="T50" fmla="*/ 45 w 6"/>
                                  <a:gd name="T51" fmla="*/ 30 h 5"/>
                                  <a:gd name="T52" fmla="*/ 45 w 6"/>
                                  <a:gd name="T53" fmla="*/ 30 h 5"/>
                                  <a:gd name="T54" fmla="*/ 30 w 6"/>
                                  <a:gd name="T55" fmla="*/ 3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20 w 9"/>
                                <a:gd name="T1" fmla="*/ 45 h 7"/>
                                <a:gd name="T2" fmla="*/ 105 w 9"/>
                                <a:gd name="T3" fmla="*/ 45 h 7"/>
                                <a:gd name="T4" fmla="*/ 75 w 9"/>
                                <a:gd name="T5" fmla="*/ 105 h 7"/>
                                <a:gd name="T6" fmla="*/ 60 w 9"/>
                                <a:gd name="T7" fmla="*/ 105 h 7"/>
                                <a:gd name="T8" fmla="*/ 105 w 9"/>
                                <a:gd name="T9" fmla="*/ 45 h 7"/>
                                <a:gd name="T10" fmla="*/ 75 w 9"/>
                                <a:gd name="T11" fmla="*/ 30 h 7"/>
                                <a:gd name="T12" fmla="*/ 0 w 9"/>
                                <a:gd name="T13" fmla="*/ 60 h 7"/>
                                <a:gd name="T14" fmla="*/ 0 w 9"/>
                                <a:gd name="T15" fmla="*/ 60 h 7"/>
                                <a:gd name="T16" fmla="*/ 75 w 9"/>
                                <a:gd name="T17" fmla="*/ 30 h 7"/>
                                <a:gd name="T18" fmla="*/ 60 w 9"/>
                                <a:gd name="T19" fmla="*/ 30 h 7"/>
                                <a:gd name="T20" fmla="*/ 60 w 9"/>
                                <a:gd name="T21" fmla="*/ 15 h 7"/>
                                <a:gd name="T22" fmla="*/ 75 w 9"/>
                                <a:gd name="T23" fmla="*/ 30 h 7"/>
                                <a:gd name="T24" fmla="*/ 135 w 9"/>
                                <a:gd name="T25" fmla="*/ 0 h 7"/>
                                <a:gd name="T26" fmla="*/ 135 w 9"/>
                                <a:gd name="T27" fmla="*/ 0 h 7"/>
                                <a:gd name="T28" fmla="*/ 105 w 9"/>
                                <a:gd name="T29" fmla="*/ 45 h 7"/>
                                <a:gd name="T30" fmla="*/ 120 w 9"/>
                                <a:gd name="T31" fmla="*/ 45 h 7"/>
                                <a:gd name="T32" fmla="*/ 105 w 9"/>
                                <a:gd name="T33" fmla="*/ 30 h 7"/>
                                <a:gd name="T34" fmla="*/ 120 w 9"/>
                                <a:gd name="T35" fmla="*/ 0 h 7"/>
                                <a:gd name="T36" fmla="*/ 75 w 9"/>
                                <a:gd name="T37" fmla="*/ 30 h 7"/>
                                <a:gd name="T38" fmla="*/ 105 w 9"/>
                                <a:gd name="T39" fmla="*/ 3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75 w 6"/>
                                <a:gd name="T1" fmla="*/ 90 h 8"/>
                                <a:gd name="T2" fmla="*/ 45 w 6"/>
                                <a:gd name="T3" fmla="*/ 105 h 8"/>
                                <a:gd name="T4" fmla="*/ 15 w 6"/>
                                <a:gd name="T5" fmla="*/ 105 h 8"/>
                                <a:gd name="T6" fmla="*/ 15 w 6"/>
                                <a:gd name="T7" fmla="*/ 120 h 8"/>
                                <a:gd name="T8" fmla="*/ 0 w 6"/>
                                <a:gd name="T9" fmla="*/ 105 h 8"/>
                                <a:gd name="T10" fmla="*/ 15 w 6"/>
                                <a:gd name="T11" fmla="*/ 105 h 8"/>
                                <a:gd name="T12" fmla="*/ 0 w 6"/>
                                <a:gd name="T13" fmla="*/ 105 h 8"/>
                                <a:gd name="T14" fmla="*/ 0 w 6"/>
                                <a:gd name="T15" fmla="*/ 105 h 8"/>
                                <a:gd name="T16" fmla="*/ 15 w 6"/>
                                <a:gd name="T17" fmla="*/ 105 h 8"/>
                                <a:gd name="T18" fmla="*/ 45 w 6"/>
                                <a:gd name="T19" fmla="*/ 60 h 8"/>
                                <a:gd name="T20" fmla="*/ 30 w 6"/>
                                <a:gd name="T21" fmla="*/ 60 h 8"/>
                                <a:gd name="T22" fmla="*/ 30 w 6"/>
                                <a:gd name="T23" fmla="*/ 60 h 8"/>
                                <a:gd name="T24" fmla="*/ 45 w 6"/>
                                <a:gd name="T25" fmla="*/ 60 h 8"/>
                                <a:gd name="T26" fmla="*/ 75 w 6"/>
                                <a:gd name="T27" fmla="*/ 0 h 8"/>
                                <a:gd name="T28" fmla="*/ 75 w 6"/>
                                <a:gd name="T29" fmla="*/ 0 h 8"/>
                                <a:gd name="T30" fmla="*/ 45 w 6"/>
                                <a:gd name="T31" fmla="*/ 60 h 8"/>
                                <a:gd name="T32" fmla="*/ 60 w 6"/>
                                <a:gd name="T33" fmla="*/ 60 h 8"/>
                                <a:gd name="T34" fmla="*/ 75 w 6"/>
                                <a:gd name="T35" fmla="*/ 75 h 8"/>
                                <a:gd name="T36" fmla="*/ 75 w 6"/>
                                <a:gd name="T37" fmla="*/ 90 h 8"/>
                                <a:gd name="T38" fmla="*/ 75 w 6"/>
                                <a:gd name="T39" fmla="*/ 90 h 8"/>
                                <a:gd name="T40" fmla="*/ 75 w 6"/>
                                <a:gd name="T41" fmla="*/ 75 h 8"/>
                                <a:gd name="T42" fmla="*/ 60 w 6"/>
                                <a:gd name="T43" fmla="*/ 60 h 8"/>
                                <a:gd name="T44" fmla="*/ 45 w 6"/>
                                <a:gd name="T45" fmla="*/ 60 h 8"/>
                                <a:gd name="T46" fmla="*/ 15 w 6"/>
                                <a:gd name="T47" fmla="*/ 105 h 8"/>
                                <a:gd name="T48" fmla="*/ 45 w 6"/>
                                <a:gd name="T49" fmla="*/ 105 h 8"/>
                                <a:gd name="T50" fmla="*/ 75 w 6"/>
                                <a:gd name="T51" fmla="*/ 9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20 w 8"/>
                                <a:gd name="T1" fmla="*/ 0 h 8"/>
                                <a:gd name="T2" fmla="*/ 90 w 8"/>
                                <a:gd name="T3" fmla="*/ 75 h 8"/>
                                <a:gd name="T4" fmla="*/ 75 w 8"/>
                                <a:gd name="T5" fmla="*/ 105 h 8"/>
                                <a:gd name="T6" fmla="*/ 30 w 8"/>
                                <a:gd name="T7" fmla="*/ 120 h 8"/>
                                <a:gd name="T8" fmla="*/ 15 w 8"/>
                                <a:gd name="T9" fmla="*/ 105 h 8"/>
                                <a:gd name="T10" fmla="*/ 0 w 8"/>
                                <a:gd name="T11" fmla="*/ 75 h 8"/>
                                <a:gd name="T12" fmla="*/ 0 w 8"/>
                                <a:gd name="T13" fmla="*/ 75 h 8"/>
                                <a:gd name="T14" fmla="*/ 30 w 8"/>
                                <a:gd name="T15" fmla="*/ 0 h 8"/>
                                <a:gd name="T16" fmla="*/ 30 w 8"/>
                                <a:gd name="T17" fmla="*/ 0 h 8"/>
                                <a:gd name="T18" fmla="*/ 0 w 8"/>
                                <a:gd name="T19" fmla="*/ 75 h 8"/>
                                <a:gd name="T20" fmla="*/ 0 w 8"/>
                                <a:gd name="T21" fmla="*/ 75 h 8"/>
                                <a:gd name="T22" fmla="*/ 15 w 8"/>
                                <a:gd name="T23" fmla="*/ 105 h 8"/>
                                <a:gd name="T24" fmla="*/ 30 w 8"/>
                                <a:gd name="T25" fmla="*/ 105 h 8"/>
                                <a:gd name="T26" fmla="*/ 75 w 8"/>
                                <a:gd name="T27" fmla="*/ 105 h 8"/>
                                <a:gd name="T28" fmla="*/ 90 w 8"/>
                                <a:gd name="T29" fmla="*/ 75 h 8"/>
                                <a:gd name="T30" fmla="*/ 12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0 h 4"/>
                                <a:gd name="T2" fmla="*/ 15 w 3"/>
                                <a:gd name="T3" fmla="*/ 15 h 4"/>
                                <a:gd name="T4" fmla="*/ 0 w 3"/>
                                <a:gd name="T5" fmla="*/ 60 h 4"/>
                                <a:gd name="T6" fmla="*/ 0 w 3"/>
                                <a:gd name="T7" fmla="*/ 60 h 4"/>
                                <a:gd name="T8" fmla="*/ 15 w 3"/>
                                <a:gd name="T9" fmla="*/ 15 h 4"/>
                                <a:gd name="T10" fmla="*/ 4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90 h 9"/>
                                <a:gd name="T2" fmla="*/ 45 w 5"/>
                                <a:gd name="T3" fmla="*/ 120 h 9"/>
                                <a:gd name="T4" fmla="*/ 15 w 5"/>
                                <a:gd name="T5" fmla="*/ 120 h 9"/>
                                <a:gd name="T6" fmla="*/ 15 w 5"/>
                                <a:gd name="T7" fmla="*/ 135 h 9"/>
                                <a:gd name="T8" fmla="*/ 15 w 5"/>
                                <a:gd name="T9" fmla="*/ 135 h 9"/>
                                <a:gd name="T10" fmla="*/ 15 w 5"/>
                                <a:gd name="T11" fmla="*/ 120 h 9"/>
                                <a:gd name="T12" fmla="*/ 0 w 5"/>
                                <a:gd name="T13" fmla="*/ 120 h 9"/>
                                <a:gd name="T14" fmla="*/ 15 w 5"/>
                                <a:gd name="T15" fmla="*/ 120 h 9"/>
                                <a:gd name="T16" fmla="*/ 15 w 5"/>
                                <a:gd name="T17" fmla="*/ 120 h 9"/>
                                <a:gd name="T18" fmla="*/ 30 w 5"/>
                                <a:gd name="T19" fmla="*/ 75 h 9"/>
                                <a:gd name="T20" fmla="*/ 30 w 5"/>
                                <a:gd name="T21" fmla="*/ 75 h 9"/>
                                <a:gd name="T22" fmla="*/ 30 w 5"/>
                                <a:gd name="T23" fmla="*/ 60 h 9"/>
                                <a:gd name="T24" fmla="*/ 30 w 5"/>
                                <a:gd name="T25" fmla="*/ 60 h 9"/>
                                <a:gd name="T26" fmla="*/ 45 w 5"/>
                                <a:gd name="T27" fmla="*/ 0 h 9"/>
                                <a:gd name="T28" fmla="*/ 60 w 5"/>
                                <a:gd name="T29" fmla="*/ 0 h 9"/>
                                <a:gd name="T30" fmla="*/ 30 w 5"/>
                                <a:gd name="T31" fmla="*/ 60 h 9"/>
                                <a:gd name="T32" fmla="*/ 60 w 5"/>
                                <a:gd name="T33" fmla="*/ 60 h 9"/>
                                <a:gd name="T34" fmla="*/ 75 w 5"/>
                                <a:gd name="T35" fmla="*/ 75 h 9"/>
                                <a:gd name="T36" fmla="*/ 75 w 5"/>
                                <a:gd name="T37" fmla="*/ 90 h 9"/>
                                <a:gd name="T38" fmla="*/ 75 w 5"/>
                                <a:gd name="T39" fmla="*/ 90 h 9"/>
                                <a:gd name="T40" fmla="*/ 75 w 5"/>
                                <a:gd name="T41" fmla="*/ 75 h 9"/>
                                <a:gd name="T42" fmla="*/ 60 w 5"/>
                                <a:gd name="T43" fmla="*/ 60 h 9"/>
                                <a:gd name="T44" fmla="*/ 30 w 5"/>
                                <a:gd name="T45" fmla="*/ 75 h 9"/>
                                <a:gd name="T46" fmla="*/ 15 w 5"/>
                                <a:gd name="T47" fmla="*/ 120 h 9"/>
                                <a:gd name="T48" fmla="*/ 45 w 5"/>
                                <a:gd name="T49" fmla="*/ 105 h 9"/>
                                <a:gd name="T50" fmla="*/ 75 w 5"/>
                                <a:gd name="T51" fmla="*/ 9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15 h 5"/>
                                <a:gd name="T2" fmla="*/ 15 w 5"/>
                                <a:gd name="T3" fmla="*/ 45 h 5"/>
                                <a:gd name="T4" fmla="*/ 15 w 5"/>
                                <a:gd name="T5" fmla="*/ 45 h 5"/>
                                <a:gd name="T6" fmla="*/ 15 w 5"/>
                                <a:gd name="T7" fmla="*/ 60 h 5"/>
                                <a:gd name="T8" fmla="*/ 30 w 5"/>
                                <a:gd name="T9" fmla="*/ 75 h 5"/>
                                <a:gd name="T10" fmla="*/ 60 w 5"/>
                                <a:gd name="T11" fmla="*/ 60 h 5"/>
                                <a:gd name="T12" fmla="*/ 60 w 5"/>
                                <a:gd name="T13" fmla="*/ 60 h 5"/>
                                <a:gd name="T14" fmla="*/ 30 w 5"/>
                                <a:gd name="T15" fmla="*/ 75 h 5"/>
                                <a:gd name="T16" fmla="*/ 15 w 5"/>
                                <a:gd name="T17" fmla="*/ 60 h 5"/>
                                <a:gd name="T18" fmla="*/ 0 w 5"/>
                                <a:gd name="T19" fmla="*/ 45 h 5"/>
                                <a:gd name="T20" fmla="*/ 15 w 5"/>
                                <a:gd name="T21" fmla="*/ 15 h 5"/>
                                <a:gd name="T22" fmla="*/ 60 w 5"/>
                                <a:gd name="T23" fmla="*/ 0 h 5"/>
                                <a:gd name="T24" fmla="*/ 75 w 5"/>
                                <a:gd name="T25" fmla="*/ 15 h 5"/>
                                <a:gd name="T26" fmla="*/ 75 w 5"/>
                                <a:gd name="T27" fmla="*/ 15 h 5"/>
                                <a:gd name="T28" fmla="*/ 60 w 5"/>
                                <a:gd name="T29" fmla="*/ 15 h 5"/>
                                <a:gd name="T30" fmla="*/ 30 w 5"/>
                                <a:gd name="T31" fmla="*/ 15 h 5"/>
                                <a:gd name="T32" fmla="*/ 15 w 5"/>
                                <a:gd name="T33" fmla="*/ 30 h 5"/>
                                <a:gd name="T34" fmla="*/ 75 w 5"/>
                                <a:gd name="T35" fmla="*/ 1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05 w 7"/>
                                <a:gd name="T1" fmla="*/ 60 h 8"/>
                                <a:gd name="T2" fmla="*/ 90 w 7"/>
                                <a:gd name="T3" fmla="*/ 105 h 8"/>
                                <a:gd name="T4" fmla="*/ 60 w 7"/>
                                <a:gd name="T5" fmla="*/ 120 h 8"/>
                                <a:gd name="T6" fmla="*/ 45 w 7"/>
                                <a:gd name="T7" fmla="*/ 120 h 8"/>
                                <a:gd name="T8" fmla="*/ 15 w 7"/>
                                <a:gd name="T9" fmla="*/ 90 h 8"/>
                                <a:gd name="T10" fmla="*/ 0 w 7"/>
                                <a:gd name="T11" fmla="*/ 60 h 8"/>
                                <a:gd name="T12" fmla="*/ 15 w 7"/>
                                <a:gd name="T13" fmla="*/ 15 h 8"/>
                                <a:gd name="T14" fmla="*/ 60 w 7"/>
                                <a:gd name="T15" fmla="*/ 0 h 8"/>
                                <a:gd name="T16" fmla="*/ 90 w 7"/>
                                <a:gd name="T17" fmla="*/ 0 h 8"/>
                                <a:gd name="T18" fmla="*/ 90 w 7"/>
                                <a:gd name="T19" fmla="*/ 0 h 8"/>
                                <a:gd name="T20" fmla="*/ 60 w 7"/>
                                <a:gd name="T21" fmla="*/ 0 h 8"/>
                                <a:gd name="T22" fmla="*/ 15 w 7"/>
                                <a:gd name="T23" fmla="*/ 15 h 8"/>
                                <a:gd name="T24" fmla="*/ 0 w 7"/>
                                <a:gd name="T25" fmla="*/ 60 h 8"/>
                                <a:gd name="T26" fmla="*/ 15 w 7"/>
                                <a:gd name="T27" fmla="*/ 90 h 8"/>
                                <a:gd name="T28" fmla="*/ 45 w 7"/>
                                <a:gd name="T29" fmla="*/ 105 h 8"/>
                                <a:gd name="T30" fmla="*/ 60 w 7"/>
                                <a:gd name="T31" fmla="*/ 120 h 8"/>
                                <a:gd name="T32" fmla="*/ 90 w 7"/>
                                <a:gd name="T33" fmla="*/ 105 h 8"/>
                                <a:gd name="T34" fmla="*/ 105 w 7"/>
                                <a:gd name="T35" fmla="*/ 6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5"/>
                                <a:gd name="T1" fmla="*/ 60 h 4"/>
                                <a:gd name="T2" fmla="*/ 15 w 5"/>
                                <a:gd name="T3" fmla="*/ 60 h 4"/>
                                <a:gd name="T4" fmla="*/ 0 w 5"/>
                                <a:gd name="T5" fmla="*/ 45 h 4"/>
                                <a:gd name="T6" fmla="*/ 0 w 5"/>
                                <a:gd name="T7" fmla="*/ 45 h 4"/>
                                <a:gd name="T8" fmla="*/ 15 w 5"/>
                                <a:gd name="T9" fmla="*/ 15 h 4"/>
                                <a:gd name="T10" fmla="*/ 45 w 5"/>
                                <a:gd name="T11" fmla="*/ 0 h 4"/>
                                <a:gd name="T12" fmla="*/ 60 w 5"/>
                                <a:gd name="T13" fmla="*/ 0 h 4"/>
                                <a:gd name="T14" fmla="*/ 75 w 5"/>
                                <a:gd name="T15" fmla="*/ 15 h 4"/>
                                <a:gd name="T16" fmla="*/ 60 w 5"/>
                                <a:gd name="T17" fmla="*/ 45 h 4"/>
                                <a:gd name="T18" fmla="*/ 30 w 5"/>
                                <a:gd name="T19" fmla="*/ 60 h 4"/>
                                <a:gd name="T20" fmla="*/ 75 w 5"/>
                                <a:gd name="T21" fmla="*/ 15 h 4"/>
                                <a:gd name="T22" fmla="*/ 60 w 5"/>
                                <a:gd name="T23" fmla="*/ 0 h 4"/>
                                <a:gd name="T24" fmla="*/ 45 w 5"/>
                                <a:gd name="T25" fmla="*/ 0 h 4"/>
                                <a:gd name="T26" fmla="*/ 15 w 5"/>
                                <a:gd name="T27" fmla="*/ 15 h 4"/>
                                <a:gd name="T28" fmla="*/ 15 w 5"/>
                                <a:gd name="T29" fmla="*/ 45 h 4"/>
                                <a:gd name="T30" fmla="*/ 15 w 5"/>
                                <a:gd name="T31" fmla="*/ 45 h 4"/>
                                <a:gd name="T32" fmla="*/ 15 w 5"/>
                                <a:gd name="T33" fmla="*/ 60 h 4"/>
                                <a:gd name="T34" fmla="*/ 30 w 5"/>
                                <a:gd name="T35" fmla="*/ 60 h 4"/>
                                <a:gd name="T36" fmla="*/ 60 w 5"/>
                                <a:gd name="T37" fmla="*/ 45 h 4"/>
                                <a:gd name="T38" fmla="*/ 75 w 5"/>
                                <a:gd name="T39" fmla="*/ 1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15 h 5"/>
                                <a:gd name="T2" fmla="*/ 45 w 3"/>
                                <a:gd name="T3" fmla="*/ 75 h 5"/>
                                <a:gd name="T4" fmla="*/ 45 w 3"/>
                                <a:gd name="T5" fmla="*/ 75 h 5"/>
                                <a:gd name="T6" fmla="*/ 45 w 3"/>
                                <a:gd name="T7" fmla="*/ 15 h 5"/>
                                <a:gd name="T8" fmla="*/ 45 w 3"/>
                                <a:gd name="T9" fmla="*/ 15 h 5"/>
                                <a:gd name="T10" fmla="*/ 45 w 3"/>
                                <a:gd name="T11" fmla="*/ 15 h 5"/>
                                <a:gd name="T12" fmla="*/ 30 w 3"/>
                                <a:gd name="T13" fmla="*/ 15 h 5"/>
                                <a:gd name="T14" fmla="*/ 15 w 3"/>
                                <a:gd name="T15" fmla="*/ 15 h 5"/>
                                <a:gd name="T16" fmla="*/ 0 w 3"/>
                                <a:gd name="T17" fmla="*/ 75 h 5"/>
                                <a:gd name="T18" fmla="*/ 0 w 3"/>
                                <a:gd name="T19" fmla="*/ 75 h 5"/>
                                <a:gd name="T20" fmla="*/ 15 w 3"/>
                                <a:gd name="T21" fmla="*/ 30 h 5"/>
                                <a:gd name="T22" fmla="*/ 0 w 3"/>
                                <a:gd name="T23" fmla="*/ 30 h 5"/>
                                <a:gd name="T24" fmla="*/ 15 w 3"/>
                                <a:gd name="T25" fmla="*/ 15 h 5"/>
                                <a:gd name="T26" fmla="*/ 15 w 3"/>
                                <a:gd name="T27" fmla="*/ 0 h 5"/>
                                <a:gd name="T28" fmla="*/ 15 w 3"/>
                                <a:gd name="T29" fmla="*/ 0 h 5"/>
                                <a:gd name="T30" fmla="*/ 15 w 3"/>
                                <a:gd name="T31" fmla="*/ 15 h 5"/>
                                <a:gd name="T32" fmla="*/ 30 w 3"/>
                                <a:gd name="T33" fmla="*/ 0 h 5"/>
                                <a:gd name="T34" fmla="*/ 45 w 3"/>
                                <a:gd name="T35" fmla="*/ 0 h 5"/>
                                <a:gd name="T36" fmla="*/ 45 w 3"/>
                                <a:gd name="T37" fmla="*/ 15 h 5"/>
                                <a:gd name="T38" fmla="*/ 45 w 3"/>
                                <a:gd name="T39" fmla="*/ 1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60 w 4"/>
                                <a:gd name="T1" fmla="*/ 0 h 9"/>
                                <a:gd name="T2" fmla="*/ 45 w 4"/>
                                <a:gd name="T3" fmla="*/ 60 h 9"/>
                                <a:gd name="T4" fmla="*/ 60 w 4"/>
                                <a:gd name="T5" fmla="*/ 45 h 9"/>
                                <a:gd name="T6" fmla="*/ 60 w 4"/>
                                <a:gd name="T7" fmla="*/ 60 h 9"/>
                                <a:gd name="T8" fmla="*/ 45 w 4"/>
                                <a:gd name="T9" fmla="*/ 60 h 9"/>
                                <a:gd name="T10" fmla="*/ 45 w 4"/>
                                <a:gd name="T11" fmla="*/ 105 h 9"/>
                                <a:gd name="T12" fmla="*/ 45 w 4"/>
                                <a:gd name="T13" fmla="*/ 105 h 9"/>
                                <a:gd name="T14" fmla="*/ 45 w 4"/>
                                <a:gd name="T15" fmla="*/ 120 h 9"/>
                                <a:gd name="T16" fmla="*/ 45 w 4"/>
                                <a:gd name="T17" fmla="*/ 120 h 9"/>
                                <a:gd name="T18" fmla="*/ 45 w 4"/>
                                <a:gd name="T19" fmla="*/ 120 h 9"/>
                                <a:gd name="T20" fmla="*/ 45 w 4"/>
                                <a:gd name="T21" fmla="*/ 120 h 9"/>
                                <a:gd name="T22" fmla="*/ 30 w 4"/>
                                <a:gd name="T23" fmla="*/ 120 h 9"/>
                                <a:gd name="T24" fmla="*/ 0 w 4"/>
                                <a:gd name="T25" fmla="*/ 120 h 9"/>
                                <a:gd name="T26" fmla="*/ 0 w 4"/>
                                <a:gd name="T27" fmla="*/ 105 h 9"/>
                                <a:gd name="T28" fmla="*/ 15 w 4"/>
                                <a:gd name="T29" fmla="*/ 75 h 9"/>
                                <a:gd name="T30" fmla="*/ 45 w 4"/>
                                <a:gd name="T31" fmla="*/ 60 h 9"/>
                                <a:gd name="T32" fmla="*/ 45 w 4"/>
                                <a:gd name="T33" fmla="*/ 0 h 9"/>
                                <a:gd name="T34" fmla="*/ 60 w 4"/>
                                <a:gd name="T35" fmla="*/ 0 h 9"/>
                                <a:gd name="T36" fmla="*/ 45 w 4"/>
                                <a:gd name="T37" fmla="*/ 60 h 9"/>
                                <a:gd name="T38" fmla="*/ 15 w 4"/>
                                <a:gd name="T39" fmla="*/ 75 h 9"/>
                                <a:gd name="T40" fmla="*/ 0 w 4"/>
                                <a:gd name="T41" fmla="*/ 105 h 9"/>
                                <a:gd name="T42" fmla="*/ 0 w 4"/>
                                <a:gd name="T43" fmla="*/ 120 h 9"/>
                                <a:gd name="T44" fmla="*/ 15 w 4"/>
                                <a:gd name="T45" fmla="*/ 120 h 9"/>
                                <a:gd name="T46" fmla="*/ 45 w 4"/>
                                <a:gd name="T47" fmla="*/ 120 h 9"/>
                                <a:gd name="T48" fmla="*/ 45 w 4"/>
                                <a:gd name="T49" fmla="*/ 6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15 h 6"/>
                                <a:gd name="T4" fmla="*/ 0 w 1"/>
                                <a:gd name="T5" fmla="*/ 15 h 6"/>
                                <a:gd name="T6" fmla="*/ 0 w 1"/>
                                <a:gd name="T7" fmla="*/ 0 h 6"/>
                                <a:gd name="T8" fmla="*/ 0 w 1"/>
                                <a:gd name="T9" fmla="*/ 30 h 6"/>
                                <a:gd name="T10" fmla="*/ 0 w 1"/>
                                <a:gd name="T11" fmla="*/ 90 h 6"/>
                                <a:gd name="T12" fmla="*/ 0 w 1"/>
                                <a:gd name="T13" fmla="*/ 90 h 6"/>
                                <a:gd name="T14" fmla="*/ 0 w 1"/>
                                <a:gd name="T15" fmla="*/ 3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30 w 2"/>
                                <a:gd name="T1" fmla="*/ 60 h 9"/>
                                <a:gd name="T2" fmla="*/ 15 w 2"/>
                                <a:gd name="T3" fmla="*/ 60 h 9"/>
                                <a:gd name="T4" fmla="*/ 15 w 2"/>
                                <a:gd name="T5" fmla="*/ 135 h 9"/>
                                <a:gd name="T6" fmla="*/ 15 w 2"/>
                                <a:gd name="T7" fmla="*/ 135 h 9"/>
                                <a:gd name="T8" fmla="*/ 15 w 2"/>
                                <a:gd name="T9" fmla="*/ 60 h 9"/>
                                <a:gd name="T10" fmla="*/ 0 w 2"/>
                                <a:gd name="T11" fmla="*/ 75 h 9"/>
                                <a:gd name="T12" fmla="*/ 0 w 2"/>
                                <a:gd name="T13" fmla="*/ 60 h 9"/>
                                <a:gd name="T14" fmla="*/ 15 w 2"/>
                                <a:gd name="T15" fmla="*/ 60 h 9"/>
                                <a:gd name="T16" fmla="*/ 0 w 2"/>
                                <a:gd name="T17" fmla="*/ 0 h 9"/>
                                <a:gd name="T18" fmla="*/ 15 w 2"/>
                                <a:gd name="T19" fmla="*/ 0 h 9"/>
                                <a:gd name="T20" fmla="*/ 15 w 2"/>
                                <a:gd name="T21" fmla="*/ 60 h 9"/>
                                <a:gd name="T22" fmla="*/ 30 w 2"/>
                                <a:gd name="T23" fmla="*/ 45 h 9"/>
                                <a:gd name="T24" fmla="*/ 30 w 2"/>
                                <a:gd name="T25" fmla="*/ 6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4"/>
                                <a:gd name="T1" fmla="*/ 0 h 5"/>
                                <a:gd name="T2" fmla="*/ 60 w 4"/>
                                <a:gd name="T3" fmla="*/ 45 h 5"/>
                                <a:gd name="T4" fmla="*/ 60 w 4"/>
                                <a:gd name="T5" fmla="*/ 60 h 5"/>
                                <a:gd name="T6" fmla="*/ 45 w 4"/>
                                <a:gd name="T7" fmla="*/ 30 h 5"/>
                                <a:gd name="T8" fmla="*/ 45 w 4"/>
                                <a:gd name="T9" fmla="*/ 75 h 5"/>
                                <a:gd name="T10" fmla="*/ 30 w 4"/>
                                <a:gd name="T11" fmla="*/ 75 h 5"/>
                                <a:gd name="T12" fmla="*/ 15 w 4"/>
                                <a:gd name="T13" fmla="*/ 60 h 5"/>
                                <a:gd name="T14" fmla="*/ 15 w 4"/>
                                <a:gd name="T15" fmla="*/ 60 h 5"/>
                                <a:gd name="T16" fmla="*/ 15 w 4"/>
                                <a:gd name="T17" fmla="*/ 30 h 5"/>
                                <a:gd name="T18" fmla="*/ 30 w 4"/>
                                <a:gd name="T19" fmla="*/ 0 h 5"/>
                                <a:gd name="T20" fmla="*/ 30 w 4"/>
                                <a:gd name="T21" fmla="*/ 0 h 5"/>
                                <a:gd name="T22" fmla="*/ 30 w 4"/>
                                <a:gd name="T23" fmla="*/ 0 h 5"/>
                                <a:gd name="T24" fmla="*/ 30 w 4"/>
                                <a:gd name="T25" fmla="*/ 0 h 5"/>
                                <a:gd name="T26" fmla="*/ 15 w 4"/>
                                <a:gd name="T27" fmla="*/ 30 h 5"/>
                                <a:gd name="T28" fmla="*/ 15 w 4"/>
                                <a:gd name="T29" fmla="*/ 60 h 5"/>
                                <a:gd name="T30" fmla="*/ 15 w 4"/>
                                <a:gd name="T31" fmla="*/ 60 h 5"/>
                                <a:gd name="T32" fmla="*/ 30 w 4"/>
                                <a:gd name="T33" fmla="*/ 75 h 5"/>
                                <a:gd name="T34" fmla="*/ 45 w 4"/>
                                <a:gd name="T35" fmla="*/ 60 h 5"/>
                                <a:gd name="T36" fmla="*/ 45 w 4"/>
                                <a:gd name="T37" fmla="*/ 45 h 5"/>
                                <a:gd name="T38" fmla="*/ 45 w 4"/>
                                <a:gd name="T39" fmla="*/ 15 h 5"/>
                                <a:gd name="T40" fmla="*/ 4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17FD2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5400,0;0,5428;0,13337;5400,18990;5625,18990;11250,13337;11250,5428;5625,0;54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1535;9000,11535;9225,3624;4500,0;0,3624;0,11535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9960;5625,9960;5850,2723;3150,0;225,2723;0,9960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2255;9480,12207;4748,13560;0,2255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2030;7005,10857;3848,11985;0,2030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8805,2030;0,12433;4523,13560;8805,2030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6780,1805;0,10857;3157,11985;6780,1805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3179;19350,0;37350,3405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2025;4950,900;10575,2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2280;7650,453;114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2475;7425,675;12150,2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2700;7425,900;12825,2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2730;7425,905;155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3375;7675,900;11955,2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2250;51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125;60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705;3375,475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900;6525,0;13950,9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0575,2025;5850,900;0,2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1250,2505;4050,679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2375,2700;4950,900;0,2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3275,2700;5850,900;450,2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15075,2280;8100,906;2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0605,3150;3830,900;0,2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4725,18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5625,13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3825,930;0,47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2250,0;225,1580;450,1806;450,2031;225,2257;225,3626;450,3626;675,4304;3600,1129;2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7706;15329,0;16230,4530;16004,7480;12176,8835;10600,8158;11951,7706;11951,6562;10374,8158;11951,6562;11951,5434;11275,4305;11050,2032;0,7706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4977;2250,6105;2925,5428;3825,4977;4950,4301;5850,4301;6975,4301;8100,4526;9225,4977;10350,5654;12825,4526;6525,0;0,497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153;450,0;675,0;900,698;1125,698;1125,925;900,925;1125,1153;675,1380;675,1153;0,1380;0,1153;0,1153;450,925;450,455;0,1153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450,0;450,1125;675,1125;675,1350;675,1350;225,1350;225,1350;225,1350;225,1125;225,225;225,225;0,0;0,0;4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1800,0;1350,1125;1125,1575;450,1800;225,1575;0,1125;0,1125;450,0;450,0;0,1125;0,1125;225,1575;450,1575;1125,1575;1350,1125;18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675,0;225,225;0,900;0,900;225,225;6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225;0,225;0,0;0,450;0,1350;0,1350;0,4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450,900;225,900;225,2025;225,2025;225,900;0,1125;0,900;225,900;0,0;225,0;225,900;450,675;450,9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3E66"/>
    <w:rsid w:val="009E2E26"/>
    <w:rsid w:val="009F4A99"/>
    <w:rsid w:val="009F6F06"/>
    <w:rsid w:val="00A1064A"/>
    <w:rsid w:val="00A206AD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16B25"/>
    <w:rsid w:val="00B226B5"/>
    <w:rsid w:val="00B300E1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7D39"/>
    <w:rsid w:val="00CD5B63"/>
    <w:rsid w:val="00D01155"/>
    <w:rsid w:val="00D024BC"/>
    <w:rsid w:val="00D2558E"/>
    <w:rsid w:val="00D97F14"/>
    <w:rsid w:val="00DB688D"/>
    <w:rsid w:val="00DB68BA"/>
    <w:rsid w:val="00DD2480"/>
    <w:rsid w:val="00DF2F67"/>
    <w:rsid w:val="00E435E5"/>
    <w:rsid w:val="00E55EDE"/>
    <w:rsid w:val="00E71C0A"/>
    <w:rsid w:val="00E71EFE"/>
    <w:rsid w:val="00E952EB"/>
    <w:rsid w:val="00EA5A1E"/>
    <w:rsid w:val="00EE280F"/>
    <w:rsid w:val="00EF4904"/>
    <w:rsid w:val="00F03046"/>
    <w:rsid w:val="00F05255"/>
    <w:rsid w:val="00F269E4"/>
    <w:rsid w:val="00F2724A"/>
    <w:rsid w:val="00F51BC9"/>
    <w:rsid w:val="00F6512C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A2297"/>
  <w15:docId w15:val="{2706B470-809A-41F4-8970-A05DFB598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750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2</cp:revision>
  <cp:lastPrinted>2022-03-25T12:30:00Z</cp:lastPrinted>
  <dcterms:created xsi:type="dcterms:W3CDTF">2022-03-31T19:24:00Z</dcterms:created>
  <dcterms:modified xsi:type="dcterms:W3CDTF">2022-03-31T19:24:00Z</dcterms:modified>
</cp:coreProperties>
</file>