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4B17" w:rsidRPr="004B0BCD" w:rsidRDefault="00A64B17" w:rsidP="00C66359">
      <w:pPr>
        <w:pStyle w:val="Ttulo"/>
        <w:rPr>
          <w:b/>
          <w:sz w:val="24"/>
          <w:szCs w:val="24"/>
        </w:rPr>
      </w:pPr>
      <w:r w:rsidRPr="004B0BCD">
        <w:rPr>
          <w:b/>
          <w:sz w:val="24"/>
          <w:szCs w:val="24"/>
        </w:rPr>
        <w:t>RETIFICAÇÃO DA ATA DE ABERTURA E JULGAMENTO</w:t>
      </w:r>
    </w:p>
    <w:p w:rsidR="00A64B17" w:rsidRPr="004B0BCD" w:rsidRDefault="00A64B17" w:rsidP="00C66359">
      <w:pPr>
        <w:pStyle w:val="Ttulo"/>
        <w:rPr>
          <w:sz w:val="24"/>
          <w:szCs w:val="24"/>
        </w:rPr>
      </w:pPr>
    </w:p>
    <w:p w:rsidR="00A64B17" w:rsidRPr="004B0BCD" w:rsidRDefault="00A64B17" w:rsidP="00C66359">
      <w:pPr>
        <w:pStyle w:val="Ttulo"/>
        <w:rPr>
          <w:b/>
          <w:sz w:val="24"/>
          <w:szCs w:val="24"/>
          <w:u w:val="none"/>
        </w:rPr>
      </w:pPr>
      <w:r w:rsidRPr="004B0BCD">
        <w:rPr>
          <w:b/>
          <w:sz w:val="24"/>
          <w:szCs w:val="24"/>
          <w:u w:val="none"/>
        </w:rPr>
        <w:t xml:space="preserve">PROCESSO LICITATÓRIO Nº. </w:t>
      </w:r>
      <w:r w:rsidR="000C3F3F">
        <w:rPr>
          <w:b/>
          <w:sz w:val="24"/>
          <w:szCs w:val="24"/>
          <w:u w:val="none"/>
        </w:rPr>
        <w:t>80/2023</w:t>
      </w:r>
      <w:r w:rsidRPr="004B0BCD">
        <w:rPr>
          <w:b/>
          <w:sz w:val="24"/>
          <w:szCs w:val="24"/>
          <w:u w:val="none"/>
        </w:rPr>
        <w:t xml:space="preserve">, </w:t>
      </w:r>
      <w:r w:rsidR="00B778A3" w:rsidRPr="004B0BCD">
        <w:rPr>
          <w:b/>
          <w:sz w:val="24"/>
          <w:szCs w:val="24"/>
          <w:u w:val="none"/>
        </w:rPr>
        <w:t>PREGÃO PRESENCIAL</w:t>
      </w:r>
      <w:r w:rsidRPr="004B0BCD">
        <w:rPr>
          <w:b/>
          <w:sz w:val="24"/>
          <w:szCs w:val="24"/>
          <w:u w:val="none"/>
        </w:rPr>
        <w:t xml:space="preserve"> Nº.</w:t>
      </w:r>
      <w:r w:rsidR="000C3F3F">
        <w:rPr>
          <w:b/>
          <w:sz w:val="24"/>
          <w:szCs w:val="24"/>
          <w:u w:val="none"/>
        </w:rPr>
        <w:t>18/2023</w:t>
      </w:r>
    </w:p>
    <w:p w:rsidR="00A64B17" w:rsidRPr="004B0BCD" w:rsidRDefault="00A64B17" w:rsidP="00885765">
      <w:pPr>
        <w:pStyle w:val="Ttulo"/>
        <w:jc w:val="both"/>
        <w:rPr>
          <w:sz w:val="24"/>
          <w:szCs w:val="24"/>
        </w:rPr>
      </w:pPr>
    </w:p>
    <w:p w:rsidR="004B0BCD" w:rsidRPr="00C66359" w:rsidRDefault="00A64B17" w:rsidP="00885765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4B0BCD">
        <w:rPr>
          <w:sz w:val="24"/>
          <w:szCs w:val="24"/>
        </w:rPr>
        <w:t xml:space="preserve">Aos </w:t>
      </w:r>
      <w:r w:rsidR="00D37B6D">
        <w:rPr>
          <w:sz w:val="24"/>
          <w:szCs w:val="24"/>
        </w:rPr>
        <w:t>11</w:t>
      </w:r>
      <w:r w:rsidR="00511249" w:rsidRPr="004B0BCD">
        <w:rPr>
          <w:sz w:val="24"/>
          <w:szCs w:val="24"/>
        </w:rPr>
        <w:t xml:space="preserve"> dias</w:t>
      </w:r>
      <w:r w:rsidRPr="004B0BCD">
        <w:rPr>
          <w:sz w:val="24"/>
          <w:szCs w:val="24"/>
        </w:rPr>
        <w:t xml:space="preserve"> do mês de </w:t>
      </w:r>
      <w:r w:rsidR="00D37B6D">
        <w:rPr>
          <w:sz w:val="24"/>
          <w:szCs w:val="24"/>
        </w:rPr>
        <w:t>maio</w:t>
      </w:r>
      <w:r w:rsidRPr="004B0BCD">
        <w:rPr>
          <w:sz w:val="24"/>
          <w:szCs w:val="24"/>
        </w:rPr>
        <w:t xml:space="preserve"> do ano de dois mil e</w:t>
      </w:r>
      <w:r w:rsidR="00511249" w:rsidRPr="004B0BCD">
        <w:rPr>
          <w:sz w:val="24"/>
          <w:szCs w:val="24"/>
        </w:rPr>
        <w:t xml:space="preserve"> vinte e</w:t>
      </w:r>
      <w:r w:rsidR="00D37B6D">
        <w:rPr>
          <w:sz w:val="24"/>
          <w:szCs w:val="24"/>
        </w:rPr>
        <w:t xml:space="preserve"> três</w:t>
      </w:r>
      <w:r w:rsidRPr="004B0BCD">
        <w:rPr>
          <w:sz w:val="24"/>
          <w:szCs w:val="24"/>
        </w:rPr>
        <w:t xml:space="preserve"> (</w:t>
      </w:r>
      <w:r w:rsidR="00D37B6D">
        <w:rPr>
          <w:sz w:val="24"/>
          <w:szCs w:val="24"/>
        </w:rPr>
        <w:t>11/05/2023</w:t>
      </w:r>
      <w:r w:rsidRPr="004B0BCD">
        <w:rPr>
          <w:sz w:val="24"/>
          <w:szCs w:val="24"/>
        </w:rPr>
        <w:t>) às 1</w:t>
      </w:r>
      <w:r w:rsidR="00885765">
        <w:rPr>
          <w:sz w:val="24"/>
          <w:szCs w:val="24"/>
        </w:rPr>
        <w:t>1</w:t>
      </w:r>
      <w:r w:rsidRPr="004B0BCD">
        <w:rPr>
          <w:sz w:val="24"/>
          <w:szCs w:val="24"/>
        </w:rPr>
        <w:t>:30 horas</w:t>
      </w:r>
      <w:r w:rsidR="00885765">
        <w:rPr>
          <w:sz w:val="24"/>
          <w:szCs w:val="24"/>
        </w:rPr>
        <w:t xml:space="preserve">, </w:t>
      </w:r>
      <w:r w:rsidRPr="004B0BCD">
        <w:rPr>
          <w:sz w:val="24"/>
          <w:szCs w:val="24"/>
        </w:rPr>
        <w:t xml:space="preserve">na sala de licitações da Prefeitura Municipal de Itatinga, reuniu-se a </w:t>
      </w:r>
      <w:r w:rsidR="00511249" w:rsidRPr="004B0BCD">
        <w:rPr>
          <w:sz w:val="24"/>
          <w:szCs w:val="24"/>
        </w:rPr>
        <w:t>Pregoeira juntamente com a equipe de apoio</w:t>
      </w:r>
      <w:r w:rsidRPr="004B0BCD">
        <w:rPr>
          <w:sz w:val="24"/>
          <w:szCs w:val="24"/>
        </w:rPr>
        <w:t xml:space="preserve">, designada pela portaria nº. </w:t>
      </w:r>
      <w:r w:rsidR="00511249" w:rsidRPr="004B0BCD">
        <w:rPr>
          <w:sz w:val="24"/>
          <w:szCs w:val="24"/>
        </w:rPr>
        <w:t>293</w:t>
      </w:r>
      <w:r w:rsidRPr="004B0BCD">
        <w:rPr>
          <w:sz w:val="24"/>
          <w:szCs w:val="24"/>
        </w:rPr>
        <w:t xml:space="preserve">, de </w:t>
      </w:r>
      <w:r w:rsidR="00511249" w:rsidRPr="004B0BCD">
        <w:rPr>
          <w:sz w:val="24"/>
          <w:szCs w:val="24"/>
        </w:rPr>
        <w:t>30 de junho de 2022</w:t>
      </w:r>
      <w:r w:rsidRPr="004B0BCD">
        <w:rPr>
          <w:sz w:val="24"/>
          <w:szCs w:val="24"/>
        </w:rPr>
        <w:t xml:space="preserve">, </w:t>
      </w:r>
      <w:r w:rsidR="00511249" w:rsidRPr="004B0BCD">
        <w:rPr>
          <w:sz w:val="24"/>
          <w:szCs w:val="24"/>
        </w:rPr>
        <w:t xml:space="preserve">Pregoeira CAMILA LIMA FERREIRA e como equipe de apoio VANESSA ZEQUI FRANZOLIN </w:t>
      </w:r>
      <w:r w:rsidRPr="004B0BCD">
        <w:rPr>
          <w:sz w:val="24"/>
          <w:szCs w:val="24"/>
        </w:rPr>
        <w:t xml:space="preserve">para Retificação da </w:t>
      </w:r>
      <w:r w:rsidRPr="00C66359">
        <w:rPr>
          <w:sz w:val="24"/>
          <w:szCs w:val="24"/>
        </w:rPr>
        <w:t xml:space="preserve">Ata de Realização do </w:t>
      </w:r>
      <w:r w:rsidRPr="00C66359">
        <w:rPr>
          <w:b/>
          <w:sz w:val="24"/>
          <w:szCs w:val="24"/>
        </w:rPr>
        <w:t>PROCESSO LICITATÓRIO</w:t>
      </w:r>
      <w:bookmarkStart w:id="0" w:name="_GoBack"/>
      <w:bookmarkEnd w:id="0"/>
      <w:r w:rsidRPr="00C66359">
        <w:rPr>
          <w:b/>
          <w:sz w:val="24"/>
          <w:szCs w:val="24"/>
        </w:rPr>
        <w:t xml:space="preserve"> Nº. </w:t>
      </w:r>
      <w:r w:rsidR="00D37B6D" w:rsidRPr="00C66359">
        <w:rPr>
          <w:b/>
          <w:sz w:val="24"/>
          <w:szCs w:val="24"/>
        </w:rPr>
        <w:t>80/2023</w:t>
      </w:r>
      <w:r w:rsidRPr="00C66359">
        <w:rPr>
          <w:b/>
          <w:sz w:val="24"/>
          <w:szCs w:val="24"/>
        </w:rPr>
        <w:t xml:space="preserve">, </w:t>
      </w:r>
      <w:r w:rsidR="004B0BCD" w:rsidRPr="00C66359">
        <w:rPr>
          <w:b/>
          <w:sz w:val="24"/>
          <w:szCs w:val="24"/>
        </w:rPr>
        <w:t>PREGÃO PRESENCIAL</w:t>
      </w:r>
      <w:r w:rsidRPr="00C66359">
        <w:rPr>
          <w:b/>
          <w:sz w:val="24"/>
          <w:szCs w:val="24"/>
        </w:rPr>
        <w:t xml:space="preserve"> Nº. </w:t>
      </w:r>
      <w:r w:rsidR="00D37B6D" w:rsidRPr="00C66359">
        <w:rPr>
          <w:b/>
          <w:sz w:val="24"/>
          <w:szCs w:val="24"/>
        </w:rPr>
        <w:t>18/2023</w:t>
      </w:r>
      <w:r w:rsidRPr="00C66359">
        <w:rPr>
          <w:b/>
          <w:sz w:val="24"/>
          <w:szCs w:val="24"/>
        </w:rPr>
        <w:t xml:space="preserve">. </w:t>
      </w:r>
      <w:r w:rsidR="00C66359" w:rsidRPr="00C66359">
        <w:rPr>
          <w:sz w:val="24"/>
          <w:szCs w:val="24"/>
        </w:rPr>
        <w:t xml:space="preserve">Após a finalização da sessão foi identificado um erro </w:t>
      </w:r>
      <w:r w:rsidR="00C66359">
        <w:rPr>
          <w:sz w:val="24"/>
          <w:szCs w:val="24"/>
        </w:rPr>
        <w:t>constante no vencedor do item 2- cota principal</w:t>
      </w:r>
      <w:r w:rsidR="00C66359" w:rsidRPr="00C66359">
        <w:rPr>
          <w:sz w:val="24"/>
          <w:szCs w:val="24"/>
        </w:rPr>
        <w:t>, f</w:t>
      </w:r>
      <w:r w:rsidRPr="00C66359">
        <w:rPr>
          <w:sz w:val="24"/>
          <w:szCs w:val="24"/>
        </w:rPr>
        <w:t>ica</w:t>
      </w:r>
      <w:r w:rsidR="00C66359" w:rsidRPr="00C66359">
        <w:rPr>
          <w:sz w:val="24"/>
          <w:szCs w:val="24"/>
        </w:rPr>
        <w:t>ndo</w:t>
      </w:r>
      <w:r w:rsidRPr="00C66359">
        <w:rPr>
          <w:sz w:val="24"/>
          <w:szCs w:val="24"/>
        </w:rPr>
        <w:t xml:space="preserve"> </w:t>
      </w:r>
      <w:r w:rsidR="004B0BCD" w:rsidRPr="00C66359">
        <w:rPr>
          <w:sz w:val="24"/>
          <w:szCs w:val="24"/>
        </w:rPr>
        <w:t>retificada a data de abertura da sessão</w:t>
      </w:r>
      <w:r w:rsidR="00885765" w:rsidRPr="00C66359">
        <w:rPr>
          <w:sz w:val="24"/>
          <w:szCs w:val="24"/>
        </w:rPr>
        <w:t>:</w:t>
      </w:r>
    </w:p>
    <w:p w:rsidR="00885765" w:rsidRPr="004B0BCD" w:rsidRDefault="00885765" w:rsidP="004B0BCD">
      <w:pPr>
        <w:autoSpaceDE w:val="0"/>
        <w:autoSpaceDN w:val="0"/>
        <w:adjustRightInd w:val="0"/>
        <w:rPr>
          <w:sz w:val="24"/>
          <w:szCs w:val="24"/>
        </w:rPr>
      </w:pPr>
    </w:p>
    <w:p w:rsidR="004B0BCD" w:rsidRPr="004B0BCD" w:rsidRDefault="004B0BCD" w:rsidP="004B0BCD">
      <w:pPr>
        <w:autoSpaceDE w:val="0"/>
        <w:autoSpaceDN w:val="0"/>
        <w:adjustRightInd w:val="0"/>
        <w:rPr>
          <w:b/>
          <w:sz w:val="24"/>
          <w:szCs w:val="24"/>
        </w:rPr>
      </w:pPr>
      <w:r w:rsidRPr="004B0BCD">
        <w:rPr>
          <w:b/>
          <w:sz w:val="24"/>
          <w:szCs w:val="24"/>
        </w:rPr>
        <w:t>Onde se lê:</w:t>
      </w:r>
    </w:p>
    <w:p w:rsidR="004B0BCD" w:rsidRPr="004B0BCD" w:rsidRDefault="00885765" w:rsidP="004B0BCD">
      <w:pPr>
        <w:autoSpaceDE w:val="0"/>
        <w:autoSpaceDN w:val="0"/>
        <w:adjustRightInd w:val="0"/>
        <w:rPr>
          <w:sz w:val="17"/>
          <w:szCs w:val="17"/>
        </w:rPr>
      </w:pPr>
      <w:r>
        <w:rPr>
          <w:sz w:val="17"/>
          <w:szCs w:val="17"/>
        </w:rPr>
        <w:t>CLASSIFICAÇÃO</w:t>
      </w:r>
    </w:p>
    <w:p w:rsidR="004B0BCD" w:rsidRDefault="004B0BCD" w:rsidP="004B0BCD">
      <w:pPr>
        <w:autoSpaceDE w:val="0"/>
        <w:autoSpaceDN w:val="0"/>
        <w:adjustRightInd w:val="0"/>
      </w:pPr>
      <w:r w:rsidRPr="004B0BCD">
        <w:t>“</w:t>
      </w:r>
      <w:r w:rsidR="00247A4B">
        <w:t>Item 2 - 71.07.0015 MICROCOMPUTADOR - CONFORME EDITAL</w:t>
      </w:r>
    </w:p>
    <w:p w:rsidR="00247A4B" w:rsidRDefault="00885765" w:rsidP="004B0BCD">
      <w:pPr>
        <w:autoSpaceDE w:val="0"/>
        <w:autoSpaceDN w:val="0"/>
        <w:adjustRightInd w:val="0"/>
      </w:pPr>
      <w:r>
        <w:t>SPAZZIO COMERCIO DE PRODUTOS PARA 2.849,9900 1° lugar</w:t>
      </w:r>
    </w:p>
    <w:p w:rsidR="00885765" w:rsidRDefault="00885765" w:rsidP="004B0BCD">
      <w:pPr>
        <w:autoSpaceDE w:val="0"/>
        <w:autoSpaceDN w:val="0"/>
        <w:adjustRightInd w:val="0"/>
      </w:pPr>
      <w:r>
        <w:t>GABRIEL AUGUSTO PEREIRA - ME 2.861,0000 2° lugar</w:t>
      </w:r>
    </w:p>
    <w:p w:rsidR="00885765" w:rsidRDefault="00885765" w:rsidP="004B0BCD">
      <w:pPr>
        <w:autoSpaceDE w:val="0"/>
        <w:autoSpaceDN w:val="0"/>
        <w:adjustRightInd w:val="0"/>
      </w:pPr>
      <w:r>
        <w:t>GDAI INDUSTRIA &amp; COMERCIO ELETRONI 2.850,0000 3° lugar</w:t>
      </w:r>
    </w:p>
    <w:p w:rsidR="00885765" w:rsidRDefault="00885765" w:rsidP="004B0BCD">
      <w:pPr>
        <w:autoSpaceDE w:val="0"/>
        <w:autoSpaceDN w:val="0"/>
        <w:adjustRightInd w:val="0"/>
      </w:pPr>
      <w:r>
        <w:t>P2P WORKS COMERCIO E SERVIÇOS LTD 6.200,0000 4° lugar</w:t>
      </w:r>
      <w:r>
        <w:t>”</w:t>
      </w:r>
    </w:p>
    <w:p w:rsidR="00247A4B" w:rsidRPr="004B0BCD" w:rsidRDefault="00247A4B" w:rsidP="004B0BCD">
      <w:pPr>
        <w:autoSpaceDE w:val="0"/>
        <w:autoSpaceDN w:val="0"/>
        <w:adjustRightInd w:val="0"/>
      </w:pPr>
    </w:p>
    <w:p w:rsidR="004B0BCD" w:rsidRDefault="004B0BCD" w:rsidP="004B0BCD">
      <w:pPr>
        <w:autoSpaceDE w:val="0"/>
        <w:autoSpaceDN w:val="0"/>
        <w:adjustRightInd w:val="0"/>
        <w:rPr>
          <w:b/>
          <w:sz w:val="24"/>
          <w:szCs w:val="24"/>
        </w:rPr>
      </w:pPr>
      <w:r w:rsidRPr="004B0BCD">
        <w:rPr>
          <w:b/>
          <w:sz w:val="24"/>
          <w:szCs w:val="24"/>
        </w:rPr>
        <w:t>Leia-se:</w:t>
      </w:r>
    </w:p>
    <w:p w:rsidR="00885765" w:rsidRDefault="00885765" w:rsidP="00885765">
      <w:pPr>
        <w:autoSpaceDE w:val="0"/>
        <w:autoSpaceDN w:val="0"/>
        <w:adjustRightInd w:val="0"/>
        <w:rPr>
          <w:sz w:val="17"/>
          <w:szCs w:val="17"/>
        </w:rPr>
      </w:pPr>
      <w:r>
        <w:rPr>
          <w:sz w:val="17"/>
          <w:szCs w:val="17"/>
        </w:rPr>
        <w:t>CLASSIFICAÇÃO</w:t>
      </w:r>
    </w:p>
    <w:p w:rsidR="00885765" w:rsidRPr="004B0BCD" w:rsidRDefault="00885765" w:rsidP="00885765">
      <w:pPr>
        <w:autoSpaceDE w:val="0"/>
        <w:autoSpaceDN w:val="0"/>
        <w:adjustRightInd w:val="0"/>
        <w:rPr>
          <w:sz w:val="17"/>
          <w:szCs w:val="17"/>
        </w:rPr>
      </w:pPr>
      <w:r>
        <w:t>“</w:t>
      </w:r>
      <w:r>
        <w:t>Item 2 - 71.07.0015 MICROCOMPUTADOR - CONFORME EDITAL</w:t>
      </w:r>
      <w:r>
        <w:t>- COTA PRINCIPAL</w:t>
      </w:r>
    </w:p>
    <w:p w:rsidR="00885765" w:rsidRDefault="00885765" w:rsidP="00885765">
      <w:pPr>
        <w:autoSpaceDE w:val="0"/>
        <w:autoSpaceDN w:val="0"/>
        <w:adjustRightInd w:val="0"/>
      </w:pPr>
      <w:r>
        <w:t xml:space="preserve">GDAI INDUSTRIA &amp; COMERCIO ELETRONI 2.850,0000 </w:t>
      </w:r>
      <w:r>
        <w:t>1</w:t>
      </w:r>
      <w:r>
        <w:t>° lugar</w:t>
      </w:r>
    </w:p>
    <w:p w:rsidR="00885765" w:rsidRDefault="00885765" w:rsidP="00885765">
      <w:pPr>
        <w:autoSpaceDE w:val="0"/>
        <w:autoSpaceDN w:val="0"/>
        <w:adjustRightInd w:val="0"/>
      </w:pPr>
      <w:r>
        <w:t>SPAZZIO COMERCIO DE PRODUTOS PARA 2.8</w:t>
      </w:r>
      <w:r>
        <w:t>51</w:t>
      </w:r>
      <w:r>
        <w:t>,</w:t>
      </w:r>
      <w:r>
        <w:t>00</w:t>
      </w:r>
      <w:r>
        <w:t xml:space="preserve">00 </w:t>
      </w:r>
      <w:r>
        <w:t>2</w:t>
      </w:r>
      <w:r>
        <w:t>° lugar</w:t>
      </w:r>
    </w:p>
    <w:p w:rsidR="00885765" w:rsidRDefault="00885765" w:rsidP="00885765">
      <w:pPr>
        <w:autoSpaceDE w:val="0"/>
        <w:autoSpaceDN w:val="0"/>
        <w:adjustRightInd w:val="0"/>
      </w:pPr>
      <w:r>
        <w:t xml:space="preserve">GABRIEL AUGUSTO PEREIRA - ME 2.861,0000 </w:t>
      </w:r>
      <w:r>
        <w:t>3</w:t>
      </w:r>
      <w:r>
        <w:t>° lugar</w:t>
      </w:r>
    </w:p>
    <w:p w:rsidR="00885765" w:rsidRDefault="00885765" w:rsidP="00885765">
      <w:pPr>
        <w:autoSpaceDE w:val="0"/>
        <w:autoSpaceDN w:val="0"/>
        <w:adjustRightInd w:val="0"/>
      </w:pPr>
      <w:r>
        <w:t xml:space="preserve">P2P WORKS COMERCIO E SERVIÇOS LTD 6.200,0000 </w:t>
      </w:r>
      <w:r>
        <w:t>4</w:t>
      </w:r>
      <w:r>
        <w:t>° lugar</w:t>
      </w:r>
      <w:r>
        <w:t>”</w:t>
      </w:r>
    </w:p>
    <w:p w:rsidR="004B0BCD" w:rsidRPr="004B0BCD" w:rsidRDefault="004B0BCD" w:rsidP="004B0BCD">
      <w:pPr>
        <w:autoSpaceDE w:val="0"/>
        <w:autoSpaceDN w:val="0"/>
        <w:adjustRightInd w:val="0"/>
        <w:rPr>
          <w:sz w:val="17"/>
          <w:szCs w:val="17"/>
        </w:rPr>
      </w:pPr>
    </w:p>
    <w:p w:rsidR="00A64B17" w:rsidRPr="004B0BCD" w:rsidRDefault="00A64B17" w:rsidP="004B0BCD">
      <w:pPr>
        <w:autoSpaceDE w:val="0"/>
        <w:autoSpaceDN w:val="0"/>
        <w:adjustRightInd w:val="0"/>
        <w:rPr>
          <w:b/>
          <w:sz w:val="24"/>
          <w:szCs w:val="24"/>
        </w:rPr>
      </w:pPr>
      <w:r w:rsidRPr="004B0BCD">
        <w:rPr>
          <w:sz w:val="24"/>
          <w:szCs w:val="24"/>
        </w:rPr>
        <w:t xml:space="preserve"> Fica RATIFICADA as demais disposições.</w:t>
      </w:r>
    </w:p>
    <w:p w:rsidR="00A64B17" w:rsidRDefault="00A64B17" w:rsidP="00A64B17">
      <w:pPr>
        <w:pStyle w:val="Ttulo"/>
        <w:jc w:val="both"/>
        <w:rPr>
          <w:b/>
          <w:szCs w:val="22"/>
        </w:rPr>
      </w:pPr>
    </w:p>
    <w:p w:rsidR="00A64B17" w:rsidRDefault="00A64B17">
      <w:pPr>
        <w:pStyle w:val="Ttulo"/>
        <w:rPr>
          <w:b/>
          <w:szCs w:val="22"/>
        </w:rPr>
      </w:pPr>
    </w:p>
    <w:p w:rsidR="008A7512" w:rsidRDefault="008A7512">
      <w:pPr>
        <w:jc w:val="center"/>
        <w:rPr>
          <w:b/>
          <w:sz w:val="22"/>
          <w:szCs w:val="22"/>
        </w:rPr>
      </w:pPr>
    </w:p>
    <w:p w:rsidR="008A7512" w:rsidRDefault="008A7512">
      <w:pPr>
        <w:jc w:val="center"/>
        <w:rPr>
          <w:b/>
          <w:sz w:val="22"/>
          <w:szCs w:val="22"/>
        </w:rPr>
      </w:pPr>
    </w:p>
    <w:p w:rsidR="00DB2926" w:rsidRPr="004B0BCD" w:rsidRDefault="00DB2926">
      <w:pPr>
        <w:jc w:val="center"/>
        <w:rPr>
          <w:b/>
          <w:sz w:val="24"/>
          <w:szCs w:val="24"/>
        </w:rPr>
      </w:pPr>
    </w:p>
    <w:p w:rsidR="00B076D9" w:rsidRPr="004B0BCD" w:rsidRDefault="004B0BCD" w:rsidP="00FA3972">
      <w:pPr>
        <w:jc w:val="center"/>
        <w:rPr>
          <w:sz w:val="24"/>
          <w:szCs w:val="24"/>
        </w:rPr>
      </w:pPr>
      <w:r w:rsidRPr="004B0BCD">
        <w:rPr>
          <w:sz w:val="24"/>
          <w:szCs w:val="24"/>
        </w:rPr>
        <w:t>CAMILA LIMA FERREIRA</w:t>
      </w:r>
    </w:p>
    <w:p w:rsidR="00226D48" w:rsidRPr="004B0BCD" w:rsidRDefault="004B0BCD" w:rsidP="00FA3972">
      <w:pPr>
        <w:jc w:val="center"/>
        <w:rPr>
          <w:b/>
          <w:sz w:val="24"/>
          <w:szCs w:val="24"/>
        </w:rPr>
      </w:pPr>
      <w:r w:rsidRPr="004B0BCD">
        <w:rPr>
          <w:b/>
          <w:sz w:val="24"/>
          <w:szCs w:val="24"/>
        </w:rPr>
        <w:t>Pregoeira</w:t>
      </w:r>
    </w:p>
    <w:p w:rsidR="00226D48" w:rsidRPr="004B0BCD" w:rsidRDefault="00226D48" w:rsidP="00FA3972">
      <w:pPr>
        <w:jc w:val="center"/>
        <w:rPr>
          <w:sz w:val="24"/>
          <w:szCs w:val="24"/>
        </w:rPr>
      </w:pPr>
    </w:p>
    <w:p w:rsidR="00C10549" w:rsidRPr="004B0BCD" w:rsidRDefault="00C10549" w:rsidP="00FA3972">
      <w:pPr>
        <w:jc w:val="center"/>
        <w:rPr>
          <w:sz w:val="24"/>
          <w:szCs w:val="24"/>
        </w:rPr>
      </w:pPr>
    </w:p>
    <w:p w:rsidR="00C10549" w:rsidRPr="004B0BCD" w:rsidRDefault="00C10549" w:rsidP="00885765">
      <w:pPr>
        <w:rPr>
          <w:b/>
          <w:sz w:val="24"/>
          <w:szCs w:val="24"/>
        </w:rPr>
      </w:pPr>
    </w:p>
    <w:p w:rsidR="00B076D9" w:rsidRPr="004B0BCD" w:rsidRDefault="00B076D9" w:rsidP="00FA3972">
      <w:pPr>
        <w:jc w:val="center"/>
        <w:rPr>
          <w:b/>
          <w:sz w:val="24"/>
          <w:szCs w:val="24"/>
        </w:rPr>
      </w:pPr>
    </w:p>
    <w:p w:rsidR="001D6243" w:rsidRPr="004B0BCD" w:rsidRDefault="004B0BCD" w:rsidP="00FA3972">
      <w:pPr>
        <w:jc w:val="center"/>
        <w:rPr>
          <w:b/>
          <w:sz w:val="24"/>
          <w:szCs w:val="24"/>
        </w:rPr>
      </w:pPr>
      <w:r w:rsidRPr="004B0BCD">
        <w:rPr>
          <w:sz w:val="24"/>
          <w:szCs w:val="24"/>
        </w:rPr>
        <w:t>VANESSA ZEQUI FRANZOLIN</w:t>
      </w:r>
    </w:p>
    <w:p w:rsidR="004B0BCD" w:rsidRPr="004B0BCD" w:rsidRDefault="004B0BCD" w:rsidP="004B0BCD">
      <w:pPr>
        <w:jc w:val="center"/>
        <w:rPr>
          <w:b/>
          <w:sz w:val="24"/>
          <w:szCs w:val="24"/>
        </w:rPr>
      </w:pPr>
      <w:r w:rsidRPr="004B0BCD">
        <w:rPr>
          <w:b/>
          <w:sz w:val="24"/>
          <w:szCs w:val="24"/>
        </w:rPr>
        <w:t>Equipe de Apoio</w:t>
      </w:r>
    </w:p>
    <w:p w:rsidR="00FA3972" w:rsidRPr="004B0BCD" w:rsidRDefault="00FA3972" w:rsidP="00FA3972">
      <w:pPr>
        <w:jc w:val="center"/>
        <w:rPr>
          <w:b/>
          <w:sz w:val="24"/>
          <w:szCs w:val="24"/>
        </w:rPr>
      </w:pPr>
    </w:p>
    <w:p w:rsidR="00B60A01" w:rsidRPr="004B0BCD" w:rsidRDefault="00B60A01" w:rsidP="009D215F">
      <w:pPr>
        <w:jc w:val="center"/>
        <w:rPr>
          <w:b/>
          <w:sz w:val="24"/>
          <w:szCs w:val="24"/>
        </w:rPr>
      </w:pPr>
    </w:p>
    <w:p w:rsidR="008A7512" w:rsidRDefault="008A7512" w:rsidP="009D215F">
      <w:pPr>
        <w:jc w:val="center"/>
        <w:rPr>
          <w:b/>
          <w:sz w:val="22"/>
          <w:szCs w:val="22"/>
        </w:rPr>
      </w:pPr>
    </w:p>
    <w:sectPr w:rsidR="008A7512" w:rsidSect="008A7980">
      <w:headerReference w:type="default" r:id="rId7"/>
      <w:footerReference w:type="even" r:id="rId8"/>
      <w:footerReference w:type="default" r:id="rId9"/>
      <w:pgSz w:w="11907" w:h="16840" w:code="9"/>
      <w:pgMar w:top="1418" w:right="1134" w:bottom="567" w:left="1701" w:header="720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B17" w:rsidRDefault="00A64B17">
      <w:r>
        <w:separator/>
      </w:r>
    </w:p>
  </w:endnote>
  <w:endnote w:type="continuationSeparator" w:id="0">
    <w:p w:rsidR="00A64B17" w:rsidRDefault="00A64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4B17" w:rsidRDefault="00A64B17" w:rsidP="00DE332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4B17" w:rsidRDefault="00A64B17" w:rsidP="00FA156D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4B17" w:rsidRDefault="00A64B17" w:rsidP="00DE332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10549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64B17" w:rsidRDefault="00A64B17" w:rsidP="00FA156D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B17" w:rsidRDefault="00A64B17">
      <w:r>
        <w:separator/>
      </w:r>
    </w:p>
  </w:footnote>
  <w:footnote w:type="continuationSeparator" w:id="0">
    <w:p w:rsidR="00A64B17" w:rsidRDefault="00A64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4B17" w:rsidRPr="00FD67BB" w:rsidRDefault="00A64B17" w:rsidP="00991165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371F0351" wp14:editId="3BCF1730">
          <wp:simplePos x="0" y="0"/>
          <wp:positionH relativeFrom="column">
            <wp:posOffset>5414749</wp:posOffset>
          </wp:positionH>
          <wp:positionV relativeFrom="paragraph">
            <wp:posOffset>-226060</wp:posOffset>
          </wp:positionV>
          <wp:extent cx="914400" cy="457200"/>
          <wp:effectExtent l="0" t="0" r="0" b="0"/>
          <wp:wrapNone/>
          <wp:docPr id="1473" name="Imagem 1473" descr="F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73" descr="Fl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57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z w:val="36"/>
        <w:szCs w:val="36"/>
        <w:u w:val="single"/>
      </w:rPr>
      <mc:AlternateContent>
        <mc:Choice Requires="wpg">
          <w:drawing>
            <wp:anchor distT="0" distB="0" distL="114300" distR="114300" simplePos="0" relativeHeight="251719680" behindDoc="1" locked="0" layoutInCell="1" allowOverlap="1" wp14:anchorId="12B96156" wp14:editId="6CD7CBFF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Group 147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Freeform 1475"/>
                      <wps:cNvSpPr>
                        <a:spLocks noChangeAspect="1"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1476"/>
                      <wps:cNvSpPr>
                        <a:spLocks noChangeAspect="1"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1477"/>
                      <wps:cNvSpPr>
                        <a:spLocks noChangeAspect="1"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24 w 50"/>
                            <a:gd name="T1" fmla="*/ 0 h 84"/>
                            <a:gd name="T2" fmla="*/ 0 w 50"/>
                            <a:gd name="T3" fmla="*/ 24 h 84"/>
                            <a:gd name="T4" fmla="*/ 0 w 50"/>
                            <a:gd name="T5" fmla="*/ 59 h 84"/>
                            <a:gd name="T6" fmla="*/ 24 w 50"/>
                            <a:gd name="T7" fmla="*/ 84 h 84"/>
                            <a:gd name="T8" fmla="*/ 25 w 50"/>
                            <a:gd name="T9" fmla="*/ 84 h 84"/>
                            <a:gd name="T10" fmla="*/ 50 w 50"/>
                            <a:gd name="T11" fmla="*/ 59 h 84"/>
                            <a:gd name="T12" fmla="*/ 50 w 50"/>
                            <a:gd name="T13" fmla="*/ 24 h 84"/>
                            <a:gd name="T14" fmla="*/ 25 w 50"/>
                            <a:gd name="T15" fmla="*/ 0 h 84"/>
                            <a:gd name="T16" fmla="*/ 24 w 50"/>
                            <a:gd name="T17" fmla="*/ 0 h 8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Group 1478"/>
                      <wpg:cNvGrpSpPr>
                        <a:grpSpLocks noChangeAspect="1"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Freeform 1479"/>
                        <wps:cNvSpPr>
                          <a:spLocks noChangeAspect="1"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22 h 104"/>
                              <a:gd name="T2" fmla="*/ 24 w 226"/>
                              <a:gd name="T3" fmla="*/ 13 h 104"/>
                              <a:gd name="T4" fmla="*/ 27 w 226"/>
                              <a:gd name="T5" fmla="*/ 23 h 104"/>
                              <a:gd name="T6" fmla="*/ 43 w 226"/>
                              <a:gd name="T7" fmla="*/ 19 h 104"/>
                              <a:gd name="T8" fmla="*/ 42 w 226"/>
                              <a:gd name="T9" fmla="*/ 9 h 104"/>
                              <a:gd name="T10" fmla="*/ 70 w 226"/>
                              <a:gd name="T11" fmla="*/ 3 h 104"/>
                              <a:gd name="T12" fmla="*/ 73 w 226"/>
                              <a:gd name="T13" fmla="*/ 34 h 104"/>
                              <a:gd name="T14" fmla="*/ 85 w 226"/>
                              <a:gd name="T15" fmla="*/ 33 h 104"/>
                              <a:gd name="T16" fmla="*/ 84 w 226"/>
                              <a:gd name="T17" fmla="*/ 2 h 104"/>
                              <a:gd name="T18" fmla="*/ 98 w 226"/>
                              <a:gd name="T19" fmla="*/ 0 h 104"/>
                              <a:gd name="T20" fmla="*/ 99 w 226"/>
                              <a:gd name="T21" fmla="*/ 10 h 104"/>
                              <a:gd name="T22" fmla="*/ 106 w 226"/>
                              <a:gd name="T23" fmla="*/ 10 h 104"/>
                              <a:gd name="T24" fmla="*/ 107 w 226"/>
                              <a:gd name="T25" fmla="*/ 0 h 104"/>
                              <a:gd name="T26" fmla="*/ 124 w 226"/>
                              <a:gd name="T27" fmla="*/ 0 h 104"/>
                              <a:gd name="T28" fmla="*/ 124 w 226"/>
                              <a:gd name="T29" fmla="*/ 10 h 104"/>
                              <a:gd name="T30" fmla="*/ 133 w 226"/>
                              <a:gd name="T31" fmla="*/ 10 h 104"/>
                              <a:gd name="T32" fmla="*/ 133 w 226"/>
                              <a:gd name="T33" fmla="*/ 1 h 104"/>
                              <a:gd name="T34" fmla="*/ 148 w 226"/>
                              <a:gd name="T35" fmla="*/ 2 h 104"/>
                              <a:gd name="T36" fmla="*/ 146 w 226"/>
                              <a:gd name="T37" fmla="*/ 34 h 104"/>
                              <a:gd name="T38" fmla="*/ 159 w 226"/>
                              <a:gd name="T39" fmla="*/ 36 h 104"/>
                              <a:gd name="T40" fmla="*/ 162 w 226"/>
                              <a:gd name="T41" fmla="*/ 5 h 104"/>
                              <a:gd name="T42" fmla="*/ 187 w 226"/>
                              <a:gd name="T43" fmla="*/ 9 h 104"/>
                              <a:gd name="T44" fmla="*/ 187 w 226"/>
                              <a:gd name="T45" fmla="*/ 20 h 104"/>
                              <a:gd name="T46" fmla="*/ 202 w 226"/>
                              <a:gd name="T47" fmla="*/ 24 h 104"/>
                              <a:gd name="T48" fmla="*/ 204 w 226"/>
                              <a:gd name="T49" fmla="*/ 15 h 104"/>
                              <a:gd name="T50" fmla="*/ 226 w 226"/>
                              <a:gd name="T51" fmla="*/ 22 h 104"/>
                              <a:gd name="T52" fmla="*/ 196 w 226"/>
                              <a:gd name="T53" fmla="*/ 104 h 104"/>
                              <a:gd name="T54" fmla="*/ 32 w 226"/>
                              <a:gd name="T55" fmla="*/ 104 h 104"/>
                              <a:gd name="T56" fmla="*/ 0 w 226"/>
                              <a:gd name="T57" fmla="*/ 22 h 1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Freeform 1480"/>
                        <wps:cNvSpPr>
                          <a:spLocks noChangeAspect="1"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51 h 51"/>
                              <a:gd name="T2" fmla="*/ 40 w 41"/>
                              <a:gd name="T3" fmla="*/ 51 h 51"/>
                              <a:gd name="T4" fmla="*/ 41 w 41"/>
                              <a:gd name="T5" fmla="*/ 16 h 51"/>
                              <a:gd name="T6" fmla="*/ 20 w 41"/>
                              <a:gd name="T7" fmla="*/ 0 h 51"/>
                              <a:gd name="T8" fmla="*/ 0 w 41"/>
                              <a:gd name="T9" fmla="*/ 16 h 51"/>
                              <a:gd name="T10" fmla="*/ 0 w 41"/>
                              <a:gd name="T11" fmla="*/ 51 h 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481"/>
                        <wps:cNvSpPr>
                          <a:spLocks noChangeAspect="1"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44 h 44"/>
                              <a:gd name="T2" fmla="*/ 25 w 26"/>
                              <a:gd name="T3" fmla="*/ 44 h 44"/>
                              <a:gd name="T4" fmla="*/ 26 w 26"/>
                              <a:gd name="T5" fmla="*/ 12 h 44"/>
                              <a:gd name="T6" fmla="*/ 14 w 26"/>
                              <a:gd name="T7" fmla="*/ 0 h 44"/>
                              <a:gd name="T8" fmla="*/ 1 w 26"/>
                              <a:gd name="T9" fmla="*/ 12 h 44"/>
                              <a:gd name="T10" fmla="*/ 0 w 26"/>
                              <a:gd name="T11" fmla="*/ 44 h 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Line 1482"/>
                        <wps:cNvCnPr/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483"/>
                        <wps:cNvCnPr/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484"/>
                        <wps:cNvCnPr/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85"/>
                        <wps:cNvCnPr/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486"/>
                        <wps:cNvCnPr/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487"/>
                        <wps:cNvCnPr/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488"/>
                        <wps:cNvCnPr/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489"/>
                        <wps:cNvCnPr/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1490"/>
                        <wps:cNvCnPr/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491"/>
                        <wps:cNvCnPr/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492"/>
                        <wps:cNvCnPr/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493"/>
                        <wps:cNvCnPr/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494"/>
                        <wps:cNvCnPr/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495"/>
                        <wps:cNvCnPr/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Freeform 1496"/>
                        <wps:cNvSpPr>
                          <a:spLocks noChangeAspect="1"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10 h 60"/>
                              <a:gd name="T2" fmla="*/ 42 w 42"/>
                              <a:gd name="T3" fmla="*/ 54 h 60"/>
                              <a:gd name="T4" fmla="*/ 21 w 42"/>
                              <a:gd name="T5" fmla="*/ 60 h 60"/>
                              <a:gd name="T6" fmla="*/ 0 w 42"/>
                              <a:gd name="T7" fmla="*/ 10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497"/>
                        <wps:cNvSpPr>
                          <a:spLocks noChangeAspect="1"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9 h 53"/>
                              <a:gd name="T2" fmla="*/ 31 w 31"/>
                              <a:gd name="T3" fmla="*/ 48 h 53"/>
                              <a:gd name="T4" fmla="*/ 17 w 31"/>
                              <a:gd name="T5" fmla="*/ 53 h 53"/>
                              <a:gd name="T6" fmla="*/ 0 w 31"/>
                              <a:gd name="T7" fmla="*/ 9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Line 1498"/>
                        <wps:cNvCnPr/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499"/>
                        <wps:cNvCnPr/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500"/>
                        <wps:cNvCnPr/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501"/>
                        <wps:cNvCnPr/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1502"/>
                        <wps:cNvCnPr/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1503"/>
                        <wps:cNvCnPr/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1504"/>
                        <wps:cNvCnPr/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2" name="Freeform 1505"/>
                        <wps:cNvSpPr>
                          <a:spLocks noChangeAspect="1"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39 w 39"/>
                              <a:gd name="T1" fmla="*/ 9 h 60"/>
                              <a:gd name="T2" fmla="*/ 0 w 39"/>
                              <a:gd name="T3" fmla="*/ 55 h 60"/>
                              <a:gd name="T4" fmla="*/ 20 w 39"/>
                              <a:gd name="T5" fmla="*/ 60 h 60"/>
                              <a:gd name="T6" fmla="*/ 39 w 39"/>
                              <a:gd name="T7" fmla="*/ 9 h 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4" name="Freeform 1506"/>
                        <wps:cNvSpPr>
                          <a:spLocks noChangeAspect="1"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30 w 30"/>
                              <a:gd name="T1" fmla="*/ 8 h 53"/>
                              <a:gd name="T2" fmla="*/ 0 w 30"/>
                              <a:gd name="T3" fmla="*/ 48 h 53"/>
                              <a:gd name="T4" fmla="*/ 14 w 30"/>
                              <a:gd name="T5" fmla="*/ 53 h 53"/>
                              <a:gd name="T6" fmla="*/ 30 w 30"/>
                              <a:gd name="T7" fmla="*/ 8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5" name="Line 1507"/>
                        <wps:cNvCnPr/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6" name="Line 1508"/>
                        <wps:cNvCnPr/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7" name="Line 1509"/>
                        <wps:cNvCnPr/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8" name="Line 1510"/>
                        <wps:cNvCnPr/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9" name="Line 1511"/>
                        <wps:cNvCnPr/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0" name="Line 1512"/>
                        <wps:cNvCnPr/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1" name="Line 1513"/>
                        <wps:cNvCnPr/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2" name="Freeform 1514"/>
                        <wps:cNvSpPr>
                          <a:spLocks noChangeAspect="1"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14 h 15"/>
                              <a:gd name="T2" fmla="*/ 86 w 166"/>
                              <a:gd name="T3" fmla="*/ 0 h 15"/>
                              <a:gd name="T4" fmla="*/ 166 w 166"/>
                              <a:gd name="T5" fmla="*/ 15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3" name="Line 1515"/>
                        <wps:cNvCnPr/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4" name="Freeform 1516"/>
                        <wps:cNvSpPr>
                          <a:spLocks noChangeAspect="1"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9 h 9"/>
                              <a:gd name="T2" fmla="*/ 22 w 47"/>
                              <a:gd name="T3" fmla="*/ 4 h 9"/>
                              <a:gd name="T4" fmla="*/ 47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5" name="Freeform 1517"/>
                        <wps:cNvSpPr>
                          <a:spLocks noChangeAspect="1"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10 h 10"/>
                              <a:gd name="T2" fmla="*/ 34 w 51"/>
                              <a:gd name="T3" fmla="*/ 2 h 10"/>
                              <a:gd name="T4" fmla="*/ 51 w 51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6" name="Freeform 1518"/>
                        <wps:cNvSpPr>
                          <a:spLocks noChangeAspect="1"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11 h 11"/>
                              <a:gd name="T2" fmla="*/ 33 w 54"/>
                              <a:gd name="T3" fmla="*/ 3 h 11"/>
                              <a:gd name="T4" fmla="*/ 54 w 54"/>
                              <a:gd name="T5" fmla="*/ 1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7" name="Freeform 1519"/>
                        <wps:cNvSpPr>
                          <a:spLocks noChangeAspect="1"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12 h 12"/>
                              <a:gd name="T2" fmla="*/ 33 w 60"/>
                              <a:gd name="T3" fmla="*/ 4 h 12"/>
                              <a:gd name="T4" fmla="*/ 57 w 60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8" name="Freeform 1520"/>
                        <wps:cNvSpPr>
                          <a:spLocks noChangeAspect="1"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12 h 12"/>
                              <a:gd name="T2" fmla="*/ 33 w 69"/>
                              <a:gd name="T3" fmla="*/ 4 h 12"/>
                              <a:gd name="T4" fmla="*/ 69 w 69"/>
                              <a:gd name="T5" fmla="*/ 0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9" name="Freeform 1521"/>
                        <wps:cNvSpPr>
                          <a:spLocks noChangeAspect="1"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15 h 15"/>
                              <a:gd name="T2" fmla="*/ 34 w 53"/>
                              <a:gd name="T3" fmla="*/ 4 h 15"/>
                              <a:gd name="T4" fmla="*/ 53 w 53"/>
                              <a:gd name="T5" fmla="*/ 1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0" name="Freeform 1522"/>
                        <wps:cNvSpPr>
                          <a:spLocks noChangeAspect="1"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10 h 10"/>
                              <a:gd name="T2" fmla="*/ 23 w 23"/>
                              <a:gd name="T3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1" name="Freeform 1523"/>
                        <wps:cNvSpPr>
                          <a:spLocks noChangeAspect="1"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5 h 5"/>
                              <a:gd name="T2" fmla="*/ 27 w 27"/>
                              <a:gd name="T3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2" name="Freeform 1524"/>
                        <wps:cNvSpPr>
                          <a:spLocks noChangeAspect="1"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3 h 3"/>
                              <a:gd name="T2" fmla="*/ 15 w 15"/>
                              <a:gd name="T3" fmla="*/ 2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3" name="Line 1525"/>
                        <wps:cNvCnPr/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4" name="Line 1526"/>
                        <wps:cNvCnPr/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5" name="Line 1527"/>
                        <wps:cNvCnPr/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6" name="Line 1528"/>
                        <wps:cNvCnPr/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7" name="Line 1529"/>
                        <wps:cNvCnPr/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8" name="Line 1530"/>
                        <wps:cNvCnPr/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9" name="Line 1531"/>
                        <wps:cNvCnPr/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0" name="Line 1532"/>
                        <wps:cNvCnPr/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1" name="Line 1533"/>
                        <wps:cNvCnPr/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2" name="Line 1534"/>
                        <wps:cNvCnPr/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3" name="Line 1535"/>
                        <wps:cNvCnPr/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4" name="Freeform 1536"/>
                        <wps:cNvSpPr>
                          <a:spLocks noChangeAspect="1"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4 h 4"/>
                              <a:gd name="T2" fmla="*/ 29 w 62"/>
                              <a:gd name="T3" fmla="*/ 0 h 4"/>
                              <a:gd name="T4" fmla="*/ 62 w 62"/>
                              <a:gd name="T5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5" name="Freeform 1537"/>
                        <wps:cNvSpPr>
                          <a:spLocks noChangeAspect="1"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47 w 47"/>
                              <a:gd name="T1" fmla="*/ 9 h 9"/>
                              <a:gd name="T2" fmla="*/ 26 w 47"/>
                              <a:gd name="T3" fmla="*/ 4 h 9"/>
                              <a:gd name="T4" fmla="*/ 0 w 47"/>
                              <a:gd name="T5" fmla="*/ 1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6" name="Freeform 1538"/>
                        <wps:cNvSpPr>
                          <a:spLocks noChangeAspect="1"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50 w 50"/>
                              <a:gd name="T1" fmla="*/ 11 h 11"/>
                              <a:gd name="T2" fmla="*/ 18 w 50"/>
                              <a:gd name="T3" fmla="*/ 3 h 11"/>
                              <a:gd name="T4" fmla="*/ 0 w 50"/>
                              <a:gd name="T5" fmla="*/ 0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7" name="Freeform 1539"/>
                        <wps:cNvSpPr>
                          <a:spLocks noChangeAspect="1"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55 w 55"/>
                              <a:gd name="T1" fmla="*/ 12 h 12"/>
                              <a:gd name="T2" fmla="*/ 22 w 55"/>
                              <a:gd name="T3" fmla="*/ 4 h 12"/>
                              <a:gd name="T4" fmla="*/ 0 w 55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8" name="Freeform 1540"/>
                        <wps:cNvSpPr>
                          <a:spLocks noChangeAspect="1"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59 w 59"/>
                              <a:gd name="T1" fmla="*/ 12 h 12"/>
                              <a:gd name="T2" fmla="*/ 26 w 59"/>
                              <a:gd name="T3" fmla="*/ 4 h 12"/>
                              <a:gd name="T4" fmla="*/ 2 w 59"/>
                              <a:gd name="T5" fmla="*/ 1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9" name="Freeform 1541"/>
                        <wps:cNvSpPr>
                          <a:spLocks noChangeAspect="1"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67 w 67"/>
                              <a:gd name="T1" fmla="*/ 10 h 10"/>
                              <a:gd name="T2" fmla="*/ 36 w 67"/>
                              <a:gd name="T3" fmla="*/ 4 h 10"/>
                              <a:gd name="T4" fmla="*/ 1 w 67"/>
                              <a:gd name="T5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0" name="Freeform 1542"/>
                        <wps:cNvSpPr>
                          <a:spLocks noChangeAspect="1"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47 w 47"/>
                              <a:gd name="T1" fmla="*/ 14 h 14"/>
                              <a:gd name="T2" fmla="*/ 17 w 47"/>
                              <a:gd name="T3" fmla="*/ 4 h 14"/>
                              <a:gd name="T4" fmla="*/ 0 w 47"/>
                              <a:gd name="T5" fmla="*/ 1 h 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1" name="Freeform 1543"/>
                        <wps:cNvSpPr>
                          <a:spLocks noChangeAspect="1"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21 w 21"/>
                              <a:gd name="T1" fmla="*/ 8 h 8"/>
                              <a:gd name="T2" fmla="*/ 0 w 21"/>
                              <a:gd name="T3" fmla="*/ 0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2" name="Freeform 1544"/>
                        <wps:cNvSpPr>
                          <a:spLocks noChangeAspect="1"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25 w 25"/>
                              <a:gd name="T1" fmla="*/ 6 h 6"/>
                              <a:gd name="T2" fmla="*/ 0 w 25"/>
                              <a:gd name="T3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3" name="Freeform 1545"/>
                        <wps:cNvSpPr>
                          <a:spLocks noChangeAspect="1"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17 w 17"/>
                              <a:gd name="T1" fmla="*/ 4 h 4"/>
                              <a:gd name="T2" fmla="*/ 0 w 17"/>
                              <a:gd name="T3" fmla="*/ 2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4" name="Line 1546"/>
                        <wps:cNvCnPr/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5" name="Line 1547"/>
                        <wps:cNvCnPr/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6" name="Line 1548"/>
                        <wps:cNvCnPr/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7" name="Line 1549"/>
                        <wps:cNvCnPr/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8" name="Line 1550"/>
                        <wps:cNvCnPr/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9" name="Line 1551"/>
                        <wps:cNvCnPr/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0" name="Line 1552"/>
                        <wps:cNvCnPr/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1" name="Line 1553"/>
                        <wps:cNvCnPr/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2" name="Line 1554"/>
                        <wps:cNvCnPr/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3" name="Line 1555"/>
                        <wps:cNvCnPr/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4" name="Line 1556"/>
                        <wps:cNvCnPr/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525" name="Group 1557"/>
                      <wpg:cNvGrpSpPr>
                        <a:grpSpLocks noChangeAspect="1"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1526" name="Line 1558"/>
                        <wps:cNvCnPr/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7" name="Line 1559"/>
                        <wps:cNvCnPr/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8" name="Line 1560"/>
                        <wps:cNvCnPr/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529" name="Group 1561"/>
                      <wpg:cNvGrpSpPr>
                        <a:grpSpLocks noChangeAspect="1"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1530" name="Freeform 1562"/>
                        <wps:cNvSpPr>
                          <a:spLocks noChangeAspect="1"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1" name="Freeform 1563"/>
                        <wps:cNvSpPr>
                          <a:spLocks noChangeAspect="1"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532" name="Group 1564"/>
                      <wpg:cNvGrpSpPr>
                        <a:grpSpLocks noChangeAspect="1"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1533" name="Freeform 1565"/>
                        <wps:cNvSpPr>
                          <a:spLocks noChangeAspect="1"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4" name="Freeform 1566"/>
                        <wps:cNvSpPr>
                          <a:spLocks noChangeAspect="1"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35" name="Line 1567"/>
                        <wps:cNvCnPr/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6" name="Line 1568"/>
                        <wps:cNvCnPr/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7" name="Line 1569"/>
                        <wps:cNvCnPr/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1538" name="Freeform 1570"/>
                      <wps:cNvSpPr>
                        <a:spLocks noChangeAspect="1"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39" name="Freeform 1571"/>
                      <wps:cNvSpPr>
                        <a:spLocks noChangeAspect="1"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540" name="Group 1572"/>
                      <wpg:cNvGrpSpPr>
                        <a:grpSpLocks noChangeAspect="1"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541" name="Group 1573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542" name="Freeform 1574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3" name="Freeform 1575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4" name="Group 1576"/>
                        <wpg:cNvGrpSpPr>
                          <a:grpSpLocks noChangeAspect="1"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545" name="Freeform 1577"/>
                          <wps:cNvSpPr>
                            <a:spLocks noChangeAspect="1"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6" name="Freeform 1578"/>
                          <wps:cNvSpPr>
                            <a:spLocks noChangeAspect="1"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47" name="Group 1579"/>
                        <wpg:cNvGrpSpPr>
                          <a:grpSpLocks noChangeAspect="1"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548" name="Freeform 1580"/>
                          <wps:cNvSpPr>
                            <a:spLocks noChangeAspect="1"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9" name="Freeform 1581"/>
                          <wps:cNvSpPr>
                            <a:spLocks noChangeAspect="1"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0" name="Group 1582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551" name="Freeform 1583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2" name="Freeform 1584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1 w 3"/>
                                <a:gd name="T1" fmla="*/ 18 h 19"/>
                                <a:gd name="T2" fmla="*/ 2 w 3"/>
                                <a:gd name="T3" fmla="*/ 17 h 19"/>
                                <a:gd name="T4" fmla="*/ 1 w 3"/>
                                <a:gd name="T5" fmla="*/ 16 h 19"/>
                                <a:gd name="T6" fmla="*/ 2 w 3"/>
                                <a:gd name="T7" fmla="*/ 15 h 19"/>
                                <a:gd name="T8" fmla="*/ 0 w 3"/>
                                <a:gd name="T9" fmla="*/ 14 h 19"/>
                                <a:gd name="T10" fmla="*/ 2 w 3"/>
                                <a:gd name="T11" fmla="*/ 13 h 19"/>
                                <a:gd name="T12" fmla="*/ 1 w 3"/>
                                <a:gd name="T13" fmla="*/ 13 h 19"/>
                                <a:gd name="T14" fmla="*/ 2 w 3"/>
                                <a:gd name="T15" fmla="*/ 12 h 19"/>
                                <a:gd name="T16" fmla="*/ 1 w 3"/>
                                <a:gd name="T17" fmla="*/ 11 h 19"/>
                                <a:gd name="T18" fmla="*/ 2 w 3"/>
                                <a:gd name="T19" fmla="*/ 9 h 19"/>
                                <a:gd name="T20" fmla="*/ 1 w 3"/>
                                <a:gd name="T21" fmla="*/ 7 h 19"/>
                                <a:gd name="T22" fmla="*/ 1 w 3"/>
                                <a:gd name="T23" fmla="*/ 6 h 19"/>
                                <a:gd name="T24" fmla="*/ 3 w 3"/>
                                <a:gd name="T25" fmla="*/ 5 h 19"/>
                                <a:gd name="T26" fmla="*/ 1 w 3"/>
                                <a:gd name="T27" fmla="*/ 4 h 19"/>
                                <a:gd name="T28" fmla="*/ 2 w 3"/>
                                <a:gd name="T29" fmla="*/ 3 h 19"/>
                                <a:gd name="T30" fmla="*/ 1 w 3"/>
                                <a:gd name="T31" fmla="*/ 3 h 19"/>
                                <a:gd name="T32" fmla="*/ 2 w 3"/>
                                <a:gd name="T33" fmla="*/ 1 h 19"/>
                                <a:gd name="T34" fmla="*/ 1 w 3"/>
                                <a:gd name="T35" fmla="*/ 0 h 1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53" name="Group 1585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554" name="Freeform 1586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5" name="Line 1587"/>
                          <wps:cNvCnPr/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56" name="Group 1588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557" name="Freeform 1589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30 h 30"/>
                                <a:gd name="T1" fmla="*/ 0 h 30"/>
                                <a:gd name="T2" fmla="*/ 30 h 3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8" name="Line 1590"/>
                          <wps:cNvCnPr/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59" name="Group 1591"/>
                        <wpg:cNvGrpSpPr>
                          <a:grpSpLocks noChangeAspect="1"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560" name="Freeform 1592"/>
                          <wps:cNvSpPr>
                            <a:spLocks noChangeAspect="1"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w 45"/>
                                <a:gd name="T2" fmla="*/ 45 w 45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45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1" name="Line 1593"/>
                          <wps:cNvCnPr/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2" name="Group 1594"/>
                        <wpg:cNvGrpSpPr>
                          <a:grpSpLocks noChangeAspect="1"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563" name="Freeform 1595"/>
                          <wps:cNvSpPr>
                            <a:spLocks noChangeAspect="1"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w 30"/>
                                <a:gd name="T2" fmla="*/ 30 w 30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</a:cxnLst>
                              <a:rect l="0" t="0" r="r" b="b"/>
                              <a:pathLst>
                                <a:path w="30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4" name="Line 1596"/>
                          <wps:cNvCnPr/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565" name="Freeform 1597"/>
                        <wps:cNvSpPr>
                          <a:spLocks noChangeAspect="1"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6" name="Freeform 1598"/>
                        <wps:cNvSpPr>
                          <a:spLocks noChangeAspect="1"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7" name="Freeform 1599"/>
                        <wps:cNvSpPr>
                          <a:spLocks noChangeAspect="1"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8" name="Freeform 1600"/>
                        <wps:cNvSpPr>
                          <a:spLocks noChangeAspect="1"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69" name="Freeform 1601"/>
                        <wps:cNvSpPr>
                          <a:spLocks noChangeAspect="1"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0" name="Freeform 1602"/>
                        <wps:cNvSpPr>
                          <a:spLocks noChangeAspect="1"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1" name="Freeform 1603"/>
                        <wps:cNvSpPr>
                          <a:spLocks noChangeAspect="1"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2" name="Freeform 1604"/>
                        <wps:cNvSpPr>
                          <a:spLocks noChangeAspect="1"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3" name="Freeform 1605"/>
                        <wps:cNvSpPr>
                          <a:spLocks noChangeAspect="1"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4" name="Freeform 1606"/>
                        <wps:cNvSpPr>
                          <a:spLocks noChangeAspect="1"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5" name="Freeform 1607"/>
                        <wps:cNvSpPr>
                          <a:spLocks noChangeAspect="1"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6" name="Freeform 1608"/>
                        <wps:cNvSpPr>
                          <a:spLocks noChangeAspect="1"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7" name="Freeform 1609"/>
                        <wps:cNvSpPr>
                          <a:spLocks noChangeAspect="1"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8" name="Freeform 1610"/>
                        <wps:cNvSpPr>
                          <a:spLocks noChangeAspect="1"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79" name="Freeform 1611"/>
                        <wps:cNvSpPr>
                          <a:spLocks noChangeAspect="1"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0" name="Freeform 1612"/>
                        <wps:cNvSpPr>
                          <a:spLocks noChangeAspect="1"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1" name="Freeform 1613"/>
                        <wps:cNvSpPr>
                          <a:spLocks noChangeAspect="1"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2" name="Freeform 1614"/>
                        <wps:cNvSpPr>
                          <a:spLocks noChangeAspect="1"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3" name="Freeform 1615"/>
                        <wps:cNvSpPr>
                          <a:spLocks noChangeAspect="1"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4" name="Freeform 1616"/>
                        <wps:cNvSpPr>
                          <a:spLocks noChangeAspect="1"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5" name="Freeform 1617"/>
                        <wps:cNvSpPr>
                          <a:spLocks noChangeAspect="1"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6" name="Freeform 1618"/>
                        <wps:cNvSpPr>
                          <a:spLocks noChangeAspect="1"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7" name="Freeform 1619"/>
                        <wps:cNvSpPr>
                          <a:spLocks noChangeAspect="1"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8" name="Freeform 1620"/>
                        <wps:cNvSpPr>
                          <a:spLocks noChangeAspect="1"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15 h 15"/>
                              <a:gd name="T1" fmla="*/ 0 h 15"/>
                              <a:gd name="T2" fmla="*/ 15 h 1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589" name="Freeform 1621"/>
                      <wps:cNvSpPr>
                        <a:spLocks noChangeAspect="1"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590" name="Group 1622"/>
                      <wpg:cNvGrpSpPr>
                        <a:grpSpLocks noChangeAspect="1"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91" name="Freeform 1623"/>
                        <wps:cNvSpPr>
                          <a:spLocks noChangeAspect="1"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10 w 16"/>
                              <a:gd name="T1" fmla="*/ 0 h 21"/>
                              <a:gd name="T2" fmla="*/ 1 w 16"/>
                              <a:gd name="T3" fmla="*/ 7 h 21"/>
                              <a:gd name="T4" fmla="*/ 2 w 16"/>
                              <a:gd name="T5" fmla="*/ 8 h 21"/>
                              <a:gd name="T6" fmla="*/ 2 w 16"/>
                              <a:gd name="T7" fmla="*/ 9 h 21"/>
                              <a:gd name="T8" fmla="*/ 1 w 16"/>
                              <a:gd name="T9" fmla="*/ 10 h 21"/>
                              <a:gd name="T10" fmla="*/ 1 w 16"/>
                              <a:gd name="T11" fmla="*/ 16 h 21"/>
                              <a:gd name="T12" fmla="*/ 2 w 16"/>
                              <a:gd name="T13" fmla="*/ 16 h 21"/>
                              <a:gd name="T14" fmla="*/ 3 w 16"/>
                              <a:gd name="T15" fmla="*/ 19 h 21"/>
                              <a:gd name="T16" fmla="*/ 16 w 16"/>
                              <a:gd name="T17" fmla="*/ 5 h 21"/>
                              <a:gd name="T18" fmla="*/ 10 w 16"/>
                              <a:gd name="T19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92" name="Group 1624"/>
                        <wpg:cNvGrpSpPr>
                          <a:grpSpLocks noChangeAspect="1"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93" name="Line 1625"/>
                          <wps:cNvCnPr/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4" name="Line 1626"/>
                          <wps:cNvCnPr/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5" name="Line 1627"/>
                          <wps:cNvCnPr/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96" name="Line 1628"/>
                          <wps:cNvCnPr/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97" name="Group 1629"/>
                        <wpg:cNvGrpSpPr>
                          <a:grpSpLocks noChangeAspect="1"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98" name="Group 1630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99" name="Freeform 163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2 h 36"/>
                                  <a:gd name="T2" fmla="*/ 1 w 20"/>
                                  <a:gd name="T3" fmla="*/ 2 h 36"/>
                                  <a:gd name="T4" fmla="*/ 1 w 20"/>
                                  <a:gd name="T5" fmla="*/ 2 h 36"/>
                                  <a:gd name="T6" fmla="*/ 3 w 20"/>
                                  <a:gd name="T7" fmla="*/ 1 h 36"/>
                                  <a:gd name="T8" fmla="*/ 3 w 20"/>
                                  <a:gd name="T9" fmla="*/ 2 h 36"/>
                                  <a:gd name="T10" fmla="*/ 4 w 20"/>
                                  <a:gd name="T11" fmla="*/ 0 h 36"/>
                                  <a:gd name="T12" fmla="*/ 5 w 20"/>
                                  <a:gd name="T13" fmla="*/ 1 h 36"/>
                                  <a:gd name="T14" fmla="*/ 6 w 20"/>
                                  <a:gd name="T15" fmla="*/ 0 h 36"/>
                                  <a:gd name="T16" fmla="*/ 7 w 20"/>
                                  <a:gd name="T17" fmla="*/ 1 h 36"/>
                                  <a:gd name="T18" fmla="*/ 7 w 20"/>
                                  <a:gd name="T19" fmla="*/ 2 h 36"/>
                                  <a:gd name="T20" fmla="*/ 8 w 20"/>
                                  <a:gd name="T21" fmla="*/ 3 h 36"/>
                                  <a:gd name="T22" fmla="*/ 8 w 20"/>
                                  <a:gd name="T23" fmla="*/ 5 h 36"/>
                                  <a:gd name="T24" fmla="*/ 9 w 20"/>
                                  <a:gd name="T25" fmla="*/ 6 h 36"/>
                                  <a:gd name="T26" fmla="*/ 9 w 20"/>
                                  <a:gd name="T27" fmla="*/ 8 h 36"/>
                                  <a:gd name="T28" fmla="*/ 9 w 20"/>
                                  <a:gd name="T29" fmla="*/ 9 h 36"/>
                                  <a:gd name="T30" fmla="*/ 9 w 20"/>
                                  <a:gd name="T31" fmla="*/ 13 h 36"/>
                                  <a:gd name="T32" fmla="*/ 14 w 20"/>
                                  <a:gd name="T33" fmla="*/ 18 h 36"/>
                                  <a:gd name="T34" fmla="*/ 20 w 20"/>
                                  <a:gd name="T35" fmla="*/ 23 h 36"/>
                                  <a:gd name="T36" fmla="*/ 19 w 20"/>
                                  <a:gd name="T37" fmla="*/ 24 h 36"/>
                                  <a:gd name="T38" fmla="*/ 19 w 20"/>
                                  <a:gd name="T39" fmla="*/ 25 h 36"/>
                                  <a:gd name="T40" fmla="*/ 20 w 20"/>
                                  <a:gd name="T41" fmla="*/ 26 h 36"/>
                                  <a:gd name="T42" fmla="*/ 20 w 20"/>
                                  <a:gd name="T43" fmla="*/ 32 h 36"/>
                                  <a:gd name="T44" fmla="*/ 19 w 20"/>
                                  <a:gd name="T45" fmla="*/ 32 h 36"/>
                                  <a:gd name="T46" fmla="*/ 19 w 20"/>
                                  <a:gd name="T47" fmla="*/ 36 h 36"/>
                                  <a:gd name="T48" fmla="*/ 0 w 20"/>
                                  <a:gd name="T49" fmla="*/ 11 h 36"/>
                                  <a:gd name="T50" fmla="*/ 0 w 20"/>
                                  <a:gd name="T51" fmla="*/ 2 h 3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00" name="Group 1632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1" name="Line 1633"/>
                              <wps:cNvCnPr/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2" name="Line 1634"/>
                              <wps:cNvCnPr/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3" name="Line 1635"/>
                              <wps:cNvCnPr/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04" name="Line 1636"/>
                              <wps:cNvCnPr/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05" name="Freeform 1637"/>
                          <wps:cNvSpPr>
                            <a:spLocks noChangeAspect="1"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12 w 12"/>
                                <a:gd name="T1" fmla="*/ 3 h 20"/>
                                <a:gd name="T2" fmla="*/ 11 w 12"/>
                                <a:gd name="T3" fmla="*/ 2 h 20"/>
                                <a:gd name="T4" fmla="*/ 10 w 12"/>
                                <a:gd name="T5" fmla="*/ 2 h 20"/>
                                <a:gd name="T6" fmla="*/ 9 w 12"/>
                                <a:gd name="T7" fmla="*/ 1 h 20"/>
                                <a:gd name="T8" fmla="*/ 9 w 12"/>
                                <a:gd name="T9" fmla="*/ 2 h 20"/>
                                <a:gd name="T10" fmla="*/ 8 w 12"/>
                                <a:gd name="T11" fmla="*/ 1 h 20"/>
                                <a:gd name="T12" fmla="*/ 7 w 12"/>
                                <a:gd name="T13" fmla="*/ 1 h 20"/>
                                <a:gd name="T14" fmla="*/ 6 w 12"/>
                                <a:gd name="T15" fmla="*/ 0 h 20"/>
                                <a:gd name="T16" fmla="*/ 5 w 12"/>
                                <a:gd name="T17" fmla="*/ 1 h 20"/>
                                <a:gd name="T18" fmla="*/ 5 w 12"/>
                                <a:gd name="T19" fmla="*/ 3 h 20"/>
                                <a:gd name="T20" fmla="*/ 3 w 12"/>
                                <a:gd name="T21" fmla="*/ 3 h 20"/>
                                <a:gd name="T22" fmla="*/ 3 w 12"/>
                                <a:gd name="T23" fmla="*/ 5 h 20"/>
                                <a:gd name="T24" fmla="*/ 2 w 12"/>
                                <a:gd name="T25" fmla="*/ 7 h 20"/>
                                <a:gd name="T26" fmla="*/ 2 w 12"/>
                                <a:gd name="T27" fmla="*/ 9 h 20"/>
                                <a:gd name="T28" fmla="*/ 3 w 12"/>
                                <a:gd name="T29" fmla="*/ 10 h 20"/>
                                <a:gd name="T30" fmla="*/ 3 w 12"/>
                                <a:gd name="T31" fmla="*/ 13 h 20"/>
                                <a:gd name="T32" fmla="*/ 1 w 12"/>
                                <a:gd name="T33" fmla="*/ 17 h 20"/>
                                <a:gd name="T34" fmla="*/ 6 w 12"/>
                                <a:gd name="T35" fmla="*/ 20 h 20"/>
                                <a:gd name="T36" fmla="*/ 12 w 12"/>
                                <a:gd name="T37" fmla="*/ 12 h 20"/>
                                <a:gd name="T38" fmla="*/ 12 w 12"/>
                                <a:gd name="T39" fmla="*/ 3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06" name="Group 163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07" name="Freeform 163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08" name="Group 1640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09" name="Freeform 1641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10" name="Freeform 1642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611" name="Group 1643"/>
                            <wpg:cNvGrpSpPr>
                              <a:grpSpLocks noChangeAspect="1"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612" name="Freeform 1644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13" name="Freeform 1645"/>
                              <wps:cNvSpPr>
                                <a:spLocks noChangeAspect="1"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614" name="Line 1646"/>
                            <wps:cNvCnPr/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15" name="Line 1647"/>
                            <wps:cNvCnPr/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16" name="Line 1648"/>
                            <wps:cNvCnPr/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17" name="Line 1649"/>
                            <wps:cNvCnPr/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18" name="Line 1650"/>
                            <wps:cNvCnPr/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19" name="Line 1651"/>
                            <wps:cNvCnPr/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20" name="Line 1652"/>
                            <wps:cNvCnPr/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621" name="Group 1653"/>
                        <wpg:cNvGrpSpPr>
                          <a:grpSpLocks noChangeAspect="1"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622" name="Freeform 1654"/>
                          <wps:cNvSpPr>
                            <a:spLocks noChangeAspect="1"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23" name="Group 165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624" name="Freeform 165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25" name="Freeform 165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26" name="Group 165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627" name="Freeform 165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28" name="Freeform 166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29" name="Group 166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630" name="Freeform 166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1" name="Freeform 166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32" name="Group 166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633" name="Freeform 166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4" name="Freeform 166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35" name="Line 1667"/>
                          <wps:cNvCnPr/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36" name="Line 1668"/>
                          <wps:cNvCnPr/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637" name="Group 1669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638" name="Freeform 167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39" name="Line 1671"/>
                            <wps:cNvCnPr/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640" name="Freeform 1672"/>
                          <wps:cNvSpPr>
                            <a:spLocks noChangeAspect="1"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1" name="Freeform 1673"/>
                          <wps:cNvSpPr>
                            <a:spLocks noChangeAspect="1"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2" name="Group 1674"/>
                        <wpg:cNvGrpSpPr>
                          <a:grpSpLocks noChangeAspect="1"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1643" name="Group 1675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1644" name="Freeform 167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  <a:cxn ang="0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5" name="Freeform 167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  <a:cxn ang="0">
                                    <a:pos x="T98" y="T99"/>
                                  </a:cxn>
                                  <a:cxn ang="0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46" name="Group 1678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1647" name="Freeform 167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48" name="Freeform 168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49" name="Group 168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1650" name="Freeform 168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51" name="Freeform 168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52" name="Group 168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1653" name="Freeform 168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54" name="Freeform 168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55" name="Group 168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1656" name="Freeform 1688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57" name="Freeform 168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58" name="Freeform 1690"/>
                          <wps:cNvSpPr>
                            <a:spLocks noChangeAspect="1"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9" name="Group 169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1660" name="Freeform 169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1" name="Freeform 169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62" name="Group 169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1663" name="Freeform 169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64" name="Freeform 169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65" name="Group 169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1666" name="Line 1698"/>
                            <wps:cNvCnPr/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67" name="Line 1699"/>
                            <wps:cNvCnPr/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1668" name="Freeform 1700"/>
                      <wps:cNvSpPr>
                        <a:spLocks noChangeAspect="1"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669" name="Group 1701"/>
                      <wpg:cNvGrpSpPr>
                        <a:grpSpLocks noChangeAspect="1"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1670" name="Freeform 1702"/>
                        <wps:cNvSpPr>
                          <a:spLocks noChangeAspect="1"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34 h 39"/>
                              <a:gd name="T2" fmla="*/ 68 w 74"/>
                              <a:gd name="T3" fmla="*/ 0 h 39"/>
                              <a:gd name="T4" fmla="*/ 72 w 74"/>
                              <a:gd name="T5" fmla="*/ 20 h 39"/>
                              <a:gd name="T6" fmla="*/ 71 w 74"/>
                              <a:gd name="T7" fmla="*/ 33 h 39"/>
                              <a:gd name="T8" fmla="*/ 54 w 74"/>
                              <a:gd name="T9" fmla="*/ 39 h 39"/>
                              <a:gd name="T10" fmla="*/ 47 w 74"/>
                              <a:gd name="T11" fmla="*/ 36 h 39"/>
                              <a:gd name="T12" fmla="*/ 53 w 74"/>
                              <a:gd name="T13" fmla="*/ 34 h 39"/>
                              <a:gd name="T14" fmla="*/ 53 w 74"/>
                              <a:gd name="T15" fmla="*/ 29 h 39"/>
                              <a:gd name="T16" fmla="*/ 46 w 74"/>
                              <a:gd name="T17" fmla="*/ 36 h 39"/>
                              <a:gd name="T18" fmla="*/ 53 w 74"/>
                              <a:gd name="T19" fmla="*/ 29 h 39"/>
                              <a:gd name="T20" fmla="*/ 53 w 74"/>
                              <a:gd name="T21" fmla="*/ 24 h 39"/>
                              <a:gd name="T22" fmla="*/ 50 w 74"/>
                              <a:gd name="T23" fmla="*/ 19 h 39"/>
                              <a:gd name="T24" fmla="*/ 49 w 74"/>
                              <a:gd name="T25" fmla="*/ 9 h 39"/>
                              <a:gd name="T26" fmla="*/ 0 w 74"/>
                              <a:gd name="T27" fmla="*/ 34 h 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71" name="Group 1703"/>
                        <wpg:cNvGrpSpPr>
                          <a:grpSpLocks noChangeAspect="1"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1672" name="Freeform 1704"/>
                          <wps:cNvSpPr>
                            <a:spLocks noChangeAspect="1"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3" name="Freeform 1705"/>
                          <wps:cNvSpPr>
                            <a:spLocks noChangeAspect="1"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74 w 74"/>
                                <a:gd name="T1" fmla="*/ 34 h 39"/>
                                <a:gd name="T2" fmla="*/ 7 w 74"/>
                                <a:gd name="T3" fmla="*/ 0 h 39"/>
                                <a:gd name="T4" fmla="*/ 2 w 74"/>
                                <a:gd name="T5" fmla="*/ 21 h 39"/>
                                <a:gd name="T6" fmla="*/ 3 w 74"/>
                                <a:gd name="T7" fmla="*/ 34 h 39"/>
                                <a:gd name="T8" fmla="*/ 21 w 74"/>
                                <a:gd name="T9" fmla="*/ 39 h 39"/>
                                <a:gd name="T10" fmla="*/ 28 w 74"/>
                                <a:gd name="T11" fmla="*/ 37 h 39"/>
                                <a:gd name="T12" fmla="*/ 21 w 74"/>
                                <a:gd name="T13" fmla="*/ 34 h 39"/>
                                <a:gd name="T14" fmla="*/ 21 w 74"/>
                                <a:gd name="T15" fmla="*/ 30 h 39"/>
                                <a:gd name="T16" fmla="*/ 28 w 74"/>
                                <a:gd name="T17" fmla="*/ 36 h 39"/>
                                <a:gd name="T18" fmla="*/ 21 w 74"/>
                                <a:gd name="T19" fmla="*/ 29 h 39"/>
                                <a:gd name="T20" fmla="*/ 22 w 74"/>
                                <a:gd name="T21" fmla="*/ 25 h 39"/>
                                <a:gd name="T22" fmla="*/ 24 w 74"/>
                                <a:gd name="T23" fmla="*/ 20 h 39"/>
                                <a:gd name="T24" fmla="*/ 25 w 74"/>
                                <a:gd name="T25" fmla="*/ 10 h 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74" name="Freeform 1706"/>
                        <wps:cNvSpPr>
                          <a:spLocks noChangeAspect="1"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5" name="Oval 170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6" name="Oval 1708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7" name="Freeform 1709"/>
                        <wps:cNvSpPr>
                          <a:spLocks noChangeAspect="1"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8" name="Freeform 1710"/>
                        <wps:cNvSpPr>
                          <a:spLocks noChangeAspect="1"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79" name="Group 1711"/>
                        <wpg:cNvGrpSpPr>
                          <a:grpSpLocks noChangeAspect="1"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1680" name="Freeform 1712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81" name="Group 171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1682" name="Freeform 171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683" name="Freeform 171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684" name="Freeform 1716"/>
                          <wps:cNvSpPr>
                            <a:spLocks noChangeAspect="1"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5" name="Freeform 1717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6" name="Freeform 1718"/>
                          <wps:cNvSpPr>
                            <a:spLocks noChangeAspect="1"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7" name="Freeform 1719"/>
                          <wps:cNvSpPr>
                            <a:spLocks noChangeAspect="1"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8" name="Freeform 1720"/>
                          <wps:cNvSpPr>
                            <a:spLocks noChangeAspect="1"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9" name="Freeform 1721"/>
                          <wps:cNvSpPr>
                            <a:spLocks noChangeAspect="1"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0" name="Freeform 1722"/>
                          <wps:cNvSpPr>
                            <a:spLocks noChangeAspect="1"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1" name="Freeform 1723"/>
                          <wps:cNvSpPr>
                            <a:spLocks noChangeAspect="1"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2" name="Freeform 1724"/>
                          <wps:cNvSpPr>
                            <a:spLocks noChangeAspect="1"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3" name="Freeform 1725"/>
                          <wps:cNvSpPr>
                            <a:spLocks noChangeAspect="1"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4" name="Freeform 1726"/>
                          <wps:cNvSpPr>
                            <a:spLocks noChangeAspect="1"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5" name="Freeform 1727"/>
                          <wps:cNvSpPr>
                            <a:spLocks noChangeAspect="1"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6" name="Freeform 1728"/>
                          <wps:cNvSpPr>
                            <a:spLocks noChangeAspect="1"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7" name="Line 1729"/>
                          <wps:cNvCnPr/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8" name="Line 1730"/>
                          <wps:cNvCnPr/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699" name="Line 1731"/>
                          <wps:cNvCnPr/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00" name="Line 1732"/>
                          <wps:cNvCnPr/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01" name="Line 1733"/>
                          <wps:cNvCnPr/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702" name="Freeform 1734"/>
                        <wps:cNvSpPr>
                          <a:spLocks noChangeAspect="1"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22 h 27"/>
                              <a:gd name="T2" fmla="*/ 10 w 57"/>
                              <a:gd name="T3" fmla="*/ 27 h 27"/>
                              <a:gd name="T4" fmla="*/ 13 w 57"/>
                              <a:gd name="T5" fmla="*/ 24 h 27"/>
                              <a:gd name="T6" fmla="*/ 17 w 57"/>
                              <a:gd name="T7" fmla="*/ 22 h 27"/>
                              <a:gd name="T8" fmla="*/ 22 w 57"/>
                              <a:gd name="T9" fmla="*/ 19 h 27"/>
                              <a:gd name="T10" fmla="*/ 26 w 57"/>
                              <a:gd name="T11" fmla="*/ 19 h 27"/>
                              <a:gd name="T12" fmla="*/ 31 w 57"/>
                              <a:gd name="T13" fmla="*/ 19 h 27"/>
                              <a:gd name="T14" fmla="*/ 36 w 57"/>
                              <a:gd name="T15" fmla="*/ 20 h 27"/>
                              <a:gd name="T16" fmla="*/ 41 w 57"/>
                              <a:gd name="T17" fmla="*/ 22 h 27"/>
                              <a:gd name="T18" fmla="*/ 46 w 57"/>
                              <a:gd name="T19" fmla="*/ 25 h 27"/>
                              <a:gd name="T20" fmla="*/ 57 w 57"/>
                              <a:gd name="T21" fmla="*/ 20 h 27"/>
                              <a:gd name="T22" fmla="*/ 29 w 57"/>
                              <a:gd name="T23" fmla="*/ 0 h 27"/>
                              <a:gd name="T24" fmla="*/ 0 w 57"/>
                              <a:gd name="T25" fmla="*/ 22 h 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703" name="Group 1735"/>
                      <wpg:cNvGrpSpPr>
                        <a:grpSpLocks noChangeAspect="1"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1704" name="Group 1736"/>
                        <wpg:cNvGrpSpPr>
                          <a:grpSpLocks noChangeAspect="1"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1705" name="Freeform 1737"/>
                          <wps:cNvSpPr>
                            <a:spLocks noChangeAspect="1"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6" name="Freeform 1738"/>
                          <wps:cNvSpPr>
                            <a:spLocks noChangeAspect="1"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7" name="Freeform 1739"/>
                          <wps:cNvSpPr>
                            <a:spLocks noChangeAspect="1"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8" name="Group 1740"/>
                        <wpg:cNvGrpSpPr>
                          <a:grpSpLocks noChangeAspect="1"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1709" name="Group 1741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1710" name="Freeform 174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5 h 7"/>
                                  <a:gd name="T2" fmla="*/ 1 w 5"/>
                                  <a:gd name="T3" fmla="*/ 7 h 7"/>
                                  <a:gd name="T4" fmla="*/ 1 w 5"/>
                                  <a:gd name="T5" fmla="*/ 7 h 7"/>
                                  <a:gd name="T6" fmla="*/ 3 w 5"/>
                                  <a:gd name="T7" fmla="*/ 4 h 7"/>
                                  <a:gd name="T8" fmla="*/ 3 w 5"/>
                                  <a:gd name="T9" fmla="*/ 2 h 7"/>
                                  <a:gd name="T10" fmla="*/ 2 w 5"/>
                                  <a:gd name="T11" fmla="*/ 2 h 7"/>
                                  <a:gd name="T12" fmla="*/ 1 w 5"/>
                                  <a:gd name="T13" fmla="*/ 2 h 7"/>
                                  <a:gd name="T14" fmla="*/ 0 w 5"/>
                                  <a:gd name="T15" fmla="*/ 3 h 7"/>
                                  <a:gd name="T16" fmla="*/ 0 w 5"/>
                                  <a:gd name="T17" fmla="*/ 3 h 7"/>
                                  <a:gd name="T18" fmla="*/ 0 w 5"/>
                                  <a:gd name="T19" fmla="*/ 1 h 7"/>
                                  <a:gd name="T20" fmla="*/ 1 w 5"/>
                                  <a:gd name="T21" fmla="*/ 1 h 7"/>
                                  <a:gd name="T22" fmla="*/ 2 w 5"/>
                                  <a:gd name="T23" fmla="*/ 0 h 7"/>
                                  <a:gd name="T24" fmla="*/ 3 w 5"/>
                                  <a:gd name="T25" fmla="*/ 1 h 7"/>
                                  <a:gd name="T26" fmla="*/ 4 w 5"/>
                                  <a:gd name="T27" fmla="*/ 1 h 7"/>
                                  <a:gd name="T28" fmla="*/ 4 w 5"/>
                                  <a:gd name="T29" fmla="*/ 2 h 7"/>
                                  <a:gd name="T30" fmla="*/ 2 w 5"/>
                                  <a:gd name="T31" fmla="*/ 5 h 7"/>
                                  <a:gd name="T32" fmla="*/ 4 w 5"/>
                                  <a:gd name="T33" fmla="*/ 5 h 7"/>
                                  <a:gd name="T34" fmla="*/ 5 w 5"/>
                                  <a:gd name="T35" fmla="*/ 4 h 7"/>
                                  <a:gd name="T36" fmla="*/ 5 w 5"/>
                                  <a:gd name="T37" fmla="*/ 4 h 7"/>
                                  <a:gd name="T38" fmla="*/ 5 w 5"/>
                                  <a:gd name="T39" fmla="*/ 4 h 7"/>
                                  <a:gd name="T40" fmla="*/ 5 w 5"/>
                                  <a:gd name="T41" fmla="*/ 4 h 7"/>
                                  <a:gd name="T42" fmla="*/ 5 w 5"/>
                                  <a:gd name="T43" fmla="*/ 5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1" name="AutoShape 1743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5 h 6"/>
                                  <a:gd name="T2" fmla="*/ 2 w 5"/>
                                  <a:gd name="T3" fmla="*/ 0 h 6"/>
                                  <a:gd name="T4" fmla="*/ 3 w 5"/>
                                  <a:gd name="T5" fmla="*/ 0 h 6"/>
                                  <a:gd name="T6" fmla="*/ 4 w 5"/>
                                  <a:gd name="T7" fmla="*/ 3 h 6"/>
                                  <a:gd name="T8" fmla="*/ 5 w 5"/>
                                  <a:gd name="T9" fmla="*/ 3 h 6"/>
                                  <a:gd name="T10" fmla="*/ 5 w 5"/>
                                  <a:gd name="T11" fmla="*/ 4 h 6"/>
                                  <a:gd name="T12" fmla="*/ 4 w 5"/>
                                  <a:gd name="T13" fmla="*/ 4 h 6"/>
                                  <a:gd name="T14" fmla="*/ 5 w 5"/>
                                  <a:gd name="T15" fmla="*/ 5 h 6"/>
                                  <a:gd name="T16" fmla="*/ 3 w 5"/>
                                  <a:gd name="T17" fmla="*/ 6 h 6"/>
                                  <a:gd name="T18" fmla="*/ 3 w 5"/>
                                  <a:gd name="T19" fmla="*/ 5 h 6"/>
                                  <a:gd name="T20" fmla="*/ 0 w 5"/>
                                  <a:gd name="T21" fmla="*/ 6 h 6"/>
                                  <a:gd name="T22" fmla="*/ 0 w 5"/>
                                  <a:gd name="T23" fmla="*/ 5 h 6"/>
                                  <a:gd name="T24" fmla="*/ 0 w 5"/>
                                  <a:gd name="T25" fmla="*/ 5 h 6"/>
                                  <a:gd name="T26" fmla="*/ 2 w 5"/>
                                  <a:gd name="T27" fmla="*/ 4 h 6"/>
                                  <a:gd name="T28" fmla="*/ 2 w 5"/>
                                  <a:gd name="T29" fmla="*/ 2 h 6"/>
                                  <a:gd name="T30" fmla="*/ 0 w 5"/>
                                  <a:gd name="T31" fmla="*/ 5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12" name="Group 174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1713" name="AutoShape 174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3 w 6"/>
                                  <a:gd name="T1" fmla="*/ 0 h 7"/>
                                  <a:gd name="T2" fmla="*/ 5 w 6"/>
                                  <a:gd name="T3" fmla="*/ 4 h 7"/>
                                  <a:gd name="T4" fmla="*/ 6 w 6"/>
                                  <a:gd name="T5" fmla="*/ 4 h 7"/>
                                  <a:gd name="T6" fmla="*/ 6 w 6"/>
                                  <a:gd name="T7" fmla="*/ 4 h 7"/>
                                  <a:gd name="T8" fmla="*/ 6 w 6"/>
                                  <a:gd name="T9" fmla="*/ 4 h 7"/>
                                  <a:gd name="T10" fmla="*/ 6 w 6"/>
                                  <a:gd name="T11" fmla="*/ 4 h 7"/>
                                  <a:gd name="T12" fmla="*/ 5 w 6"/>
                                  <a:gd name="T13" fmla="*/ 6 h 7"/>
                                  <a:gd name="T14" fmla="*/ 4 w 6"/>
                                  <a:gd name="T15" fmla="*/ 5 h 7"/>
                                  <a:gd name="T16" fmla="*/ 4 w 6"/>
                                  <a:gd name="T17" fmla="*/ 6 h 7"/>
                                  <a:gd name="T18" fmla="*/ 3 w 6"/>
                                  <a:gd name="T19" fmla="*/ 6 h 7"/>
                                  <a:gd name="T20" fmla="*/ 2 w 6"/>
                                  <a:gd name="T21" fmla="*/ 7 h 7"/>
                                  <a:gd name="T22" fmla="*/ 1 w 6"/>
                                  <a:gd name="T23" fmla="*/ 6 h 7"/>
                                  <a:gd name="T24" fmla="*/ 0 w 6"/>
                                  <a:gd name="T25" fmla="*/ 5 h 7"/>
                                  <a:gd name="T26" fmla="*/ 1 w 6"/>
                                  <a:gd name="T27" fmla="*/ 4 h 7"/>
                                  <a:gd name="T28" fmla="*/ 2 w 6"/>
                                  <a:gd name="T29" fmla="*/ 3 h 7"/>
                                  <a:gd name="T30" fmla="*/ 2 w 6"/>
                                  <a:gd name="T31" fmla="*/ 3 h 7"/>
                                  <a:gd name="T32" fmla="*/ 3 w 6"/>
                                  <a:gd name="T33" fmla="*/ 3 h 7"/>
                                  <a:gd name="T34" fmla="*/ 2 w 6"/>
                                  <a:gd name="T35" fmla="*/ 2 h 7"/>
                                  <a:gd name="T36" fmla="*/ 2 w 6"/>
                                  <a:gd name="T37" fmla="*/ 1 h 7"/>
                                  <a:gd name="T38" fmla="*/ 2 w 6"/>
                                  <a:gd name="T39" fmla="*/ 1 h 7"/>
                                  <a:gd name="T40" fmla="*/ 1 w 6"/>
                                  <a:gd name="T41" fmla="*/ 1 h 7"/>
                                  <a:gd name="T42" fmla="*/ 1 w 6"/>
                                  <a:gd name="T43" fmla="*/ 1 h 7"/>
                                  <a:gd name="T44" fmla="*/ 3 w 6"/>
                                  <a:gd name="T45" fmla="*/ 0 h 7"/>
                                  <a:gd name="T46" fmla="*/ 3 w 6"/>
                                  <a:gd name="T47" fmla="*/ 3 h 7"/>
                                  <a:gd name="T48" fmla="*/ 2 w 6"/>
                                  <a:gd name="T49" fmla="*/ 3 h 7"/>
                                  <a:gd name="T50" fmla="*/ 2 w 6"/>
                                  <a:gd name="T51" fmla="*/ 3 h 7"/>
                                  <a:gd name="T52" fmla="*/ 2 w 6"/>
                                  <a:gd name="T53" fmla="*/ 4 h 7"/>
                                  <a:gd name="T54" fmla="*/ 2 w 6"/>
                                  <a:gd name="T55" fmla="*/ 5 h 7"/>
                                  <a:gd name="T56" fmla="*/ 3 w 6"/>
                                  <a:gd name="T57" fmla="*/ 6 h 7"/>
                                  <a:gd name="T58" fmla="*/ 3 w 6"/>
                                  <a:gd name="T59" fmla="*/ 6 h 7"/>
                                  <a:gd name="T60" fmla="*/ 4 w 6"/>
                                  <a:gd name="T61" fmla="*/ 6 h 7"/>
                                  <a:gd name="T62" fmla="*/ 4 w 6"/>
                                  <a:gd name="T63" fmla="*/ 5 h 7"/>
                                  <a:gd name="T64" fmla="*/ 3 w 6"/>
                                  <a:gd name="T65" fmla="*/ 3 h 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4" name="AutoShape 1746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1 h 5"/>
                                  <a:gd name="T2" fmla="*/ 2 w 5"/>
                                  <a:gd name="T3" fmla="*/ 3 h 5"/>
                                  <a:gd name="T4" fmla="*/ 3 w 5"/>
                                  <a:gd name="T5" fmla="*/ 4 h 5"/>
                                  <a:gd name="T6" fmla="*/ 4 w 5"/>
                                  <a:gd name="T7" fmla="*/ 3 h 5"/>
                                  <a:gd name="T8" fmla="*/ 4 w 5"/>
                                  <a:gd name="T9" fmla="*/ 3 h 5"/>
                                  <a:gd name="T10" fmla="*/ 4 w 5"/>
                                  <a:gd name="T11" fmla="*/ 2 h 5"/>
                                  <a:gd name="T12" fmla="*/ 5 w 5"/>
                                  <a:gd name="T13" fmla="*/ 2 h 5"/>
                                  <a:gd name="T14" fmla="*/ 4 w 5"/>
                                  <a:gd name="T15" fmla="*/ 3 h 5"/>
                                  <a:gd name="T16" fmla="*/ 3 w 5"/>
                                  <a:gd name="T17" fmla="*/ 4 h 5"/>
                                  <a:gd name="T18" fmla="*/ 1 w 5"/>
                                  <a:gd name="T19" fmla="*/ 5 h 5"/>
                                  <a:gd name="T20" fmla="*/ 0 w 5"/>
                                  <a:gd name="T21" fmla="*/ 4 h 5"/>
                                  <a:gd name="T22" fmla="*/ 0 w 5"/>
                                  <a:gd name="T23" fmla="*/ 2 h 5"/>
                                  <a:gd name="T24" fmla="*/ 1 w 5"/>
                                  <a:gd name="T25" fmla="*/ 1 h 5"/>
                                  <a:gd name="T26" fmla="*/ 3 w 5"/>
                                  <a:gd name="T27" fmla="*/ 0 h 5"/>
                                  <a:gd name="T28" fmla="*/ 4 w 5"/>
                                  <a:gd name="T29" fmla="*/ 1 h 5"/>
                                  <a:gd name="T30" fmla="*/ 3 w 5"/>
                                  <a:gd name="T31" fmla="*/ 2 h 5"/>
                                  <a:gd name="T32" fmla="*/ 2 w 5"/>
                                  <a:gd name="T33" fmla="*/ 1 h 5"/>
                                  <a:gd name="T34" fmla="*/ 2 w 5"/>
                                  <a:gd name="T35" fmla="*/ 1 h 5"/>
                                  <a:gd name="T36" fmla="*/ 2 w 5"/>
                                  <a:gd name="T37" fmla="*/ 1 h 5"/>
                                  <a:gd name="T38" fmla="*/ 1 w 5"/>
                                  <a:gd name="T39" fmla="*/ 1 h 5"/>
                                  <a:gd name="T40" fmla="*/ 1 w 5"/>
                                  <a:gd name="T41" fmla="*/ 2 h 5"/>
                                  <a:gd name="T42" fmla="*/ 1 w 5"/>
                                  <a:gd name="T43" fmla="*/ 3 h 5"/>
                                  <a:gd name="T44" fmla="*/ 3 w 5"/>
                                  <a:gd name="T4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15" name="Group 1747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1716" name="Freeform 1748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1 w 4"/>
                                  <a:gd name="T1" fmla="*/ 0 h 6"/>
                                  <a:gd name="T2" fmla="*/ 1 w 4"/>
                                  <a:gd name="T3" fmla="*/ 0 h 6"/>
                                  <a:gd name="T4" fmla="*/ 4 w 4"/>
                                  <a:gd name="T5" fmla="*/ 0 h 6"/>
                                  <a:gd name="T6" fmla="*/ 4 w 4"/>
                                  <a:gd name="T7" fmla="*/ 0 h 6"/>
                                  <a:gd name="T8" fmla="*/ 4 w 4"/>
                                  <a:gd name="T9" fmla="*/ 0 h 6"/>
                                  <a:gd name="T10" fmla="*/ 4 w 4"/>
                                  <a:gd name="T11" fmla="*/ 0 h 6"/>
                                  <a:gd name="T12" fmla="*/ 3 w 4"/>
                                  <a:gd name="T13" fmla="*/ 0 h 6"/>
                                  <a:gd name="T14" fmla="*/ 3 w 4"/>
                                  <a:gd name="T15" fmla="*/ 1 h 6"/>
                                  <a:gd name="T16" fmla="*/ 4 w 4"/>
                                  <a:gd name="T17" fmla="*/ 4 h 6"/>
                                  <a:gd name="T18" fmla="*/ 4 w 4"/>
                                  <a:gd name="T19" fmla="*/ 5 h 6"/>
                                  <a:gd name="T20" fmla="*/ 3 w 4"/>
                                  <a:gd name="T21" fmla="*/ 6 h 6"/>
                                  <a:gd name="T22" fmla="*/ 2 w 4"/>
                                  <a:gd name="T23" fmla="*/ 6 h 6"/>
                                  <a:gd name="T24" fmla="*/ 0 w 4"/>
                                  <a:gd name="T25" fmla="*/ 6 h 6"/>
                                  <a:gd name="T26" fmla="*/ 0 w 4"/>
                                  <a:gd name="T27" fmla="*/ 5 h 6"/>
                                  <a:gd name="T28" fmla="*/ 0 w 4"/>
                                  <a:gd name="T29" fmla="*/ 4 h 6"/>
                                  <a:gd name="T30" fmla="*/ 1 w 4"/>
                                  <a:gd name="T31" fmla="*/ 4 h 6"/>
                                  <a:gd name="T32" fmla="*/ 1 w 4"/>
                                  <a:gd name="T33" fmla="*/ 4 h 6"/>
                                  <a:gd name="T34" fmla="*/ 1 w 4"/>
                                  <a:gd name="T35" fmla="*/ 5 h 6"/>
                                  <a:gd name="T36" fmla="*/ 1 w 4"/>
                                  <a:gd name="T37" fmla="*/ 5 h 6"/>
                                  <a:gd name="T38" fmla="*/ 1 w 4"/>
                                  <a:gd name="T39" fmla="*/ 5 h 6"/>
                                  <a:gd name="T40" fmla="*/ 1 w 4"/>
                                  <a:gd name="T41" fmla="*/ 5 h 6"/>
                                  <a:gd name="T42" fmla="*/ 1 w 4"/>
                                  <a:gd name="T43" fmla="*/ 6 h 6"/>
                                  <a:gd name="T44" fmla="*/ 2 w 4"/>
                                  <a:gd name="T45" fmla="*/ 6 h 6"/>
                                  <a:gd name="T46" fmla="*/ 2 w 4"/>
                                  <a:gd name="T47" fmla="*/ 5 h 6"/>
                                  <a:gd name="T48" fmla="*/ 2 w 4"/>
                                  <a:gd name="T49" fmla="*/ 5 h 6"/>
                                  <a:gd name="T50" fmla="*/ 2 w 4"/>
                                  <a:gd name="T51" fmla="*/ 4 h 6"/>
                                  <a:gd name="T52" fmla="*/ 2 w 4"/>
                                  <a:gd name="T53" fmla="*/ 1 h 6"/>
                                  <a:gd name="T54" fmla="*/ 2 w 4"/>
                                  <a:gd name="T55" fmla="*/ 1 h 6"/>
                                  <a:gd name="T56" fmla="*/ 1 w 4"/>
                                  <a:gd name="T57" fmla="*/ 0 h 6"/>
                                  <a:gd name="T58" fmla="*/ 1 w 4"/>
                                  <a:gd name="T59" fmla="*/ 0 h 6"/>
                                  <a:gd name="T60" fmla="*/ 1 w 4"/>
                                  <a:gd name="T6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7" name="Freeform 174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4 w 5"/>
                                  <a:gd name="T1" fmla="*/ 0 h 4"/>
                                  <a:gd name="T2" fmla="*/ 5 w 5"/>
                                  <a:gd name="T3" fmla="*/ 3 h 4"/>
                                  <a:gd name="T4" fmla="*/ 5 w 5"/>
                                  <a:gd name="T5" fmla="*/ 4 h 4"/>
                                  <a:gd name="T6" fmla="*/ 5 w 5"/>
                                  <a:gd name="T7" fmla="*/ 4 h 4"/>
                                  <a:gd name="T8" fmla="*/ 5 w 5"/>
                                  <a:gd name="T9" fmla="*/ 4 h 4"/>
                                  <a:gd name="T10" fmla="*/ 3 w 5"/>
                                  <a:gd name="T11" fmla="*/ 4 h 4"/>
                                  <a:gd name="T12" fmla="*/ 3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4 h 4"/>
                                  <a:gd name="T20" fmla="*/ 1 w 5"/>
                                  <a:gd name="T21" fmla="*/ 4 h 4"/>
                                  <a:gd name="T22" fmla="*/ 1 w 5"/>
                                  <a:gd name="T23" fmla="*/ 3 h 4"/>
                                  <a:gd name="T24" fmla="*/ 0 w 5"/>
                                  <a:gd name="T25" fmla="*/ 1 h 4"/>
                                  <a:gd name="T26" fmla="*/ 0 w 5"/>
                                  <a:gd name="T27" fmla="*/ 1 h 4"/>
                                  <a:gd name="T28" fmla="*/ 0 w 5"/>
                                  <a:gd name="T29" fmla="*/ 1 h 4"/>
                                  <a:gd name="T30" fmla="*/ 0 w 5"/>
                                  <a:gd name="T31" fmla="*/ 1 h 4"/>
                                  <a:gd name="T32" fmla="*/ 2 w 5"/>
                                  <a:gd name="T33" fmla="*/ 0 h 4"/>
                                  <a:gd name="T34" fmla="*/ 2 w 5"/>
                                  <a:gd name="T35" fmla="*/ 3 h 4"/>
                                  <a:gd name="T36" fmla="*/ 2 w 5"/>
                                  <a:gd name="T37" fmla="*/ 4 h 4"/>
                                  <a:gd name="T38" fmla="*/ 2 w 5"/>
                                  <a:gd name="T39" fmla="*/ 4 h 4"/>
                                  <a:gd name="T40" fmla="*/ 2 w 5"/>
                                  <a:gd name="T41" fmla="*/ 4 h 4"/>
                                  <a:gd name="T42" fmla="*/ 3 w 5"/>
                                  <a:gd name="T43" fmla="*/ 4 h 4"/>
                                  <a:gd name="T44" fmla="*/ 3 w 5"/>
                                  <a:gd name="T45" fmla="*/ 3 h 4"/>
                                  <a:gd name="T46" fmla="*/ 3 w 5"/>
                                  <a:gd name="T47" fmla="*/ 1 h 4"/>
                                  <a:gd name="T48" fmla="*/ 3 w 5"/>
                                  <a:gd name="T49" fmla="*/ 1 h 4"/>
                                  <a:gd name="T50" fmla="*/ 2 w 5"/>
                                  <a:gd name="T51" fmla="*/ 0 h 4"/>
                                  <a:gd name="T52" fmla="*/ 2 w 5"/>
                                  <a:gd name="T53" fmla="*/ 0 h 4"/>
                                  <a:gd name="T54" fmla="*/ 4 w 5"/>
                                  <a:gd name="T5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8" name="Freeform 175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2 w 3"/>
                                  <a:gd name="T1" fmla="*/ 0 h 6"/>
                                  <a:gd name="T2" fmla="*/ 2 w 3"/>
                                  <a:gd name="T3" fmla="*/ 5 h 6"/>
                                  <a:gd name="T4" fmla="*/ 3 w 3"/>
                                  <a:gd name="T5" fmla="*/ 5 h 6"/>
                                  <a:gd name="T6" fmla="*/ 3 w 3"/>
                                  <a:gd name="T7" fmla="*/ 6 h 6"/>
                                  <a:gd name="T8" fmla="*/ 3 w 3"/>
                                  <a:gd name="T9" fmla="*/ 6 h 6"/>
                                  <a:gd name="T10" fmla="*/ 1 w 3"/>
                                  <a:gd name="T11" fmla="*/ 6 h 6"/>
                                  <a:gd name="T12" fmla="*/ 1 w 3"/>
                                  <a:gd name="T13" fmla="*/ 6 h 6"/>
                                  <a:gd name="T14" fmla="*/ 1 w 3"/>
                                  <a:gd name="T15" fmla="*/ 6 h 6"/>
                                  <a:gd name="T16" fmla="*/ 1 w 3"/>
                                  <a:gd name="T17" fmla="*/ 5 h 6"/>
                                  <a:gd name="T18" fmla="*/ 1 w 3"/>
                                  <a:gd name="T19" fmla="*/ 1 h 6"/>
                                  <a:gd name="T20" fmla="*/ 1 w 3"/>
                                  <a:gd name="T21" fmla="*/ 1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2 w 3"/>
                                  <a:gd name="T2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19" name="Freeform 1751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2 w 5"/>
                                  <a:gd name="T1" fmla="*/ 0 h 6"/>
                                  <a:gd name="T2" fmla="*/ 2 w 5"/>
                                  <a:gd name="T3" fmla="*/ 2 h 6"/>
                                  <a:gd name="T4" fmla="*/ 3 w 5"/>
                                  <a:gd name="T5" fmla="*/ 2 h 6"/>
                                  <a:gd name="T6" fmla="*/ 3 w 5"/>
                                  <a:gd name="T7" fmla="*/ 1 h 6"/>
                                  <a:gd name="T8" fmla="*/ 4 w 5"/>
                                  <a:gd name="T9" fmla="*/ 1 h 6"/>
                                  <a:gd name="T10" fmla="*/ 5 w 5"/>
                                  <a:gd name="T11" fmla="*/ 2 h 6"/>
                                  <a:gd name="T12" fmla="*/ 5 w 5"/>
                                  <a:gd name="T13" fmla="*/ 3 h 6"/>
                                  <a:gd name="T14" fmla="*/ 5 w 5"/>
                                  <a:gd name="T15" fmla="*/ 4 h 6"/>
                                  <a:gd name="T16" fmla="*/ 5 w 5"/>
                                  <a:gd name="T17" fmla="*/ 5 h 6"/>
                                  <a:gd name="T18" fmla="*/ 5 w 5"/>
                                  <a:gd name="T19" fmla="*/ 5 h 6"/>
                                  <a:gd name="T20" fmla="*/ 5 w 5"/>
                                  <a:gd name="T21" fmla="*/ 5 h 6"/>
                                  <a:gd name="T22" fmla="*/ 3 w 5"/>
                                  <a:gd name="T23" fmla="*/ 5 h 6"/>
                                  <a:gd name="T24" fmla="*/ 3 w 5"/>
                                  <a:gd name="T25" fmla="*/ 5 h 6"/>
                                  <a:gd name="T26" fmla="*/ 3 w 5"/>
                                  <a:gd name="T27" fmla="*/ 5 h 6"/>
                                  <a:gd name="T28" fmla="*/ 4 w 5"/>
                                  <a:gd name="T29" fmla="*/ 5 h 6"/>
                                  <a:gd name="T30" fmla="*/ 3 w 5"/>
                                  <a:gd name="T31" fmla="*/ 3 h 6"/>
                                  <a:gd name="T32" fmla="*/ 3 w 5"/>
                                  <a:gd name="T33" fmla="*/ 2 h 6"/>
                                  <a:gd name="T34" fmla="*/ 3 w 5"/>
                                  <a:gd name="T35" fmla="*/ 2 h 6"/>
                                  <a:gd name="T36" fmla="*/ 3 w 5"/>
                                  <a:gd name="T37" fmla="*/ 2 h 6"/>
                                  <a:gd name="T38" fmla="*/ 2 w 5"/>
                                  <a:gd name="T39" fmla="*/ 2 h 6"/>
                                  <a:gd name="T40" fmla="*/ 2 w 5"/>
                                  <a:gd name="T41" fmla="*/ 3 h 6"/>
                                  <a:gd name="T42" fmla="*/ 2 w 5"/>
                                  <a:gd name="T43" fmla="*/ 5 h 6"/>
                                  <a:gd name="T44" fmla="*/ 2 w 5"/>
                                  <a:gd name="T45" fmla="*/ 5 h 6"/>
                                  <a:gd name="T46" fmla="*/ 3 w 5"/>
                                  <a:gd name="T47" fmla="*/ 5 h 6"/>
                                  <a:gd name="T48" fmla="*/ 3 w 5"/>
                                  <a:gd name="T49" fmla="*/ 5 h 6"/>
                                  <a:gd name="T50" fmla="*/ 1 w 5"/>
                                  <a:gd name="T51" fmla="*/ 6 h 6"/>
                                  <a:gd name="T52" fmla="*/ 1 w 5"/>
                                  <a:gd name="T53" fmla="*/ 6 h 6"/>
                                  <a:gd name="T54" fmla="*/ 1 w 5"/>
                                  <a:gd name="T55" fmla="*/ 5 h 6"/>
                                  <a:gd name="T56" fmla="*/ 1 w 5"/>
                                  <a:gd name="T57" fmla="*/ 5 h 6"/>
                                  <a:gd name="T58" fmla="*/ 1 w 5"/>
                                  <a:gd name="T59" fmla="*/ 1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2 w 5"/>
                                  <a:gd name="T67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0" name="AutoShape 1752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2 w 4"/>
                                  <a:gd name="T1" fmla="*/ 0 h 4"/>
                                  <a:gd name="T2" fmla="*/ 3 w 4"/>
                                  <a:gd name="T3" fmla="*/ 0 h 4"/>
                                  <a:gd name="T4" fmla="*/ 4 w 4"/>
                                  <a:gd name="T5" fmla="*/ 1 h 4"/>
                                  <a:gd name="T6" fmla="*/ 4 w 4"/>
                                  <a:gd name="T7" fmla="*/ 2 h 4"/>
                                  <a:gd name="T8" fmla="*/ 4 w 4"/>
                                  <a:gd name="T9" fmla="*/ 3 h 4"/>
                                  <a:gd name="T10" fmla="*/ 2 w 4"/>
                                  <a:gd name="T11" fmla="*/ 4 h 4"/>
                                  <a:gd name="T12" fmla="*/ 1 w 4"/>
                                  <a:gd name="T13" fmla="*/ 4 h 4"/>
                                  <a:gd name="T14" fmla="*/ 0 w 4"/>
                                  <a:gd name="T15" fmla="*/ 2 h 4"/>
                                  <a:gd name="T16" fmla="*/ 0 w 4"/>
                                  <a:gd name="T17" fmla="*/ 1 h 4"/>
                                  <a:gd name="T18" fmla="*/ 2 w 4"/>
                                  <a:gd name="T19" fmla="*/ 0 h 4"/>
                                  <a:gd name="T20" fmla="*/ 2 w 4"/>
                                  <a:gd name="T21" fmla="*/ 0 h 4"/>
                                  <a:gd name="T22" fmla="*/ 1 w 4"/>
                                  <a:gd name="T23" fmla="*/ 0 h 4"/>
                                  <a:gd name="T24" fmla="*/ 1 w 4"/>
                                  <a:gd name="T25" fmla="*/ 1 h 4"/>
                                  <a:gd name="T26" fmla="*/ 1 w 4"/>
                                  <a:gd name="T27" fmla="*/ 2 h 4"/>
                                  <a:gd name="T28" fmla="*/ 2 w 4"/>
                                  <a:gd name="T29" fmla="*/ 3 h 4"/>
                                  <a:gd name="T30" fmla="*/ 2 w 4"/>
                                  <a:gd name="T31" fmla="*/ 4 h 4"/>
                                  <a:gd name="T32" fmla="*/ 2 w 4"/>
                                  <a:gd name="T33" fmla="*/ 4 h 4"/>
                                  <a:gd name="T34" fmla="*/ 3 w 4"/>
                                  <a:gd name="T35" fmla="*/ 4 h 4"/>
                                  <a:gd name="T36" fmla="*/ 3 w 4"/>
                                  <a:gd name="T37" fmla="*/ 3 h 4"/>
                                  <a:gd name="T38" fmla="*/ 3 w 4"/>
                                  <a:gd name="T39" fmla="*/ 2 h 4"/>
                                  <a:gd name="T40" fmla="*/ 3 w 4"/>
                                  <a:gd name="T41" fmla="*/ 1 h 4"/>
                                  <a:gd name="T42" fmla="*/ 2 w 4"/>
                                  <a:gd name="T43" fmla="*/ 0 h 4"/>
                                  <a:gd name="T44" fmla="*/ 2 w 4"/>
                                  <a:gd name="T45" fmla="*/ 0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21" name="Group 1753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1722" name="AutoShape 1754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6"/>
                                  <a:gd name="T2" fmla="*/ 4 w 6"/>
                                  <a:gd name="T3" fmla="*/ 5 h 6"/>
                                  <a:gd name="T4" fmla="*/ 4 w 6"/>
                                  <a:gd name="T5" fmla="*/ 6 h 6"/>
                                  <a:gd name="T6" fmla="*/ 4 w 6"/>
                                  <a:gd name="T7" fmla="*/ 6 h 6"/>
                                  <a:gd name="T8" fmla="*/ 4 w 6"/>
                                  <a:gd name="T9" fmla="*/ 6 h 6"/>
                                  <a:gd name="T10" fmla="*/ 4 w 6"/>
                                  <a:gd name="T11" fmla="*/ 6 h 6"/>
                                  <a:gd name="T12" fmla="*/ 2 w 6"/>
                                  <a:gd name="T13" fmla="*/ 5 h 6"/>
                                  <a:gd name="T14" fmla="*/ 3 w 6"/>
                                  <a:gd name="T15" fmla="*/ 5 h 6"/>
                                  <a:gd name="T16" fmla="*/ 2 w 6"/>
                                  <a:gd name="T17" fmla="*/ 5 h 6"/>
                                  <a:gd name="T18" fmla="*/ 1 w 6"/>
                                  <a:gd name="T19" fmla="*/ 5 h 6"/>
                                  <a:gd name="T20" fmla="*/ 0 w 6"/>
                                  <a:gd name="T21" fmla="*/ 4 h 6"/>
                                  <a:gd name="T22" fmla="*/ 0 w 6"/>
                                  <a:gd name="T23" fmla="*/ 2 h 6"/>
                                  <a:gd name="T24" fmla="*/ 1 w 6"/>
                                  <a:gd name="T25" fmla="*/ 1 h 6"/>
                                  <a:gd name="T26" fmla="*/ 2 w 6"/>
                                  <a:gd name="T27" fmla="*/ 1 h 6"/>
                                  <a:gd name="T28" fmla="*/ 3 w 6"/>
                                  <a:gd name="T29" fmla="*/ 1 h 6"/>
                                  <a:gd name="T30" fmla="*/ 3 w 6"/>
                                  <a:gd name="T31" fmla="*/ 2 h 6"/>
                                  <a:gd name="T32" fmla="*/ 4 w 6"/>
                                  <a:gd name="T33" fmla="*/ 2 h 6"/>
                                  <a:gd name="T34" fmla="*/ 4 w 6"/>
                                  <a:gd name="T35" fmla="*/ 1 h 6"/>
                                  <a:gd name="T36" fmla="*/ 5 w 6"/>
                                  <a:gd name="T37" fmla="*/ 1 h 6"/>
                                  <a:gd name="T38" fmla="*/ 4 w 6"/>
                                  <a:gd name="T39" fmla="*/ 1 h 6"/>
                                  <a:gd name="T40" fmla="*/ 4 w 6"/>
                                  <a:gd name="T41" fmla="*/ 0 h 6"/>
                                  <a:gd name="T42" fmla="*/ 4 w 6"/>
                                  <a:gd name="T43" fmla="*/ 0 h 6"/>
                                  <a:gd name="T44" fmla="*/ 6 w 6"/>
                                  <a:gd name="T45" fmla="*/ 1 h 6"/>
                                  <a:gd name="T46" fmla="*/ 4 w 6"/>
                                  <a:gd name="T47" fmla="*/ 3 h 6"/>
                                  <a:gd name="T48" fmla="*/ 3 w 6"/>
                                  <a:gd name="T49" fmla="*/ 2 h 6"/>
                                  <a:gd name="T50" fmla="*/ 3 w 6"/>
                                  <a:gd name="T51" fmla="*/ 2 h 6"/>
                                  <a:gd name="T52" fmla="*/ 2 w 6"/>
                                  <a:gd name="T53" fmla="*/ 2 h 6"/>
                                  <a:gd name="T54" fmla="*/ 2 w 6"/>
                                  <a:gd name="T55" fmla="*/ 3 h 6"/>
                                  <a:gd name="T56" fmla="*/ 1 w 6"/>
                                  <a:gd name="T57" fmla="*/ 4 h 6"/>
                                  <a:gd name="T58" fmla="*/ 1 w 6"/>
                                  <a:gd name="T59" fmla="*/ 4 h 6"/>
                                  <a:gd name="T60" fmla="*/ 2 w 6"/>
                                  <a:gd name="T61" fmla="*/ 5 h 6"/>
                                  <a:gd name="T62" fmla="*/ 3 w 6"/>
                                  <a:gd name="T63" fmla="*/ 5 h 6"/>
                                  <a:gd name="T64" fmla="*/ 4 w 6"/>
                                  <a:gd name="T65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3" name="AutoShape 1755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3 h 4"/>
                                  <a:gd name="T2" fmla="*/ 2 w 5"/>
                                  <a:gd name="T3" fmla="*/ 2 h 4"/>
                                  <a:gd name="T4" fmla="*/ 2 w 5"/>
                                  <a:gd name="T5" fmla="*/ 3 h 4"/>
                                  <a:gd name="T6" fmla="*/ 3 w 5"/>
                                  <a:gd name="T7" fmla="*/ 4 h 4"/>
                                  <a:gd name="T8" fmla="*/ 3 w 5"/>
                                  <a:gd name="T9" fmla="*/ 4 h 4"/>
                                  <a:gd name="T10" fmla="*/ 4 w 5"/>
                                  <a:gd name="T11" fmla="*/ 4 h 4"/>
                                  <a:gd name="T12" fmla="*/ 4 w 5"/>
                                  <a:gd name="T13" fmla="*/ 4 h 4"/>
                                  <a:gd name="T14" fmla="*/ 3 w 5"/>
                                  <a:gd name="T15" fmla="*/ 4 h 4"/>
                                  <a:gd name="T16" fmla="*/ 2 w 5"/>
                                  <a:gd name="T17" fmla="*/ 4 h 4"/>
                                  <a:gd name="T18" fmla="*/ 1 w 5"/>
                                  <a:gd name="T19" fmla="*/ 2 h 4"/>
                                  <a:gd name="T20" fmla="*/ 1 w 5"/>
                                  <a:gd name="T21" fmla="*/ 1 h 4"/>
                                  <a:gd name="T22" fmla="*/ 2 w 5"/>
                                  <a:gd name="T23" fmla="*/ 0 h 4"/>
                                  <a:gd name="T24" fmla="*/ 4 w 5"/>
                                  <a:gd name="T25" fmla="*/ 0 h 4"/>
                                  <a:gd name="T26" fmla="*/ 5 w 5"/>
                                  <a:gd name="T27" fmla="*/ 1 h 4"/>
                                  <a:gd name="T28" fmla="*/ 5 w 5"/>
                                  <a:gd name="T29" fmla="*/ 3 h 4"/>
                                  <a:gd name="T30" fmla="*/ 4 w 5"/>
                                  <a:gd name="T31" fmla="*/ 2 h 4"/>
                                  <a:gd name="T32" fmla="*/ 4 w 5"/>
                                  <a:gd name="T33" fmla="*/ 1 h 4"/>
                                  <a:gd name="T34" fmla="*/ 4 w 5"/>
                                  <a:gd name="T35" fmla="*/ 1 h 4"/>
                                  <a:gd name="T36" fmla="*/ 4 w 5"/>
                                  <a:gd name="T37" fmla="*/ 0 h 4"/>
                                  <a:gd name="T38" fmla="*/ 3 w 5"/>
                                  <a:gd name="T39" fmla="*/ 0 h 4"/>
                                  <a:gd name="T40" fmla="*/ 2 w 5"/>
                                  <a:gd name="T41" fmla="*/ 1 h 4"/>
                                  <a:gd name="T42" fmla="*/ 2 w 5"/>
                                  <a:gd name="T43" fmla="*/ 1 h 4"/>
                                  <a:gd name="T44" fmla="*/ 4 w 5"/>
                                  <a:gd name="T45" fmla="*/ 2 h 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24" name="Group 1756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1725" name="Freeform 1757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5 w 5"/>
                                  <a:gd name="T1" fmla="*/ 0 h 6"/>
                                  <a:gd name="T2" fmla="*/ 3 w 5"/>
                                  <a:gd name="T3" fmla="*/ 4 h 6"/>
                                  <a:gd name="T4" fmla="*/ 2 w 5"/>
                                  <a:gd name="T5" fmla="*/ 5 h 6"/>
                                  <a:gd name="T6" fmla="*/ 2 w 5"/>
                                  <a:gd name="T7" fmla="*/ 5 h 6"/>
                                  <a:gd name="T8" fmla="*/ 3 w 5"/>
                                  <a:gd name="T9" fmla="*/ 6 h 6"/>
                                  <a:gd name="T10" fmla="*/ 3 w 5"/>
                                  <a:gd name="T11" fmla="*/ 6 h 6"/>
                                  <a:gd name="T12" fmla="*/ 3 w 5"/>
                                  <a:gd name="T13" fmla="*/ 6 h 6"/>
                                  <a:gd name="T14" fmla="*/ 0 w 5"/>
                                  <a:gd name="T15" fmla="*/ 4 h 6"/>
                                  <a:gd name="T16" fmla="*/ 0 w 5"/>
                                  <a:gd name="T17" fmla="*/ 4 h 6"/>
                                  <a:gd name="T18" fmla="*/ 0 w 5"/>
                                  <a:gd name="T19" fmla="*/ 4 h 6"/>
                                  <a:gd name="T20" fmla="*/ 0 w 5"/>
                                  <a:gd name="T21" fmla="*/ 4 h 6"/>
                                  <a:gd name="T22" fmla="*/ 1 w 5"/>
                                  <a:gd name="T23" fmla="*/ 4 h 6"/>
                                  <a:gd name="T24" fmla="*/ 1 w 5"/>
                                  <a:gd name="T25" fmla="*/ 4 h 6"/>
                                  <a:gd name="T26" fmla="*/ 2 w 5"/>
                                  <a:gd name="T27" fmla="*/ 1 h 6"/>
                                  <a:gd name="T28" fmla="*/ 3 w 5"/>
                                  <a:gd name="T29" fmla="*/ 1 h 6"/>
                                  <a:gd name="T30" fmla="*/ 2 w 5"/>
                                  <a:gd name="T31" fmla="*/ 0 h 6"/>
                                  <a:gd name="T32" fmla="*/ 2 w 5"/>
                                  <a:gd name="T33" fmla="*/ 0 h 6"/>
                                  <a:gd name="T34" fmla="*/ 2 w 5"/>
                                  <a:gd name="T35" fmla="*/ 0 h 6"/>
                                  <a:gd name="T36" fmla="*/ 2 w 5"/>
                                  <a:gd name="T37" fmla="*/ 0 h 6"/>
                                  <a:gd name="T38" fmla="*/ 4 w 5"/>
                                  <a:gd name="T39" fmla="*/ 0 h 6"/>
                                  <a:gd name="T40" fmla="*/ 5 w 5"/>
                                  <a:gd name="T41" fmla="*/ 0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6" name="AutoShape 1758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4 w 6"/>
                                  <a:gd name="T1" fmla="*/ 3 h 6"/>
                                  <a:gd name="T2" fmla="*/ 4 w 6"/>
                                  <a:gd name="T3" fmla="*/ 4 h 6"/>
                                  <a:gd name="T4" fmla="*/ 4 w 6"/>
                                  <a:gd name="T5" fmla="*/ 5 h 6"/>
                                  <a:gd name="T6" fmla="*/ 3 w 6"/>
                                  <a:gd name="T7" fmla="*/ 6 h 6"/>
                                  <a:gd name="T8" fmla="*/ 1 w 6"/>
                                  <a:gd name="T9" fmla="*/ 5 h 6"/>
                                  <a:gd name="T10" fmla="*/ 0 w 6"/>
                                  <a:gd name="T11" fmla="*/ 4 h 6"/>
                                  <a:gd name="T12" fmla="*/ 0 w 6"/>
                                  <a:gd name="T13" fmla="*/ 3 h 6"/>
                                  <a:gd name="T14" fmla="*/ 0 w 6"/>
                                  <a:gd name="T15" fmla="*/ 3 h 6"/>
                                  <a:gd name="T16" fmla="*/ 2 w 6"/>
                                  <a:gd name="T17" fmla="*/ 3 h 6"/>
                                  <a:gd name="T18" fmla="*/ 1 w 6"/>
                                  <a:gd name="T19" fmla="*/ 1 h 6"/>
                                  <a:gd name="T20" fmla="*/ 1 w 6"/>
                                  <a:gd name="T21" fmla="*/ 1 h 6"/>
                                  <a:gd name="T22" fmla="*/ 2 w 6"/>
                                  <a:gd name="T23" fmla="*/ 0 h 6"/>
                                  <a:gd name="T24" fmla="*/ 4 w 6"/>
                                  <a:gd name="T25" fmla="*/ 0 h 6"/>
                                  <a:gd name="T26" fmla="*/ 5 w 6"/>
                                  <a:gd name="T27" fmla="*/ 2 h 6"/>
                                  <a:gd name="T28" fmla="*/ 5 w 6"/>
                                  <a:gd name="T29" fmla="*/ 3 h 6"/>
                                  <a:gd name="T30" fmla="*/ 5 w 6"/>
                                  <a:gd name="T31" fmla="*/ 3 h 6"/>
                                  <a:gd name="T32" fmla="*/ 4 w 6"/>
                                  <a:gd name="T33" fmla="*/ 3 h 6"/>
                                  <a:gd name="T34" fmla="*/ 3 w 6"/>
                                  <a:gd name="T35" fmla="*/ 3 h 6"/>
                                  <a:gd name="T36" fmla="*/ 4 w 6"/>
                                  <a:gd name="T37" fmla="*/ 2 h 6"/>
                                  <a:gd name="T38" fmla="*/ 4 w 6"/>
                                  <a:gd name="T39" fmla="*/ 2 h 6"/>
                                  <a:gd name="T40" fmla="*/ 4 w 6"/>
                                  <a:gd name="T41" fmla="*/ 1 h 6"/>
                                  <a:gd name="T42" fmla="*/ 4 w 6"/>
                                  <a:gd name="T43" fmla="*/ 1 h 6"/>
                                  <a:gd name="T44" fmla="*/ 3 w 6"/>
                                  <a:gd name="T45" fmla="*/ 1 h 6"/>
                                  <a:gd name="T46" fmla="*/ 3 w 6"/>
                                  <a:gd name="T47" fmla="*/ 1 h 6"/>
                                  <a:gd name="T48" fmla="*/ 3 w 6"/>
                                  <a:gd name="T49" fmla="*/ 2 h 6"/>
                                  <a:gd name="T50" fmla="*/ 3 w 6"/>
                                  <a:gd name="T51" fmla="*/ 3 h 6"/>
                                  <a:gd name="T52" fmla="*/ 2 w 6"/>
                                  <a:gd name="T53" fmla="*/ 3 h 6"/>
                                  <a:gd name="T54" fmla="*/ 2 w 6"/>
                                  <a:gd name="T55" fmla="*/ 3 h 6"/>
                                  <a:gd name="T56" fmla="*/ 1 w 6"/>
                                  <a:gd name="T57" fmla="*/ 3 h 6"/>
                                  <a:gd name="T58" fmla="*/ 1 w 6"/>
                                  <a:gd name="T59" fmla="*/ 4 h 6"/>
                                  <a:gd name="T60" fmla="*/ 1 w 6"/>
                                  <a:gd name="T61" fmla="*/ 4 h 6"/>
                                  <a:gd name="T62" fmla="*/ 1 w 6"/>
                                  <a:gd name="T63" fmla="*/ 5 h 6"/>
                                  <a:gd name="T64" fmla="*/ 1 w 6"/>
                                  <a:gd name="T65" fmla="*/ 5 h 6"/>
                                  <a:gd name="T66" fmla="*/ 2 w 6"/>
                                  <a:gd name="T67" fmla="*/ 5 h 6"/>
                                  <a:gd name="T68" fmla="*/ 3 w 6"/>
                                  <a:gd name="T69" fmla="*/ 5 h 6"/>
                                  <a:gd name="T70" fmla="*/ 2 w 6"/>
                                  <a:gd name="T71" fmla="*/ 3 h 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7" name="AutoShape 1759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4 h 5"/>
                                  <a:gd name="T2" fmla="*/ 0 w 6"/>
                                  <a:gd name="T3" fmla="*/ 4 h 5"/>
                                  <a:gd name="T4" fmla="*/ 2 w 6"/>
                                  <a:gd name="T5" fmla="*/ 4 h 5"/>
                                  <a:gd name="T6" fmla="*/ 3 w 6"/>
                                  <a:gd name="T7" fmla="*/ 4 h 5"/>
                                  <a:gd name="T8" fmla="*/ 4 w 6"/>
                                  <a:gd name="T9" fmla="*/ 3 h 5"/>
                                  <a:gd name="T10" fmla="*/ 3 w 6"/>
                                  <a:gd name="T11" fmla="*/ 3 h 5"/>
                                  <a:gd name="T12" fmla="*/ 3 w 6"/>
                                  <a:gd name="T13" fmla="*/ 3 h 5"/>
                                  <a:gd name="T14" fmla="*/ 2 w 6"/>
                                  <a:gd name="T15" fmla="*/ 2 h 5"/>
                                  <a:gd name="T16" fmla="*/ 2 w 6"/>
                                  <a:gd name="T17" fmla="*/ 1 h 5"/>
                                  <a:gd name="T18" fmla="*/ 3 w 6"/>
                                  <a:gd name="T19" fmla="*/ 0 h 5"/>
                                  <a:gd name="T20" fmla="*/ 4 w 6"/>
                                  <a:gd name="T21" fmla="*/ 0 h 5"/>
                                  <a:gd name="T22" fmla="*/ 5 w 6"/>
                                  <a:gd name="T23" fmla="*/ 0 h 5"/>
                                  <a:gd name="T24" fmla="*/ 6 w 6"/>
                                  <a:gd name="T25" fmla="*/ 1 h 5"/>
                                  <a:gd name="T26" fmla="*/ 6 w 6"/>
                                  <a:gd name="T27" fmla="*/ 2 h 5"/>
                                  <a:gd name="T28" fmla="*/ 6 w 6"/>
                                  <a:gd name="T29" fmla="*/ 3 h 5"/>
                                  <a:gd name="T30" fmla="*/ 5 w 6"/>
                                  <a:gd name="T31" fmla="*/ 4 h 5"/>
                                  <a:gd name="T32" fmla="*/ 3 w 6"/>
                                  <a:gd name="T33" fmla="*/ 5 h 5"/>
                                  <a:gd name="T34" fmla="*/ 0 w 6"/>
                                  <a:gd name="T35" fmla="*/ 4 h 5"/>
                                  <a:gd name="T36" fmla="*/ 4 w 6"/>
                                  <a:gd name="T37" fmla="*/ 3 h 5"/>
                                  <a:gd name="T38" fmla="*/ 5 w 6"/>
                                  <a:gd name="T39" fmla="*/ 2 h 5"/>
                                  <a:gd name="T40" fmla="*/ 5 w 6"/>
                                  <a:gd name="T41" fmla="*/ 1 h 5"/>
                                  <a:gd name="T42" fmla="*/ 5 w 6"/>
                                  <a:gd name="T43" fmla="*/ 0 h 5"/>
                                  <a:gd name="T44" fmla="*/ 5 w 6"/>
                                  <a:gd name="T45" fmla="*/ 0 h 5"/>
                                  <a:gd name="T46" fmla="*/ 4 w 6"/>
                                  <a:gd name="T47" fmla="*/ 0 h 5"/>
                                  <a:gd name="T48" fmla="*/ 4 w 6"/>
                                  <a:gd name="T49" fmla="*/ 1 h 5"/>
                                  <a:gd name="T50" fmla="*/ 3 w 6"/>
                                  <a:gd name="T51" fmla="*/ 2 h 5"/>
                                  <a:gd name="T52" fmla="*/ 4 w 6"/>
                                  <a:gd name="T53" fmla="*/ 3 h 5"/>
                                  <a:gd name="T54" fmla="*/ 4 w 6"/>
                                  <a:gd name="T55" fmla="*/ 3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728" name="AutoShape 1760"/>
                            <wps:cNvSpPr>
                              <a:spLocks noChangeAspect="1"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6 w 6"/>
                                  <a:gd name="T1" fmla="*/ 1 h 5"/>
                                  <a:gd name="T2" fmla="*/ 6 w 6"/>
                                  <a:gd name="T3" fmla="*/ 1 h 5"/>
                                  <a:gd name="T4" fmla="*/ 5 w 6"/>
                                  <a:gd name="T5" fmla="*/ 0 h 5"/>
                                  <a:gd name="T6" fmla="*/ 3 w 6"/>
                                  <a:gd name="T7" fmla="*/ 1 h 5"/>
                                  <a:gd name="T8" fmla="*/ 2 w 6"/>
                                  <a:gd name="T9" fmla="*/ 1 h 5"/>
                                  <a:gd name="T10" fmla="*/ 3 w 6"/>
                                  <a:gd name="T11" fmla="*/ 1 h 5"/>
                                  <a:gd name="T12" fmla="*/ 4 w 6"/>
                                  <a:gd name="T13" fmla="*/ 2 h 5"/>
                                  <a:gd name="T14" fmla="*/ 5 w 6"/>
                                  <a:gd name="T15" fmla="*/ 3 h 5"/>
                                  <a:gd name="T16" fmla="*/ 5 w 6"/>
                                  <a:gd name="T17" fmla="*/ 4 h 5"/>
                                  <a:gd name="T18" fmla="*/ 4 w 6"/>
                                  <a:gd name="T19" fmla="*/ 5 h 5"/>
                                  <a:gd name="T20" fmla="*/ 3 w 6"/>
                                  <a:gd name="T21" fmla="*/ 5 h 5"/>
                                  <a:gd name="T22" fmla="*/ 2 w 6"/>
                                  <a:gd name="T23" fmla="*/ 5 h 5"/>
                                  <a:gd name="T24" fmla="*/ 1 w 6"/>
                                  <a:gd name="T25" fmla="*/ 4 h 5"/>
                                  <a:gd name="T26" fmla="*/ 0 w 6"/>
                                  <a:gd name="T27" fmla="*/ 3 h 5"/>
                                  <a:gd name="T28" fmla="*/ 0 w 6"/>
                                  <a:gd name="T29" fmla="*/ 2 h 5"/>
                                  <a:gd name="T30" fmla="*/ 2 w 6"/>
                                  <a:gd name="T31" fmla="*/ 0 h 5"/>
                                  <a:gd name="T32" fmla="*/ 4 w 6"/>
                                  <a:gd name="T33" fmla="*/ 0 h 5"/>
                                  <a:gd name="T34" fmla="*/ 6 w 6"/>
                                  <a:gd name="T35" fmla="*/ 1 h 5"/>
                                  <a:gd name="T36" fmla="*/ 2 w 6"/>
                                  <a:gd name="T37" fmla="*/ 2 h 5"/>
                                  <a:gd name="T38" fmla="*/ 2 w 6"/>
                                  <a:gd name="T39" fmla="*/ 2 h 5"/>
                                  <a:gd name="T40" fmla="*/ 1 w 6"/>
                                  <a:gd name="T41" fmla="*/ 3 h 5"/>
                                  <a:gd name="T42" fmla="*/ 2 w 6"/>
                                  <a:gd name="T43" fmla="*/ 4 h 5"/>
                                  <a:gd name="T44" fmla="*/ 2 w 6"/>
                                  <a:gd name="T45" fmla="*/ 4 h 5"/>
                                  <a:gd name="T46" fmla="*/ 2 w 6"/>
                                  <a:gd name="T47" fmla="*/ 4 h 5"/>
                                  <a:gd name="T48" fmla="*/ 3 w 6"/>
                                  <a:gd name="T49" fmla="*/ 4 h 5"/>
                                  <a:gd name="T50" fmla="*/ 3 w 6"/>
                                  <a:gd name="T51" fmla="*/ 2 h 5"/>
                                  <a:gd name="T52" fmla="*/ 3 w 6"/>
                                  <a:gd name="T53" fmla="*/ 2 h 5"/>
                                  <a:gd name="T54" fmla="*/ 2 w 6"/>
                                  <a:gd name="T55" fmla="*/ 2 h 5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1729" name="Group 1761"/>
                        <wpg:cNvGrpSpPr>
                          <a:grpSpLocks noChangeAspect="1"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1730" name="AutoShape 1762"/>
                          <wps:cNvSpPr>
                            <a:spLocks noChangeAspect="1"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8 w 9"/>
                                <a:gd name="T1" fmla="*/ 3 h 7"/>
                                <a:gd name="T2" fmla="*/ 7 w 9"/>
                                <a:gd name="T3" fmla="*/ 3 h 7"/>
                                <a:gd name="T4" fmla="*/ 5 w 9"/>
                                <a:gd name="T5" fmla="*/ 7 h 7"/>
                                <a:gd name="T6" fmla="*/ 4 w 9"/>
                                <a:gd name="T7" fmla="*/ 7 h 7"/>
                                <a:gd name="T8" fmla="*/ 7 w 9"/>
                                <a:gd name="T9" fmla="*/ 3 h 7"/>
                                <a:gd name="T10" fmla="*/ 5 w 9"/>
                                <a:gd name="T11" fmla="*/ 2 h 7"/>
                                <a:gd name="T12" fmla="*/ 0 w 9"/>
                                <a:gd name="T13" fmla="*/ 4 h 7"/>
                                <a:gd name="T14" fmla="*/ 0 w 9"/>
                                <a:gd name="T15" fmla="*/ 4 h 7"/>
                                <a:gd name="T16" fmla="*/ 5 w 9"/>
                                <a:gd name="T17" fmla="*/ 2 h 7"/>
                                <a:gd name="T18" fmla="*/ 4 w 9"/>
                                <a:gd name="T19" fmla="*/ 2 h 7"/>
                                <a:gd name="T20" fmla="*/ 4 w 9"/>
                                <a:gd name="T21" fmla="*/ 1 h 7"/>
                                <a:gd name="T22" fmla="*/ 5 w 9"/>
                                <a:gd name="T23" fmla="*/ 2 h 7"/>
                                <a:gd name="T24" fmla="*/ 9 w 9"/>
                                <a:gd name="T25" fmla="*/ 0 h 7"/>
                                <a:gd name="T26" fmla="*/ 9 w 9"/>
                                <a:gd name="T27" fmla="*/ 0 h 7"/>
                                <a:gd name="T28" fmla="*/ 7 w 9"/>
                                <a:gd name="T29" fmla="*/ 3 h 7"/>
                                <a:gd name="T30" fmla="*/ 8 w 9"/>
                                <a:gd name="T31" fmla="*/ 3 h 7"/>
                                <a:gd name="T32" fmla="*/ 7 w 9"/>
                                <a:gd name="T33" fmla="*/ 2 h 7"/>
                                <a:gd name="T34" fmla="*/ 8 w 9"/>
                                <a:gd name="T35" fmla="*/ 0 h 7"/>
                                <a:gd name="T36" fmla="*/ 5 w 9"/>
                                <a:gd name="T37" fmla="*/ 2 h 7"/>
                                <a:gd name="T38" fmla="*/ 7 w 9"/>
                                <a:gd name="T39" fmla="*/ 2 h 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1" name="AutoShape 1763"/>
                          <wps:cNvSpPr>
                            <a:spLocks noChangeAspect="1"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5 w 6"/>
                                <a:gd name="T1" fmla="*/ 6 h 8"/>
                                <a:gd name="T2" fmla="*/ 3 w 6"/>
                                <a:gd name="T3" fmla="*/ 7 h 8"/>
                                <a:gd name="T4" fmla="*/ 1 w 6"/>
                                <a:gd name="T5" fmla="*/ 7 h 8"/>
                                <a:gd name="T6" fmla="*/ 1 w 6"/>
                                <a:gd name="T7" fmla="*/ 8 h 8"/>
                                <a:gd name="T8" fmla="*/ 0 w 6"/>
                                <a:gd name="T9" fmla="*/ 7 h 8"/>
                                <a:gd name="T10" fmla="*/ 1 w 6"/>
                                <a:gd name="T11" fmla="*/ 7 h 8"/>
                                <a:gd name="T12" fmla="*/ 0 w 6"/>
                                <a:gd name="T13" fmla="*/ 7 h 8"/>
                                <a:gd name="T14" fmla="*/ 0 w 6"/>
                                <a:gd name="T15" fmla="*/ 7 h 8"/>
                                <a:gd name="T16" fmla="*/ 1 w 6"/>
                                <a:gd name="T17" fmla="*/ 7 h 8"/>
                                <a:gd name="T18" fmla="*/ 3 w 6"/>
                                <a:gd name="T19" fmla="*/ 4 h 8"/>
                                <a:gd name="T20" fmla="*/ 2 w 6"/>
                                <a:gd name="T21" fmla="*/ 4 h 8"/>
                                <a:gd name="T22" fmla="*/ 2 w 6"/>
                                <a:gd name="T23" fmla="*/ 4 h 8"/>
                                <a:gd name="T24" fmla="*/ 3 w 6"/>
                                <a:gd name="T25" fmla="*/ 4 h 8"/>
                                <a:gd name="T26" fmla="*/ 5 w 6"/>
                                <a:gd name="T27" fmla="*/ 0 h 8"/>
                                <a:gd name="T28" fmla="*/ 5 w 6"/>
                                <a:gd name="T29" fmla="*/ 0 h 8"/>
                                <a:gd name="T30" fmla="*/ 3 w 6"/>
                                <a:gd name="T31" fmla="*/ 4 h 8"/>
                                <a:gd name="T32" fmla="*/ 4 w 6"/>
                                <a:gd name="T33" fmla="*/ 4 h 8"/>
                                <a:gd name="T34" fmla="*/ 5 w 6"/>
                                <a:gd name="T35" fmla="*/ 5 h 8"/>
                                <a:gd name="T36" fmla="*/ 5 w 6"/>
                                <a:gd name="T37" fmla="*/ 6 h 8"/>
                                <a:gd name="T38" fmla="*/ 5 w 6"/>
                                <a:gd name="T39" fmla="*/ 6 h 8"/>
                                <a:gd name="T40" fmla="*/ 5 w 6"/>
                                <a:gd name="T41" fmla="*/ 5 h 8"/>
                                <a:gd name="T42" fmla="*/ 4 w 6"/>
                                <a:gd name="T43" fmla="*/ 4 h 8"/>
                                <a:gd name="T44" fmla="*/ 3 w 6"/>
                                <a:gd name="T45" fmla="*/ 4 h 8"/>
                                <a:gd name="T46" fmla="*/ 1 w 6"/>
                                <a:gd name="T47" fmla="*/ 7 h 8"/>
                                <a:gd name="T48" fmla="*/ 3 w 6"/>
                                <a:gd name="T49" fmla="*/ 7 h 8"/>
                                <a:gd name="T50" fmla="*/ 5 w 6"/>
                                <a:gd name="T51" fmla="*/ 6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2" name="Freeform 1764"/>
                          <wps:cNvSpPr>
                            <a:spLocks noChangeAspect="1"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8 w 8"/>
                                <a:gd name="T1" fmla="*/ 0 h 8"/>
                                <a:gd name="T2" fmla="*/ 6 w 8"/>
                                <a:gd name="T3" fmla="*/ 5 h 8"/>
                                <a:gd name="T4" fmla="*/ 5 w 8"/>
                                <a:gd name="T5" fmla="*/ 7 h 8"/>
                                <a:gd name="T6" fmla="*/ 2 w 8"/>
                                <a:gd name="T7" fmla="*/ 8 h 8"/>
                                <a:gd name="T8" fmla="*/ 1 w 8"/>
                                <a:gd name="T9" fmla="*/ 7 h 8"/>
                                <a:gd name="T10" fmla="*/ 0 w 8"/>
                                <a:gd name="T11" fmla="*/ 5 h 8"/>
                                <a:gd name="T12" fmla="*/ 0 w 8"/>
                                <a:gd name="T13" fmla="*/ 5 h 8"/>
                                <a:gd name="T14" fmla="*/ 2 w 8"/>
                                <a:gd name="T15" fmla="*/ 0 h 8"/>
                                <a:gd name="T16" fmla="*/ 2 w 8"/>
                                <a:gd name="T17" fmla="*/ 0 h 8"/>
                                <a:gd name="T18" fmla="*/ 0 w 8"/>
                                <a:gd name="T19" fmla="*/ 5 h 8"/>
                                <a:gd name="T20" fmla="*/ 0 w 8"/>
                                <a:gd name="T21" fmla="*/ 5 h 8"/>
                                <a:gd name="T22" fmla="*/ 1 w 8"/>
                                <a:gd name="T23" fmla="*/ 7 h 8"/>
                                <a:gd name="T24" fmla="*/ 2 w 8"/>
                                <a:gd name="T25" fmla="*/ 7 h 8"/>
                                <a:gd name="T26" fmla="*/ 5 w 8"/>
                                <a:gd name="T27" fmla="*/ 7 h 8"/>
                                <a:gd name="T28" fmla="*/ 6 w 8"/>
                                <a:gd name="T29" fmla="*/ 5 h 8"/>
                                <a:gd name="T30" fmla="*/ 8 w 8"/>
                                <a:gd name="T31" fmla="*/ 0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3" name="Freeform 1765"/>
                          <wps:cNvSpPr>
                            <a:spLocks noChangeAspect="1"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0 h 4"/>
                                <a:gd name="T2" fmla="*/ 1 w 3"/>
                                <a:gd name="T3" fmla="*/ 1 h 4"/>
                                <a:gd name="T4" fmla="*/ 0 w 3"/>
                                <a:gd name="T5" fmla="*/ 4 h 4"/>
                                <a:gd name="T6" fmla="*/ 0 w 3"/>
                                <a:gd name="T7" fmla="*/ 4 h 4"/>
                                <a:gd name="T8" fmla="*/ 1 w 3"/>
                                <a:gd name="T9" fmla="*/ 1 h 4"/>
                                <a:gd name="T10" fmla="*/ 3 w 3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4" name="AutoShape 1766"/>
                          <wps:cNvSpPr>
                            <a:spLocks noChangeAspect="1"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6 h 9"/>
                                <a:gd name="T2" fmla="*/ 3 w 5"/>
                                <a:gd name="T3" fmla="*/ 8 h 9"/>
                                <a:gd name="T4" fmla="*/ 1 w 5"/>
                                <a:gd name="T5" fmla="*/ 8 h 9"/>
                                <a:gd name="T6" fmla="*/ 1 w 5"/>
                                <a:gd name="T7" fmla="*/ 9 h 9"/>
                                <a:gd name="T8" fmla="*/ 1 w 5"/>
                                <a:gd name="T9" fmla="*/ 9 h 9"/>
                                <a:gd name="T10" fmla="*/ 1 w 5"/>
                                <a:gd name="T11" fmla="*/ 8 h 9"/>
                                <a:gd name="T12" fmla="*/ 0 w 5"/>
                                <a:gd name="T13" fmla="*/ 8 h 9"/>
                                <a:gd name="T14" fmla="*/ 1 w 5"/>
                                <a:gd name="T15" fmla="*/ 8 h 9"/>
                                <a:gd name="T16" fmla="*/ 1 w 5"/>
                                <a:gd name="T17" fmla="*/ 8 h 9"/>
                                <a:gd name="T18" fmla="*/ 2 w 5"/>
                                <a:gd name="T19" fmla="*/ 5 h 9"/>
                                <a:gd name="T20" fmla="*/ 2 w 5"/>
                                <a:gd name="T21" fmla="*/ 5 h 9"/>
                                <a:gd name="T22" fmla="*/ 2 w 5"/>
                                <a:gd name="T23" fmla="*/ 4 h 9"/>
                                <a:gd name="T24" fmla="*/ 2 w 5"/>
                                <a:gd name="T25" fmla="*/ 4 h 9"/>
                                <a:gd name="T26" fmla="*/ 3 w 5"/>
                                <a:gd name="T27" fmla="*/ 0 h 9"/>
                                <a:gd name="T28" fmla="*/ 4 w 5"/>
                                <a:gd name="T29" fmla="*/ 0 h 9"/>
                                <a:gd name="T30" fmla="*/ 2 w 5"/>
                                <a:gd name="T31" fmla="*/ 4 h 9"/>
                                <a:gd name="T32" fmla="*/ 4 w 5"/>
                                <a:gd name="T33" fmla="*/ 4 h 9"/>
                                <a:gd name="T34" fmla="*/ 5 w 5"/>
                                <a:gd name="T35" fmla="*/ 5 h 9"/>
                                <a:gd name="T36" fmla="*/ 5 w 5"/>
                                <a:gd name="T37" fmla="*/ 6 h 9"/>
                                <a:gd name="T38" fmla="*/ 5 w 5"/>
                                <a:gd name="T39" fmla="*/ 6 h 9"/>
                                <a:gd name="T40" fmla="*/ 5 w 5"/>
                                <a:gd name="T41" fmla="*/ 5 h 9"/>
                                <a:gd name="T42" fmla="*/ 4 w 5"/>
                                <a:gd name="T43" fmla="*/ 4 h 9"/>
                                <a:gd name="T44" fmla="*/ 2 w 5"/>
                                <a:gd name="T45" fmla="*/ 5 h 9"/>
                                <a:gd name="T46" fmla="*/ 1 w 5"/>
                                <a:gd name="T47" fmla="*/ 8 h 9"/>
                                <a:gd name="T48" fmla="*/ 3 w 5"/>
                                <a:gd name="T49" fmla="*/ 7 h 9"/>
                                <a:gd name="T50" fmla="*/ 5 w 5"/>
                                <a:gd name="T51" fmla="*/ 6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5" name="AutoShape 1767"/>
                          <wps:cNvSpPr>
                            <a:spLocks noChangeAspect="1"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 h 5"/>
                                <a:gd name="T2" fmla="*/ 1 w 5"/>
                                <a:gd name="T3" fmla="*/ 3 h 5"/>
                                <a:gd name="T4" fmla="*/ 1 w 5"/>
                                <a:gd name="T5" fmla="*/ 3 h 5"/>
                                <a:gd name="T6" fmla="*/ 1 w 5"/>
                                <a:gd name="T7" fmla="*/ 4 h 5"/>
                                <a:gd name="T8" fmla="*/ 2 w 5"/>
                                <a:gd name="T9" fmla="*/ 5 h 5"/>
                                <a:gd name="T10" fmla="*/ 4 w 5"/>
                                <a:gd name="T11" fmla="*/ 4 h 5"/>
                                <a:gd name="T12" fmla="*/ 4 w 5"/>
                                <a:gd name="T13" fmla="*/ 4 h 5"/>
                                <a:gd name="T14" fmla="*/ 2 w 5"/>
                                <a:gd name="T15" fmla="*/ 5 h 5"/>
                                <a:gd name="T16" fmla="*/ 1 w 5"/>
                                <a:gd name="T17" fmla="*/ 4 h 5"/>
                                <a:gd name="T18" fmla="*/ 0 w 5"/>
                                <a:gd name="T19" fmla="*/ 3 h 5"/>
                                <a:gd name="T20" fmla="*/ 1 w 5"/>
                                <a:gd name="T21" fmla="*/ 1 h 5"/>
                                <a:gd name="T22" fmla="*/ 4 w 5"/>
                                <a:gd name="T23" fmla="*/ 0 h 5"/>
                                <a:gd name="T24" fmla="*/ 5 w 5"/>
                                <a:gd name="T25" fmla="*/ 1 h 5"/>
                                <a:gd name="T26" fmla="*/ 5 w 5"/>
                                <a:gd name="T27" fmla="*/ 1 h 5"/>
                                <a:gd name="T28" fmla="*/ 4 w 5"/>
                                <a:gd name="T29" fmla="*/ 1 h 5"/>
                                <a:gd name="T30" fmla="*/ 2 w 5"/>
                                <a:gd name="T31" fmla="*/ 1 h 5"/>
                                <a:gd name="T32" fmla="*/ 1 w 5"/>
                                <a:gd name="T33" fmla="*/ 2 h 5"/>
                                <a:gd name="T34" fmla="*/ 5 w 5"/>
                                <a:gd name="T35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6" name="Freeform 1768"/>
                          <wps:cNvSpPr>
                            <a:spLocks noChangeAspect="1"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7 w 7"/>
                                <a:gd name="T1" fmla="*/ 4 h 8"/>
                                <a:gd name="T2" fmla="*/ 6 w 7"/>
                                <a:gd name="T3" fmla="*/ 7 h 8"/>
                                <a:gd name="T4" fmla="*/ 4 w 7"/>
                                <a:gd name="T5" fmla="*/ 8 h 8"/>
                                <a:gd name="T6" fmla="*/ 3 w 7"/>
                                <a:gd name="T7" fmla="*/ 8 h 8"/>
                                <a:gd name="T8" fmla="*/ 1 w 7"/>
                                <a:gd name="T9" fmla="*/ 6 h 8"/>
                                <a:gd name="T10" fmla="*/ 0 w 7"/>
                                <a:gd name="T11" fmla="*/ 4 h 8"/>
                                <a:gd name="T12" fmla="*/ 1 w 7"/>
                                <a:gd name="T13" fmla="*/ 1 h 8"/>
                                <a:gd name="T14" fmla="*/ 4 w 7"/>
                                <a:gd name="T15" fmla="*/ 0 h 8"/>
                                <a:gd name="T16" fmla="*/ 6 w 7"/>
                                <a:gd name="T17" fmla="*/ 0 h 8"/>
                                <a:gd name="T18" fmla="*/ 6 w 7"/>
                                <a:gd name="T19" fmla="*/ 0 h 8"/>
                                <a:gd name="T20" fmla="*/ 4 w 7"/>
                                <a:gd name="T21" fmla="*/ 0 h 8"/>
                                <a:gd name="T22" fmla="*/ 1 w 7"/>
                                <a:gd name="T23" fmla="*/ 1 h 8"/>
                                <a:gd name="T24" fmla="*/ 0 w 7"/>
                                <a:gd name="T25" fmla="*/ 4 h 8"/>
                                <a:gd name="T26" fmla="*/ 1 w 7"/>
                                <a:gd name="T27" fmla="*/ 6 h 8"/>
                                <a:gd name="T28" fmla="*/ 3 w 7"/>
                                <a:gd name="T29" fmla="*/ 7 h 8"/>
                                <a:gd name="T30" fmla="*/ 4 w 7"/>
                                <a:gd name="T31" fmla="*/ 8 h 8"/>
                                <a:gd name="T32" fmla="*/ 6 w 7"/>
                                <a:gd name="T33" fmla="*/ 7 h 8"/>
                                <a:gd name="T34" fmla="*/ 7 w 7"/>
                                <a:gd name="T35" fmla="*/ 4 h 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7" name="AutoShape 1769"/>
                          <wps:cNvSpPr>
                            <a:spLocks noChangeAspect="1"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2 w 5"/>
                                <a:gd name="T1" fmla="*/ 4 h 4"/>
                                <a:gd name="T2" fmla="*/ 1 w 5"/>
                                <a:gd name="T3" fmla="*/ 4 h 4"/>
                                <a:gd name="T4" fmla="*/ 0 w 5"/>
                                <a:gd name="T5" fmla="*/ 3 h 4"/>
                                <a:gd name="T6" fmla="*/ 0 w 5"/>
                                <a:gd name="T7" fmla="*/ 3 h 4"/>
                                <a:gd name="T8" fmla="*/ 1 w 5"/>
                                <a:gd name="T9" fmla="*/ 1 h 4"/>
                                <a:gd name="T10" fmla="*/ 3 w 5"/>
                                <a:gd name="T11" fmla="*/ 0 h 4"/>
                                <a:gd name="T12" fmla="*/ 4 w 5"/>
                                <a:gd name="T13" fmla="*/ 0 h 4"/>
                                <a:gd name="T14" fmla="*/ 5 w 5"/>
                                <a:gd name="T15" fmla="*/ 1 h 4"/>
                                <a:gd name="T16" fmla="*/ 4 w 5"/>
                                <a:gd name="T17" fmla="*/ 3 h 4"/>
                                <a:gd name="T18" fmla="*/ 2 w 5"/>
                                <a:gd name="T19" fmla="*/ 4 h 4"/>
                                <a:gd name="T20" fmla="*/ 5 w 5"/>
                                <a:gd name="T21" fmla="*/ 1 h 4"/>
                                <a:gd name="T22" fmla="*/ 4 w 5"/>
                                <a:gd name="T23" fmla="*/ 0 h 4"/>
                                <a:gd name="T24" fmla="*/ 3 w 5"/>
                                <a:gd name="T25" fmla="*/ 0 h 4"/>
                                <a:gd name="T26" fmla="*/ 1 w 5"/>
                                <a:gd name="T27" fmla="*/ 1 h 4"/>
                                <a:gd name="T28" fmla="*/ 1 w 5"/>
                                <a:gd name="T29" fmla="*/ 3 h 4"/>
                                <a:gd name="T30" fmla="*/ 1 w 5"/>
                                <a:gd name="T31" fmla="*/ 3 h 4"/>
                                <a:gd name="T32" fmla="*/ 1 w 5"/>
                                <a:gd name="T33" fmla="*/ 4 h 4"/>
                                <a:gd name="T34" fmla="*/ 2 w 5"/>
                                <a:gd name="T35" fmla="*/ 4 h 4"/>
                                <a:gd name="T36" fmla="*/ 4 w 5"/>
                                <a:gd name="T37" fmla="*/ 3 h 4"/>
                                <a:gd name="T38" fmla="*/ 5 w 5"/>
                                <a:gd name="T39" fmla="*/ 1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lnTo>
                                    <a:pt x="0" y="3"/>
                                  </a:ln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8" name="Freeform 1770"/>
                          <wps:cNvSpPr>
                            <a:spLocks noChangeAspect="1"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3 w 3"/>
                                <a:gd name="T1" fmla="*/ 1 h 5"/>
                                <a:gd name="T2" fmla="*/ 3 w 3"/>
                                <a:gd name="T3" fmla="*/ 5 h 5"/>
                                <a:gd name="T4" fmla="*/ 3 w 3"/>
                                <a:gd name="T5" fmla="*/ 5 h 5"/>
                                <a:gd name="T6" fmla="*/ 3 w 3"/>
                                <a:gd name="T7" fmla="*/ 1 h 5"/>
                                <a:gd name="T8" fmla="*/ 3 w 3"/>
                                <a:gd name="T9" fmla="*/ 1 h 5"/>
                                <a:gd name="T10" fmla="*/ 3 w 3"/>
                                <a:gd name="T11" fmla="*/ 1 h 5"/>
                                <a:gd name="T12" fmla="*/ 2 w 3"/>
                                <a:gd name="T13" fmla="*/ 1 h 5"/>
                                <a:gd name="T14" fmla="*/ 1 w 3"/>
                                <a:gd name="T15" fmla="*/ 1 h 5"/>
                                <a:gd name="T16" fmla="*/ 0 w 3"/>
                                <a:gd name="T17" fmla="*/ 5 h 5"/>
                                <a:gd name="T18" fmla="*/ 0 w 3"/>
                                <a:gd name="T19" fmla="*/ 5 h 5"/>
                                <a:gd name="T20" fmla="*/ 1 w 3"/>
                                <a:gd name="T21" fmla="*/ 2 h 5"/>
                                <a:gd name="T22" fmla="*/ 0 w 3"/>
                                <a:gd name="T23" fmla="*/ 2 h 5"/>
                                <a:gd name="T24" fmla="*/ 1 w 3"/>
                                <a:gd name="T25" fmla="*/ 1 h 5"/>
                                <a:gd name="T26" fmla="*/ 1 w 3"/>
                                <a:gd name="T27" fmla="*/ 0 h 5"/>
                                <a:gd name="T28" fmla="*/ 1 w 3"/>
                                <a:gd name="T29" fmla="*/ 0 h 5"/>
                                <a:gd name="T30" fmla="*/ 1 w 3"/>
                                <a:gd name="T31" fmla="*/ 1 h 5"/>
                                <a:gd name="T32" fmla="*/ 2 w 3"/>
                                <a:gd name="T33" fmla="*/ 0 h 5"/>
                                <a:gd name="T34" fmla="*/ 3 w 3"/>
                                <a:gd name="T35" fmla="*/ 0 h 5"/>
                                <a:gd name="T36" fmla="*/ 3 w 3"/>
                                <a:gd name="T37" fmla="*/ 1 h 5"/>
                                <a:gd name="T38" fmla="*/ 3 w 3"/>
                                <a:gd name="T39" fmla="*/ 1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9" name="AutoShape 1771"/>
                          <wps:cNvSpPr>
                            <a:spLocks noChangeAspect="1"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9"/>
                                <a:gd name="T2" fmla="*/ 3 w 4"/>
                                <a:gd name="T3" fmla="*/ 4 h 9"/>
                                <a:gd name="T4" fmla="*/ 4 w 4"/>
                                <a:gd name="T5" fmla="*/ 3 h 9"/>
                                <a:gd name="T6" fmla="*/ 4 w 4"/>
                                <a:gd name="T7" fmla="*/ 4 h 9"/>
                                <a:gd name="T8" fmla="*/ 3 w 4"/>
                                <a:gd name="T9" fmla="*/ 4 h 9"/>
                                <a:gd name="T10" fmla="*/ 3 w 4"/>
                                <a:gd name="T11" fmla="*/ 7 h 9"/>
                                <a:gd name="T12" fmla="*/ 3 w 4"/>
                                <a:gd name="T13" fmla="*/ 7 h 9"/>
                                <a:gd name="T14" fmla="*/ 3 w 4"/>
                                <a:gd name="T15" fmla="*/ 8 h 9"/>
                                <a:gd name="T16" fmla="*/ 3 w 4"/>
                                <a:gd name="T17" fmla="*/ 8 h 9"/>
                                <a:gd name="T18" fmla="*/ 3 w 4"/>
                                <a:gd name="T19" fmla="*/ 8 h 9"/>
                                <a:gd name="T20" fmla="*/ 3 w 4"/>
                                <a:gd name="T21" fmla="*/ 8 h 9"/>
                                <a:gd name="T22" fmla="*/ 2 w 4"/>
                                <a:gd name="T23" fmla="*/ 8 h 9"/>
                                <a:gd name="T24" fmla="*/ 0 w 4"/>
                                <a:gd name="T25" fmla="*/ 8 h 9"/>
                                <a:gd name="T26" fmla="*/ 0 w 4"/>
                                <a:gd name="T27" fmla="*/ 7 h 9"/>
                                <a:gd name="T28" fmla="*/ 1 w 4"/>
                                <a:gd name="T29" fmla="*/ 5 h 9"/>
                                <a:gd name="T30" fmla="*/ 3 w 4"/>
                                <a:gd name="T31" fmla="*/ 4 h 9"/>
                                <a:gd name="T32" fmla="*/ 3 w 4"/>
                                <a:gd name="T33" fmla="*/ 0 h 9"/>
                                <a:gd name="T34" fmla="*/ 4 w 4"/>
                                <a:gd name="T35" fmla="*/ 0 h 9"/>
                                <a:gd name="T36" fmla="*/ 3 w 4"/>
                                <a:gd name="T37" fmla="*/ 4 h 9"/>
                                <a:gd name="T38" fmla="*/ 1 w 4"/>
                                <a:gd name="T39" fmla="*/ 5 h 9"/>
                                <a:gd name="T40" fmla="*/ 0 w 4"/>
                                <a:gd name="T41" fmla="*/ 7 h 9"/>
                                <a:gd name="T42" fmla="*/ 0 w 4"/>
                                <a:gd name="T43" fmla="*/ 8 h 9"/>
                                <a:gd name="T44" fmla="*/ 1 w 4"/>
                                <a:gd name="T45" fmla="*/ 8 h 9"/>
                                <a:gd name="T46" fmla="*/ 3 w 4"/>
                                <a:gd name="T47" fmla="*/ 8 h 9"/>
                                <a:gd name="T48" fmla="*/ 3 w 4"/>
                                <a:gd name="T49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lnTo>
                                    <a:pt x="3" y="8"/>
                                  </a:ln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0" name="AutoShape 1772"/>
                          <wps:cNvSpPr>
                            <a:spLocks noChangeAspect="1"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h 6"/>
                                <a:gd name="T1" fmla="*/ 1 h 6"/>
                                <a:gd name="T2" fmla="*/ 1 h 6"/>
                                <a:gd name="T3" fmla="*/ 0 h 6"/>
                                <a:gd name="T4" fmla="*/ 2 h 6"/>
                                <a:gd name="T5" fmla="*/ 6 h 6"/>
                                <a:gd name="T6" fmla="*/ 6 h 6"/>
                                <a:gd name="T7" fmla="*/ 2 h 6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1" name="Freeform 1773"/>
                          <wps:cNvSpPr>
                            <a:spLocks noChangeAspect="1"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2 w 2"/>
                                <a:gd name="T1" fmla="*/ 4 h 9"/>
                                <a:gd name="T2" fmla="*/ 1 w 2"/>
                                <a:gd name="T3" fmla="*/ 4 h 9"/>
                                <a:gd name="T4" fmla="*/ 1 w 2"/>
                                <a:gd name="T5" fmla="*/ 9 h 9"/>
                                <a:gd name="T6" fmla="*/ 1 w 2"/>
                                <a:gd name="T7" fmla="*/ 9 h 9"/>
                                <a:gd name="T8" fmla="*/ 1 w 2"/>
                                <a:gd name="T9" fmla="*/ 4 h 9"/>
                                <a:gd name="T10" fmla="*/ 0 w 2"/>
                                <a:gd name="T11" fmla="*/ 5 h 9"/>
                                <a:gd name="T12" fmla="*/ 0 w 2"/>
                                <a:gd name="T13" fmla="*/ 4 h 9"/>
                                <a:gd name="T14" fmla="*/ 1 w 2"/>
                                <a:gd name="T15" fmla="*/ 4 h 9"/>
                                <a:gd name="T16" fmla="*/ 0 w 2"/>
                                <a:gd name="T17" fmla="*/ 0 h 9"/>
                                <a:gd name="T18" fmla="*/ 1 w 2"/>
                                <a:gd name="T19" fmla="*/ 0 h 9"/>
                                <a:gd name="T20" fmla="*/ 1 w 2"/>
                                <a:gd name="T21" fmla="*/ 4 h 9"/>
                                <a:gd name="T22" fmla="*/ 2 w 2"/>
                                <a:gd name="T23" fmla="*/ 3 h 9"/>
                                <a:gd name="T24" fmla="*/ 2 w 2"/>
                                <a:gd name="T25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2" name="Freeform 1774"/>
                          <wps:cNvSpPr>
                            <a:spLocks noChangeAspect="1"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3 w 4"/>
                                <a:gd name="T1" fmla="*/ 0 h 5"/>
                                <a:gd name="T2" fmla="*/ 4 w 4"/>
                                <a:gd name="T3" fmla="*/ 3 h 5"/>
                                <a:gd name="T4" fmla="*/ 4 w 4"/>
                                <a:gd name="T5" fmla="*/ 4 h 5"/>
                                <a:gd name="T6" fmla="*/ 3 w 4"/>
                                <a:gd name="T7" fmla="*/ 2 h 5"/>
                                <a:gd name="T8" fmla="*/ 3 w 4"/>
                                <a:gd name="T9" fmla="*/ 5 h 5"/>
                                <a:gd name="T10" fmla="*/ 2 w 4"/>
                                <a:gd name="T11" fmla="*/ 5 h 5"/>
                                <a:gd name="T12" fmla="*/ 1 w 4"/>
                                <a:gd name="T13" fmla="*/ 4 h 5"/>
                                <a:gd name="T14" fmla="*/ 1 w 4"/>
                                <a:gd name="T15" fmla="*/ 4 h 5"/>
                                <a:gd name="T16" fmla="*/ 1 w 4"/>
                                <a:gd name="T17" fmla="*/ 2 h 5"/>
                                <a:gd name="T18" fmla="*/ 2 w 4"/>
                                <a:gd name="T19" fmla="*/ 0 h 5"/>
                                <a:gd name="T20" fmla="*/ 2 w 4"/>
                                <a:gd name="T21" fmla="*/ 0 h 5"/>
                                <a:gd name="T22" fmla="*/ 2 w 4"/>
                                <a:gd name="T23" fmla="*/ 0 h 5"/>
                                <a:gd name="T24" fmla="*/ 2 w 4"/>
                                <a:gd name="T25" fmla="*/ 0 h 5"/>
                                <a:gd name="T26" fmla="*/ 1 w 4"/>
                                <a:gd name="T27" fmla="*/ 2 h 5"/>
                                <a:gd name="T28" fmla="*/ 1 w 4"/>
                                <a:gd name="T29" fmla="*/ 4 h 5"/>
                                <a:gd name="T30" fmla="*/ 1 w 4"/>
                                <a:gd name="T31" fmla="*/ 4 h 5"/>
                                <a:gd name="T32" fmla="*/ 2 w 4"/>
                                <a:gd name="T33" fmla="*/ 5 h 5"/>
                                <a:gd name="T34" fmla="*/ 3 w 4"/>
                                <a:gd name="T35" fmla="*/ 4 h 5"/>
                                <a:gd name="T36" fmla="*/ 3 w 4"/>
                                <a:gd name="T37" fmla="*/ 3 h 5"/>
                                <a:gd name="T38" fmla="*/ 3 w 4"/>
                                <a:gd name="T39" fmla="*/ 1 h 5"/>
                                <a:gd name="T40" fmla="*/ 3 w 4"/>
                                <a:gd name="T4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1743" name="Group 1775"/>
                      <wpg:cNvGrpSpPr>
                        <a:grpSpLocks noChangeAspect="1"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1744" name="Freeform 1776"/>
                        <wps:cNvSpPr>
                          <a:spLocks noChangeAspect="1"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5" name="Freeform 1777"/>
                        <wps:cNvSpPr>
                          <a:spLocks noChangeAspect="1"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6" name="Freeform 1778"/>
                        <wps:cNvSpPr>
                          <a:spLocks noChangeAspect="1"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1747" name="Group 1779"/>
                      <wpg:cNvGrpSpPr>
                        <a:grpSpLocks noChangeAspect="1"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1748" name="Group 1780"/>
                        <wpg:cNvGrpSpPr>
                          <a:grpSpLocks noChangeAspect="1"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1749" name="Freeform 1781"/>
                          <wps:cNvSpPr>
                            <a:spLocks noChangeAspect="1"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0" name="Freeform 1782"/>
                          <wps:cNvSpPr>
                            <a:spLocks noChangeAspect="1"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1" name="Freeform 1783"/>
                          <wps:cNvSpPr>
                            <a:spLocks noChangeAspect="1"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2" name="Freeform 1784"/>
                          <wps:cNvSpPr>
                            <a:spLocks noChangeAspect="1"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3" name="Freeform 1785"/>
                          <wps:cNvSpPr>
                            <a:spLocks noChangeAspect="1"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54" name="Group 1786"/>
                        <wpg:cNvGrpSpPr>
                          <a:grpSpLocks noChangeAspect="1"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1755" name="Freeform 1787"/>
                          <wps:cNvSpPr>
                            <a:spLocks noChangeAspect="1"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6" name="Freeform 1788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7" name="Freeform 1789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8" name="Freeform 1790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9" name="Freeform 1791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0" name="Freeform 1792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1" name="Freeform 1793"/>
                          <wps:cNvSpPr>
                            <a:spLocks noChangeAspect="1"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2" name="Freeform 1794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3" name="Freeform 1795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4" name="Freeform 1796"/>
                          <wps:cNvSpPr>
                            <a:spLocks noChangeAspect="1"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5" name="Freeform 1797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6" name="Freeform 1798"/>
                          <wps:cNvSpPr>
                            <a:spLocks noChangeAspect="1"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7" name="Freeform 1799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8" name="Freeform 1800"/>
                          <wps:cNvSpPr>
                            <a:spLocks noChangeAspect="1"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9" name="Freeform 1801"/>
                          <wps:cNvSpPr>
                            <a:spLocks noChangeAspect="1"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0" name="Freeform 1802"/>
                          <wps:cNvSpPr>
                            <a:spLocks noChangeAspect="1"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1" name="Freeform 1803"/>
                          <wps:cNvSpPr>
                            <a:spLocks noChangeAspect="1"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2" name="Freeform 1804"/>
                          <wps:cNvSpPr>
                            <a:spLocks noChangeAspect="1"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3" name="Freeform 1805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4" name="Freeform 1806"/>
                          <wps:cNvSpPr>
                            <a:spLocks noChangeAspect="1"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5" name="Freeform 1807"/>
                          <wps:cNvSpPr>
                            <a:spLocks noChangeAspect="1"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6" name="Freeform 1808"/>
                          <wps:cNvSpPr>
                            <a:spLocks noChangeAspect="1"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7" name="Freeform 1809"/>
                          <wps:cNvSpPr>
                            <a:spLocks noChangeAspect="1"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8" name="Freeform 1810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79" name="Group 1811"/>
                        <wpg:cNvGrpSpPr>
                          <a:grpSpLocks noChangeAspect="1"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1780" name="Freeform 1812"/>
                          <wps:cNvSpPr>
                            <a:spLocks noChangeAspect="1"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1" name="Freeform 1813"/>
                          <wps:cNvSpPr>
                            <a:spLocks noChangeAspect="1"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2" name="Freeform 1814"/>
                          <wps:cNvSpPr>
                            <a:spLocks noChangeAspect="1"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3" name="Freeform 1815"/>
                          <wps:cNvSpPr>
                            <a:spLocks noChangeAspect="1"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4" name="Freeform 1816"/>
                          <wps:cNvSpPr>
                            <a:spLocks noChangeAspect="1"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5" name="Freeform 1817"/>
                          <wps:cNvSpPr>
                            <a:spLocks noChangeAspect="1"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6" name="Freeform 1818"/>
                          <wps:cNvSpPr>
                            <a:spLocks noChangeAspect="1"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7" name="Freeform 1819"/>
                          <wps:cNvSpPr>
                            <a:spLocks noChangeAspect="1"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8" name="Freeform 1820"/>
                          <wps:cNvSpPr>
                            <a:spLocks noChangeAspect="1"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9" name="Freeform 1821"/>
                          <wps:cNvSpPr>
                            <a:spLocks noChangeAspect="1"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0" name="Freeform 1822"/>
                          <wps:cNvSpPr>
                            <a:spLocks noChangeAspect="1"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1" name="Freeform 1823"/>
                          <wps:cNvSpPr>
                            <a:spLocks noChangeAspect="1"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2" name="Freeform 1824"/>
                          <wps:cNvSpPr>
                            <a:spLocks noChangeAspect="1"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3" name="Freeform 1825"/>
                          <wps:cNvSpPr>
                            <a:spLocks noChangeAspect="1"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4" name="Freeform 1826"/>
                          <wps:cNvSpPr>
                            <a:spLocks noChangeAspect="1"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5" name="Freeform 1827"/>
                          <wps:cNvSpPr>
                            <a:spLocks noChangeAspect="1"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6" name="Freeform 1828"/>
                          <wps:cNvSpPr>
                            <a:spLocks noChangeAspect="1"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7" name="Freeform 1829"/>
                          <wps:cNvSpPr>
                            <a:spLocks noChangeAspect="1"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8" name="Freeform 1830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99" name="Group 1831"/>
                        <wpg:cNvGrpSpPr>
                          <a:grpSpLocks noChangeAspect="1"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1800" name="Freeform 1832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1" name="Freeform 1833"/>
                          <wps:cNvSpPr>
                            <a:spLocks noChangeAspect="1"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2" name="Freeform 1834"/>
                          <wps:cNvSpPr>
                            <a:spLocks noChangeAspect="1"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3" name="Freeform 1835"/>
                          <wps:cNvSpPr>
                            <a:spLocks noChangeAspect="1"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4" name="Freeform 1836"/>
                          <wps:cNvSpPr>
                            <a:spLocks noChangeAspect="1"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5" name="Freeform 1837"/>
                          <wps:cNvSpPr>
                            <a:spLocks noChangeAspect="1"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6" name="Freeform 1838"/>
                          <wps:cNvSpPr>
                            <a:spLocks noChangeAspect="1"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7" name="Freeform 1839"/>
                          <wps:cNvSpPr>
                            <a:spLocks noChangeAspect="1"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8" name="Freeform 1840"/>
                          <wps:cNvSpPr>
                            <a:spLocks noChangeAspect="1"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9" name="Freeform 1841"/>
                          <wps:cNvSpPr>
                            <a:spLocks noChangeAspect="1"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0" name="Freeform 1842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1" name="Freeform 1843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2" name="Freeform 1844"/>
                          <wps:cNvSpPr>
                            <a:spLocks noChangeAspect="1"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3" name="Freeform 1845"/>
                          <wps:cNvSpPr>
                            <a:spLocks noChangeAspect="1"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4" name="Freeform 1846"/>
                          <wps:cNvSpPr>
                            <a:spLocks noChangeAspect="1"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5" name="Freeform 1847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6" name="Freeform 1848"/>
                          <wps:cNvSpPr>
                            <a:spLocks noChangeAspect="1"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7" name="Freeform 1849"/>
                          <wps:cNvSpPr>
                            <a:spLocks noChangeAspect="1"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8" name="Freeform 1850"/>
                          <wps:cNvSpPr>
                            <a:spLocks noChangeAspect="1"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9" name="Freeform 1851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0" name="Group 1852"/>
                        <wpg:cNvGrpSpPr>
                          <a:grpSpLocks noChangeAspect="1"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1821" name="Freeform 1853"/>
                          <wps:cNvSpPr>
                            <a:spLocks noChangeAspect="1"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2" name="Freeform 1854"/>
                          <wps:cNvSpPr>
                            <a:spLocks noChangeAspect="1"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3" name="Freeform 1855"/>
                          <wps:cNvSpPr>
                            <a:spLocks noChangeAspect="1"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4" name="Freeform 1856"/>
                          <wps:cNvSpPr>
                            <a:spLocks noChangeAspect="1"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5" name="Freeform 1857"/>
                          <wps:cNvSpPr>
                            <a:spLocks noChangeAspect="1"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6" name="Freeform 1858"/>
                          <wps:cNvSpPr>
                            <a:spLocks noChangeAspect="1"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7" name="Freeform 1859"/>
                          <wps:cNvSpPr>
                            <a:spLocks noChangeAspect="1"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8" name="Freeform 1860"/>
                          <wps:cNvSpPr>
                            <a:spLocks noChangeAspect="1"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9" name="Freeform 1861"/>
                          <wps:cNvSpPr>
                            <a:spLocks noChangeAspect="1"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0" name="Freeform 1862"/>
                          <wps:cNvSpPr>
                            <a:spLocks noChangeAspect="1"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1" name="Freeform 1863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2" name="Freeform 1864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3" name="Freeform 1865"/>
                          <wps:cNvSpPr>
                            <a:spLocks noChangeAspect="1"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4" name="Freeform 1866"/>
                          <wps:cNvSpPr>
                            <a:spLocks noChangeAspect="1"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5" name="Freeform 1867"/>
                          <wps:cNvSpPr>
                            <a:spLocks noChangeAspect="1"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6" name="Freeform 1868"/>
                          <wps:cNvSpPr>
                            <a:spLocks noChangeAspect="1"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7" name="Freeform 1869"/>
                          <wps:cNvSpPr>
                            <a:spLocks noChangeAspect="1"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8" name="Freeform 1870"/>
                          <wps:cNvSpPr>
                            <a:spLocks noChangeAspect="1"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9" name="Freeform 1871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0" name="Group 1872"/>
                        <wpg:cNvGrpSpPr>
                          <a:grpSpLocks noChangeAspect="1"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1841" name="Freeform 1873"/>
                          <wps:cNvSpPr>
                            <a:spLocks noChangeAspect="1"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2" name="Freeform 1874"/>
                          <wps:cNvSpPr>
                            <a:spLocks noChangeAspect="1"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3" name="Freeform 1875"/>
                          <wps:cNvSpPr>
                            <a:spLocks noChangeAspect="1"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4" name="Freeform 1876"/>
                          <wps:cNvSpPr>
                            <a:spLocks noChangeAspect="1"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5" name="Freeform 1877"/>
                          <wps:cNvSpPr>
                            <a:spLocks noChangeAspect="1"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6" name="Freeform 1878"/>
                          <wps:cNvSpPr>
                            <a:spLocks noChangeAspect="1"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7" name="Freeform 1879"/>
                          <wps:cNvSpPr>
                            <a:spLocks noChangeAspect="1"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8" name="Freeform 1880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9" name="Freeform 1881"/>
                          <wps:cNvSpPr>
                            <a:spLocks noChangeAspect="1"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0" name="Freeform 1882"/>
                          <wps:cNvSpPr>
                            <a:spLocks noChangeAspect="1"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1" name="Freeform 1883"/>
                          <wps:cNvSpPr>
                            <a:spLocks noChangeAspect="1"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2" name="Freeform 1884"/>
                          <wps:cNvSpPr>
                            <a:spLocks noChangeAspect="1"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3" name="Freeform 1885"/>
                          <wps:cNvSpPr>
                            <a:spLocks noChangeAspect="1"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4" name="Freeform 1886"/>
                          <wps:cNvSpPr>
                            <a:spLocks noChangeAspect="1"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5" name="Freeform 1887"/>
                          <wps:cNvSpPr>
                            <a:spLocks noChangeAspect="1"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6" name="Freeform 1888"/>
                          <wps:cNvSpPr>
                            <a:spLocks noChangeAspect="1"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7" name="Freeform 1889"/>
                          <wps:cNvSpPr>
                            <a:spLocks noChangeAspect="1"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8" name="Freeform 1890"/>
                          <wps:cNvSpPr>
                            <a:spLocks noChangeAspect="1"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9" name="Freeform 1891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0" name="Group 1892"/>
                        <wpg:cNvGrpSpPr>
                          <a:grpSpLocks noChangeAspect="1"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1861" name="Freeform 1893"/>
                          <wps:cNvSpPr>
                            <a:spLocks noChangeAspect="1"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2" name="Freeform 1894"/>
                          <wps:cNvSpPr>
                            <a:spLocks noChangeAspect="1"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3" name="Freeform 1895"/>
                          <wps:cNvSpPr>
                            <a:spLocks noChangeAspect="1"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4" name="Freeform 1896"/>
                          <wps:cNvSpPr>
                            <a:spLocks noChangeAspect="1"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5" name="Freeform 1897"/>
                          <wps:cNvSpPr>
                            <a:spLocks noChangeAspect="1"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6" name="Group 1898"/>
                        <wpg:cNvGrpSpPr>
                          <a:grpSpLocks noChangeAspect="1"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1867" name="Freeform 1899"/>
                          <wps:cNvSpPr>
                            <a:spLocks noChangeAspect="1"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8" name="Freeform 1900"/>
                          <wps:cNvSpPr>
                            <a:spLocks noChangeAspect="1"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9" name="Freeform 1901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0" name="Freeform 1902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1" name="Freeform 1903"/>
                          <wps:cNvSpPr>
                            <a:spLocks noChangeAspect="1"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2" name="Freeform 1904"/>
                          <wps:cNvSpPr>
                            <a:spLocks noChangeAspect="1"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3" name="Freeform 1905"/>
                          <wps:cNvSpPr>
                            <a:spLocks noChangeAspect="1"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4" name="Freeform 1906"/>
                          <wps:cNvSpPr>
                            <a:spLocks noChangeAspect="1"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5" name="Freeform 1907"/>
                          <wps:cNvSpPr>
                            <a:spLocks noChangeAspect="1"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6" name="Freeform 1908"/>
                          <wps:cNvSpPr>
                            <a:spLocks noChangeAspect="1"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7" name="Freeform 1909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8" name="Freeform 1910"/>
                          <wps:cNvSpPr>
                            <a:spLocks noChangeAspect="1"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9" name="Freeform 1911"/>
                          <wps:cNvSpPr>
                            <a:spLocks noChangeAspect="1"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0" name="Freeform 1912"/>
                          <wps:cNvSpPr>
                            <a:spLocks noChangeAspect="1"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1" name="Freeform 1913"/>
                          <wps:cNvSpPr>
                            <a:spLocks noChangeAspect="1"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2" name="Freeform 1914"/>
                          <wps:cNvSpPr>
                            <a:spLocks noChangeAspect="1"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3" name="Freeform 1915"/>
                          <wps:cNvSpPr>
                            <a:spLocks noChangeAspect="1"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4" name="Freeform 1916"/>
                          <wps:cNvSpPr>
                            <a:spLocks noChangeAspect="1"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5" name="Freeform 1917"/>
                          <wps:cNvSpPr>
                            <a:spLocks noChangeAspect="1"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6" name="Freeform 1918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7" name="Group 1919"/>
                        <wpg:cNvGrpSpPr>
                          <a:grpSpLocks noChangeAspect="1"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1888" name="Freeform 1920"/>
                          <wps:cNvSpPr>
                            <a:spLocks noChangeAspect="1"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9" name="Freeform 1921"/>
                          <wps:cNvSpPr>
                            <a:spLocks noChangeAspect="1"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0" name="Freeform 1922"/>
                          <wps:cNvSpPr>
                            <a:spLocks noChangeAspect="1"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1" name="Freeform 1923"/>
                          <wps:cNvSpPr>
                            <a:spLocks noChangeAspect="1"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2" name="Freeform 1924"/>
                          <wps:cNvSpPr>
                            <a:spLocks noChangeAspect="1"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3" name="Freeform 1925"/>
                          <wps:cNvSpPr>
                            <a:spLocks noChangeAspect="1"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4" name="Freeform 1926"/>
                          <wps:cNvSpPr>
                            <a:spLocks noChangeAspect="1"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5" name="Freeform 1927"/>
                          <wps:cNvSpPr>
                            <a:spLocks noChangeAspect="1"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6" name="Freeform 1928"/>
                          <wps:cNvSpPr>
                            <a:spLocks noChangeAspect="1"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7" name="Freeform 1929"/>
                          <wps:cNvSpPr>
                            <a:spLocks noChangeAspect="1"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8" name="Freeform 1930"/>
                          <wps:cNvSpPr>
                            <a:spLocks noChangeAspect="1"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9" name="Freeform 1931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0" name="Freeform 1932"/>
                          <wps:cNvSpPr>
                            <a:spLocks noChangeAspect="1"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1" name="Freeform 1933"/>
                          <wps:cNvSpPr>
                            <a:spLocks noChangeAspect="1"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2" name="Freeform 1934"/>
                          <wps:cNvSpPr>
                            <a:spLocks noChangeAspect="1"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3" name="Freeform 1935"/>
                          <wps:cNvSpPr>
                            <a:spLocks noChangeAspect="1"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4" name="Freeform 1936"/>
                          <wps:cNvSpPr>
                            <a:spLocks noChangeAspect="1"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5" name="Freeform 1937"/>
                          <wps:cNvSpPr>
                            <a:spLocks noChangeAspect="1"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6" name="Freeform 1938"/>
                          <wps:cNvSpPr>
                            <a:spLocks noChangeAspect="1"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7" name="Freeform 1939"/>
                          <wps:cNvSpPr>
                            <a:spLocks noChangeAspect="1"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8" name="Freeform 1940"/>
                          <wps:cNvSpPr>
                            <a:spLocks noChangeAspect="1"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9" name="Freeform 1941"/>
                          <wps:cNvSpPr>
                            <a:spLocks noChangeAspect="1"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0" name="Freeform 1942"/>
                          <wps:cNvSpPr>
                            <a:spLocks noChangeAspect="1"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1" name="Freeform 1943"/>
                          <wps:cNvSpPr>
                            <a:spLocks noChangeAspect="1"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2" name="Freeform 1944"/>
                          <wps:cNvSpPr>
                            <a:spLocks noChangeAspect="1"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3" name="Freeform 1945"/>
                          <wps:cNvSpPr>
                            <a:spLocks noChangeAspect="1"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4" name="Freeform 1946"/>
                          <wps:cNvSpPr>
                            <a:spLocks noChangeAspect="1"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5" name="Rectangle 194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6" name="Freeform 1948"/>
                          <wps:cNvSpPr>
                            <a:spLocks noChangeAspect="1"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7" name="Freeform 1949"/>
                          <wps:cNvSpPr>
                            <a:spLocks noChangeAspect="1"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8" name="Freeform 1950"/>
                          <wps:cNvSpPr>
                            <a:spLocks noChangeAspect="1"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9" name="Freeform 1951"/>
                          <wps:cNvSpPr>
                            <a:spLocks noChangeAspect="1"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0" name="Freeform 1952"/>
                          <wps:cNvSpPr>
                            <a:spLocks noChangeAspect="1"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1" name="Freeform 1953"/>
                          <wps:cNvSpPr>
                            <a:spLocks noChangeAspect="1"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2" name="Freeform 1954"/>
                          <wps:cNvSpPr>
                            <a:spLocks noChangeAspect="1"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3" name="Freeform 1955"/>
                          <wps:cNvSpPr>
                            <a:spLocks noChangeAspect="1"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4" name="Freeform 1956"/>
                          <wps:cNvSpPr>
                            <a:spLocks noChangeAspect="1"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5" name="Freeform 1957"/>
                          <wps:cNvSpPr>
                            <a:spLocks noChangeAspect="1"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6" name="Freeform 1958"/>
                          <wps:cNvSpPr>
                            <a:spLocks noChangeAspect="1"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7" name="Freeform 1959"/>
                          <wps:cNvSpPr>
                            <a:spLocks noChangeAspect="1"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8" name="Freeform 1960"/>
                          <wps:cNvSpPr>
                            <a:spLocks noChangeAspect="1"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9" name="Freeform 1961"/>
                          <wps:cNvSpPr>
                            <a:spLocks noChangeAspect="1"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0" name="Freeform 1962"/>
                          <wps:cNvSpPr>
                            <a:spLocks noChangeAspect="1"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1" name="Freeform 1963"/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0D7395C" id="Group 1474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">
              <o:lock v:ext="edit" aspectratio="t"/>
              <v:shape id="Freeform 1475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  <o:lock v:ext="edit" aspectratio="t"/>
              </v:shape>
              <v:shape id="Freeform 1476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  <o:lock v:ext="edit" aspectratio="t"/>
              </v:shape>
              <v:shape id="Freeform 1477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360,0;0,361;0,887;360,1263;375,1263;750,887;750,361;375,0;360,0" o:connectangles="0,0,0,0,0,0,0,0,0"/>
                <o:lock v:ext="edit" aspectratio="t"/>
              </v:shape>
              <v:group id="Group 1478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o:lock v:ext="edit" aspectratio="t"/>
                <v:shape id="Freeform 1479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331;360,196;405,346;645,286;630,135;1051,45;1096,511;1276,496;1261,30;1471,0;1486,150;1591,150;1606,0;1861,0;1861,150;1996,150;1996,15;2221,30;2191,511;2386,541;2431,75;2807,135;2807,301;3032,361;3062,226;3392,331;2942,1564;480,1564;0,331" o:connectangles="0,0,0,0,0,0,0,0,0,0,0,0,0,0,0,0,0,0,0,0,0,0,0,0,0,0,0,0,0"/>
                  <o:lock v:ext="edit" aspectratio="t"/>
                </v:shape>
                <v:shape id="Freeform 1480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767;600,767;615,241;300,0;0,241;0,767" o:connectangles="0,0,0,0,0,0"/>
                  <o:lock v:ext="edit" aspectratio="t"/>
                </v:shape>
                <v:shape id="Freeform 1481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662;375,662;390,181;210,0;15,181;0,662" o:connectangles="0,0,0,0,0,0"/>
                  <o:lock v:ext="edit" aspectratio="t"/>
                </v:shape>
                <v:line id="Line 1482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/>
                <v:line id="Line 1483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/>
                <v:line id="Line 1484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/>
                <v:line id="Line 1485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/>
                <v:line id="Line 1486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/>
                <v:line id="Line 1487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/>
                <v:line id="Line 1488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/>
                <v:line id="Line 1489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/>
                <v:line id="Line 1490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/>
                <v:line id="Line 1491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/>
                <v:line id="Line 1492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/>
                <v:line id="Line 1493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/>
                <v:line id="Line 1494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/>
                <v:line id="Line 1495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/>
                <v:shape id="Freeform 1496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150;631,812;316,902;0,150" o:connectangles="0,0,0,0"/>
                  <o:lock v:ext="edit" aspectratio="t"/>
                </v:shape>
                <v:shape id="Freeform 1497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135;466,722;256,797;0,135" o:connectangles="0,0,0,0"/>
                  <o:lock v:ext="edit" aspectratio="t"/>
                </v:shape>
                <v:line id="Line 1498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/>
                <v:line id="Line 1499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/>
                <v:line id="Line 1500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/>
                <v:line id="Line 1501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/>
                <v:line id="Line 1502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/>
                <v:line id="Line 1503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/>
                <v:line id="Line 1504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/>
                <v:shape id="Freeform 1505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" path="m39,9c36,8,10,,,55v10,2,20,5,20,5l39,9xe" filled="f" strokeweight=".25pt">
                  <v:path arrowok="t" o:connecttype="custom" o:connectlocs="586,135;0,827;301,902;586,135" o:connectangles="0,0,0,0"/>
                  <o:lock v:ext="edit" aspectratio="t"/>
                </v:shape>
                <v:shape id="Freeform 1506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" path="m30,8c27,8,13,,,48v7,2,14,5,14,5l30,8xe" fillcolor="red" strokeweight=".25pt">
                  <v:path arrowok="t" o:connecttype="custom" o:connectlocs="451,120;0,722;210,797;451,120" o:connectangles="0,0,0,0"/>
                  <o:lock v:ext="edit" aspectratio="t"/>
                </v:shape>
                <v:line id="Line 1507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" strokeweight=".25pt"/>
                <v:line id="Line 1508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" strokeweight=".25pt"/>
                <v:line id="Line 1509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" strokeweight=".25pt"/>
                <v:line id="Line 1510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" strokeweight=".25pt"/>
                <v:line id="Line 1511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" strokeweight=".25pt"/>
                <v:line id="Line 1512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" strokeweight=".25pt"/>
                <v:line id="Line 1513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" strokeweight=".25pt"/>
                <v:shape id="Freeform 1514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" path="m,14c35,3,58,,86,v27,,45,3,80,15e" filled="f" strokeweight=".25pt">
                  <v:path arrowok="t" o:connecttype="custom" o:connectlocs="0,211;1290,0;2490,226" o:connectangles="0,0,0"/>
                  <o:lock v:ext="edit" aspectratio="t"/>
                </v:shape>
                <v:line id="Line 1515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" strokeweight=".25pt"/>
                <v:shape id="Freeform 1516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" path="m,9c10,5,22,4,22,4,29,2,35,,47,1e" filled="f" strokeweight=".25pt">
                  <v:path arrowok="t" o:connecttype="custom" o:connectlocs="0,135;330,60;705,15" o:connectangles="0,0,0"/>
                  <o:lock v:ext="edit" aspectratio="t"/>
                </v:shape>
                <v:shape id="Freeform 1517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" path="m,10c11,5,25,3,34,2,42,,50,,51,e" filled="f" strokeweight=".25pt">
                  <v:path arrowok="t" o:connecttype="custom" o:connectlocs="0,151;510,30;765,0" o:connectangles="0,0,0"/>
                  <o:lock v:ext="edit" aspectratio="t"/>
                </v:shape>
                <v:shape id="Freeform 1518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" path="m,11c10,6,25,4,33,3,42,1,52,,54,1e" filled="f" strokeweight=".25pt">
                  <v:path arrowok="t" o:connecttype="custom" o:connectlocs="0,165;495,45;810,15" o:connectangles="0,0,0"/>
                  <o:lock v:ext="edit" aspectratio="t"/>
                </v:shape>
                <v:shape id="Freeform 1519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" path="m,12c10,7,25,6,33,4,42,2,60,,57,1e" filled="f" strokeweight=".25pt">
                  <v:path arrowok="t" o:connecttype="custom" o:connectlocs="0,180;495,60;855,15" o:connectangles="0,0,0"/>
                  <o:lock v:ext="edit" aspectratio="t"/>
                </v:shape>
                <v:shape id="Freeform 1520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" path="m,12c11,7,25,5,33,4,45,2,69,,69,e" filled="f" strokeweight=".25pt">
                  <v:path arrowok="t" o:connecttype="custom" o:connectlocs="0,181;495,60;1035,0" o:connectangles="0,0,0"/>
                  <o:lock v:ext="edit" aspectratio="t"/>
                </v:shape>
                <v:shape id="Freeform 1521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" path="m,15c11,8,26,6,34,4,42,2,53,,53,1e" filled="f" strokeweight=".25pt">
                  <v:path arrowok="t" o:connecttype="custom" o:connectlocs="0,225;511,60;796,15" o:connectangles="0,0,0"/>
                  <o:lock v:ext="edit" aspectratio="t"/>
                </v:shape>
                <v:shape id="Freeform 1522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" path="m,10c9,6,18,2,23,e" filled="f" strokeweight=".25pt">
                  <v:path arrowok="t" o:connecttype="custom" o:connectlocs="0,150;345,0" o:connectangles="0,0"/>
                  <o:lock v:ext="edit" aspectratio="t"/>
                </v:shape>
                <v:shape id="Freeform 1523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" path="m,5c10,1,22,1,27,e" filled="f" strokeweight=".25pt">
                  <v:path arrowok="t" o:connecttype="custom" o:connectlocs="0,75;405,0" o:connectangles="0,0"/>
                  <o:lock v:ext="edit" aspectratio="t"/>
                </v:shape>
                <v:shape id="Freeform 1524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" path="m,3c12,,12,2,15,2e" filled="f" strokeweight=".25pt">
                  <v:path arrowok="t" o:connecttype="custom" o:connectlocs="0,46;225,31" o:connectangles="0,0"/>
                  <o:lock v:ext="edit" aspectratio="t"/>
                </v:shape>
                <v:line id="Line 1525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" strokeweight=".25pt"/>
                <v:line id="Line 1526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" strokeweight=".25pt"/>
                <v:line id="Line 1527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" strokeweight=".25pt"/>
                <v:line id="Line 1528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" strokeweight=".25pt"/>
                <v:line id="Line 1529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" strokeweight=".25pt"/>
                <v:line id="Line 1530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" strokeweight=".25pt"/>
                <v:line id="Line 1531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" strokeweight=".25pt"/>
                <v:line id="Line 1532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" strokeweight=".25pt"/>
                <v:line id="Line 1533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" strokeweight=".25pt"/>
                <v:line id="Line 1534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XtlxgAAAN0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crh/k0aQi18AAAD//wMAUEsBAi0AFAAGAAgAAAAhANvh9svuAAAAhQEAABMAAAAAAAAA&#10;AAAAAAAAAAAAAFtDb250ZW50X1R5cGVzXS54bWxQSwECLQAUAAYACAAAACEAWvQsW78AAAAVAQAA&#10;CwAAAAAAAAAAAAAAAAAfAQAAX3JlbHMvLnJlbHNQSwECLQAUAAYACAAAACEAD3l7ZcYAAADdAAAA&#10;DwAAAAAAAAAAAAAAAAAHAgAAZHJzL2Rvd25yZXYueG1sUEsFBgAAAAADAAMAtwAAAPoCAAAAAA==&#10;" strokeweight=".25pt"/>
                <v:line id="Line 1535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" strokeweight=".25pt"/>
                <v:shape id="Freeform 1536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" path="m,4l29,,62,4e" filled="f" strokeweight=".25pt">
                  <v:path arrowok="t" o:connecttype="custom" o:connectlocs="0,60;435,0;930,60" o:connectangles="0,0,0"/>
                  <o:lock v:ext="edit" aspectratio="t"/>
                </v:shape>
                <v:shape id="Freeform 1537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" path="m47,9c37,5,26,4,26,4,18,2,12,,,1e" filled="f" strokeweight=".25pt">
                  <v:path arrowok="t" o:connecttype="custom" o:connectlocs="705,135;390,60;0,15" o:connectangles="0,0,0"/>
                  <o:lock v:ext="edit" aspectratio="t"/>
                </v:shape>
                <v:shape id="Freeform 1538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" path="m50,11c40,6,26,4,18,3,9,1,1,,,e" filled="f" strokeweight=".25pt">
                  <v:path arrowok="t" o:connecttype="custom" o:connectlocs="750,166;270,45;0,0" o:connectangles="0,0,0"/>
                  <o:lock v:ext="edit" aspectratio="t"/>
                </v:shape>
                <v:shape id="Freeform 1539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" path="m55,12c44,7,30,5,22,4,13,2,2,,,1e" filled="f" strokeweight=".25pt">
                  <v:path arrowok="t" o:connecttype="custom" o:connectlocs="825,180;330,60;0,15" o:connectangles="0,0,0"/>
                  <o:lock v:ext="edit" aspectratio="t"/>
                </v:shape>
                <v:shape id="Freeform 1540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" path="m59,12c48,7,34,6,26,4,17,2,,,2,1e" filled="f" strokeweight=".25pt">
                  <v:path arrowok="t" o:connecttype="custom" o:connectlocs="885,180;390,60;30,15" o:connectangles="0,0,0"/>
                  <o:lock v:ext="edit" aspectratio="t"/>
                </v:shape>
                <v:shape id="Freeform 1541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" path="m67,10c57,7,47,5,36,4,25,2,,,1,e" filled="f" strokeweight=".25pt">
                  <v:path arrowok="t" o:connecttype="custom" o:connectlocs="1005,151;540,60;15,0" o:connectangles="0,0,0"/>
                  <o:lock v:ext="edit" aspectratio="t"/>
                </v:shape>
                <v:shape id="Freeform 1542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" path="m47,14c36,8,25,6,17,4,9,2,,,,1e" filled="f" strokeweight=".25pt">
                  <v:path arrowok="t" o:connecttype="custom" o:connectlocs="706,210;255,60;0,15" o:connectangles="0,0,0"/>
                  <o:lock v:ext="edit" aspectratio="t"/>
                </v:shape>
                <v:shape id="Freeform 1543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" path="m21,8c12,4,5,2,,e" filled="f" strokeweight=".25pt">
                  <v:path arrowok="t" o:connecttype="custom" o:connectlocs="315,120;0,0" o:connectangles="0,0"/>
                  <o:lock v:ext="edit" aspectratio="t"/>
                </v:shape>
                <v:shape id="Freeform 1544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" path="m25,6c16,2,5,1,,e" filled="f" strokeweight=".25pt">
                  <v:path arrowok="t" o:connecttype="custom" o:connectlocs="375,90;0,0" o:connectangles="0,0"/>
                  <o:lock v:ext="edit" aspectratio="t"/>
                </v:shape>
                <v:shape id="Freeform 1545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" path="m17,4c7,,4,2,,2e" filled="f" strokeweight=".25pt">
                  <v:path arrowok="t" o:connecttype="custom" o:connectlocs="255,61;0,31" o:connectangles="0,0"/>
                  <o:lock v:ext="edit" aspectratio="t"/>
                </v:shape>
                <v:line id="Line 1546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" strokeweight=".25pt"/>
                <v:line id="Line 1547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" strokeweight=".25pt"/>
                <v:line id="Line 1548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" strokeweight=".25pt"/>
                <v:line id="Line 1549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" strokeweight=".25pt"/>
                <v:line id="Line 1550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" strokeweight=".25pt"/>
                <v:line id="Line 1551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" strokeweight=".25pt"/>
                <v:line id="Line 1552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" strokeweight=".25pt"/>
                <v:line id="Line 1553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" strokeweight=".25pt"/>
                <v:line id="Line 1554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" strokeweight=".25pt"/>
                <v:line id="Line 1555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" strokeweight=".25pt"/>
                <v:line id="Line 1556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" strokeweight=".25pt"/>
              </v:group>
              <v:group id="Group 1557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jUfwwAAAN0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4ySeD3m3CCXL4BAAD//wMAUEsBAi0AFAAGAAgAAAAhANvh9svuAAAAhQEAABMAAAAAAAAAAAAA&#10;AAAAAAAAAFtDb250ZW50X1R5cGVzXS54bWxQSwECLQAUAAYACAAAACEAWvQsW78AAAAVAQAACwAA&#10;AAAAAAAAAAAAAAAfAQAAX3JlbHMvLnJlbHNQSwECLQAUAAYACAAAACEAWTY1H8MAAADdAAAADwAA&#10;AAAAAAAAAAAAAAAHAgAAZHJzL2Rvd25yZXYueG1sUEsFBgAAAAADAAMAtwAAAPcCAAAAAA==&#10;">
                <o:lock v:ext="edit" aspectratio="t"/>
                <v:line id="Line 1558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" strokeweight=".25pt"/>
                <v:line id="Line 1559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" strokeweight=".25pt"/>
                <v:line id="Line 1560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" strokeweight=".25pt"/>
              </v:group>
              <v:group id="Group 1561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z8axQAAAN0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">
                <o:lock v:ext="edit" aspectratio="t"/>
                <v:shape id="Freeform 1562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  <o:lock v:ext="edit" aspectratio="t"/>
                </v:shape>
                <v:shape id="Freeform 1563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  <o:lock v:ext="edit" aspectratio="t"/>
                </v:shape>
              </v:group>
              <v:group id="Group 1564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">
                <o:lock v:ext="edit" aspectratio="t"/>
                <v:shape id="Freeform 1565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  <o:lock v:ext="edit" aspectratio="t"/>
                </v:shape>
                <v:shape id="Freeform 1566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  <o:lock v:ext="edit" aspectratio="t"/>
                </v:shape>
                <v:line id="Line 1567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" strokeweight=".25pt"/>
                <v:line id="Line 1568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" strokeweight=".25pt"/>
                <v:line id="Line 1569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" strokeweight=".25pt"/>
              </v:group>
              <v:shape id="Freeform 1570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" path="m45,l60,15r,30l30,76,,76e" filled="f" strokeweight=".25pt">
                <v:path arrowok="t" o:connecttype="custom" o:connectlocs="45,0;60,15;60,45;30,76;0,76" o:connectangles="0,0,0,0,0"/>
                <o:lock v:ext="edit" aspectratio="t"/>
              </v:shape>
              <v:shape id="Freeform 1571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  <o:lock v:ext="edit" aspectratio="t"/>
              </v:shape>
              <v:group id="Group 1572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">
                <o:lock v:ext="edit" aspectratio="t"/>
                <v:group id="Group 1573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ta8wwAAAN0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ZwzPb8IJcvEPAAD//wMAUEsBAi0AFAAGAAgAAAAhANvh9svuAAAAhQEAABMAAAAAAAAAAAAA&#10;AAAAAAAAAFtDb250ZW50X1R5cGVzXS54bWxQSwECLQAUAAYACAAAACEAWvQsW78AAAAVAQAACwAA&#10;AAAAAAAAAAAAAAAfAQAAX3JlbHMvLnJlbHNQSwECLQAUAAYACAAAACEA+9LWvMMAAADdAAAADwAA&#10;AAAAAAAAAAAAAAAHAgAAZHJzL2Rvd25yZXYueG1sUEsFBgAAAAADAAMAtwAAAPcCAAAAAA==&#10;">
                  <o:lock v:ext="edit" aspectratio="t"/>
                  <v:shape id="Freeform 1574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" path="m,l,241r45,l45,15,,xe" fillcolor="#9c0" strokeweight=".25pt">
                    <v:path arrowok="t" o:connecttype="custom" o:connectlocs="0,0;0,241;45,241;45,15;0,0" o:connectangles="0,0,0,0,0"/>
                    <o:lock v:ext="edit" aspectratio="t"/>
                  </v:shape>
                  <v:shape id="Freeform 1575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" path="m,l,241r45,l45,15e" filled="f" strokeweight=".25pt">
                    <v:path arrowok="t" o:connecttype="custom" o:connectlocs="0,0;0,241;45,241;45,15" o:connectangles="0,0,0,0"/>
                    <o:lock v:ext="edit" aspectratio="t"/>
                  </v:shape>
                </v:group>
                <v:group id="Group 1576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">
                  <o:lock v:ext="edit" aspectratio="t"/>
                  <v:shape id="Freeform 1577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  <o:lock v:ext="edit" aspectratio="t"/>
                  </v:shape>
                  <v:shape id="Freeform 1578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  <o:lock v:ext="edit" aspectratio="t"/>
                  </v:shape>
                </v:group>
                <v:group id="Group 1579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">
                  <o:lock v:ext="edit" aspectratio="t"/>
                  <v:shape id="Freeform 1580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  <o:lock v:ext="edit" aspectratio="t"/>
                  </v:shape>
                  <v:shape id="Freeform 1581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  <o:lock v:ext="edit" aspectratio="t"/>
                  </v:shape>
                </v:group>
                <v:group id="Group 1582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">
                  <o:lock v:ext="edit" aspectratio="t"/>
                  <v:shape id="Freeform 1583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  <o:lock v:ext="edit" aspectratio="t"/>
                  </v:shape>
                  <v:shape id="Freeform 1584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15,270;30,255;15,240;30,225;0,210;30,195;15,195;30,180;15,165;30,135;15,105;15,90;45,75;15,60;30,45;15,45;30,15;15,0" o:connectangles="0,0,0,0,0,0,0,0,0,0,0,0,0,0,0,0,0,0"/>
                    <o:lock v:ext="edit" aspectratio="t"/>
                  </v:shape>
                </v:group>
                <v:group id="Group 1585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">
                  <o:lock v:ext="edit" aspectratio="t"/>
                  <v:shape id="Freeform 1586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" path="m,30l,,,30xe" fillcolor="#9c0" strokeweight=".25pt">
                    <v:path arrowok="t" o:connecttype="custom" o:connectlocs="0,30;0,0;0,30" o:connectangles="0,0,0"/>
                    <o:lock v:ext="edit" aspectratio="t"/>
                  </v:shape>
                  <v:line id="Line 1587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" strokeweight=".25pt"/>
                </v:group>
                <v:group id="Group 1588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tgVwwAAAN0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wkmcLrm3CCXD4BAAD//wMAUEsBAi0AFAAGAAgAAAAhANvh9svuAAAAhQEAABMAAAAAAAAAAAAA&#10;AAAAAAAAAFtDb250ZW50X1R5cGVzXS54bWxQSwECLQAUAAYACAAAACEAWvQsW78AAAAVAQAACwAA&#10;AAAAAAAAAAAAAAAfAQAAX3JlbHMvLnJlbHNQSwECLQAUAAYACAAAACEA8eLYFcMAAADdAAAADwAA&#10;AAAAAAAAAAAAAAAHAgAAZHJzL2Rvd25yZXYueG1sUEsFBgAAAAADAAMAtwAAAPcCAAAAAA==&#10;">
                  <o:lock v:ext="edit" aspectratio="t"/>
                  <v:shape id="Freeform 1589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  <o:lock v:ext="edit" aspectratio="t"/>
                  </v:shape>
                  <v:line id="Line 1590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" strokeweight=".25pt"/>
                </v:group>
                <v:group id="Group 1591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">
                  <o:lock v:ext="edit" aspectratio="t"/>
                  <v:shape id="Freeform 1592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" path="m45,l,,45,xe" fillcolor="#9c0" strokeweight=".25pt">
                    <v:path arrowok="t" o:connecttype="custom" o:connectlocs="45,0;0,0;45,0" o:connectangles="0,0,0"/>
                    <o:lock v:ext="edit" aspectratio="t"/>
                  </v:shape>
                  <v:line id="Line 1593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" strokeweight=".25pt"/>
                </v:group>
                <v:group id="Group 1594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">
                  <o:lock v:ext="edit" aspectratio="t"/>
                  <v:shape id="Freeform 1595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" path="m30,l,,30,xe" fillcolor="#9c0" strokeweight=".25pt">
                    <v:path arrowok="t" o:connecttype="custom" o:connectlocs="30,0;0,0;30,0" o:connectangles="0,0,0"/>
                    <o:lock v:ext="edit" aspectratio="t"/>
                  </v:shape>
                  <v:line id="Line 1596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" strokeweight=".25pt"/>
                </v:group>
                <v:shape id="Freeform 1597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598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599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00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01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02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603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04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05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606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607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608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09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0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1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612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3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4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5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  <v:shape id="Freeform 1616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7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8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19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" path="m,l,xe" fillcolor="#9c0" strokeweight=".25pt">
                  <v:path arrowok="t" o:connecttype="custom" o:connectlocs="0,0;0,0;0,0" o:connectangles="0,0,0"/>
                  <o:lock v:ext="edit" aspectratio="t"/>
                </v:shape>
                <v:shape id="Freeform 1620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" path="m,15l,,,15xe" fillcolor="#9c0" strokeweight=".25pt">
                  <v:path arrowok="t" o:connecttype="custom" o:connectlocs="0,15;0,0;0,15" o:connectangles="0,0,0"/>
                  <o:lock v:ext="edit" aspectratio="t"/>
                </v:shape>
              </v:group>
              <v:shape id="Freeform 1621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  <o:lock v:ext="edit" aspectratio="t"/>
              </v:shape>
              <v:group id="Group 1622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">
                <o:lock v:ext="edit" aspectratio="t"/>
                <v:shape id="Freeform 1623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" path="m10,l1,7,2,8r,1l1,10r,6l2,16v,1,-2,5,1,3c5,17,15,8,16,5l10,xe" fillcolor="blue" strokeweight=".25pt">
                  <v:path arrowok="t" o:connecttype="custom" o:connectlocs="150,0;15,105;30,120;30,135;15,150;15,241;30,241;45,286;240,75;150,0" o:connectangles="0,0,0,0,0,0,0,0,0,0"/>
                  <o:lock v:ext="edit" aspectratio="t"/>
                </v:shape>
                <v:group id="Group 1624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">
                  <o:lock v:ext="edit" aspectratio="t"/>
                  <v:line id="Line 1625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" strokeweight=".25pt"/>
                  <v:line id="Line 1626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" strokeweight=".25pt"/>
                  <v:line id="Line 1627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" strokeweight=".25pt"/>
                  <v:line id="Line 1628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" strokeweight=".25pt"/>
                </v:group>
                <v:group id="Group 1629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">
                  <o:lock v:ext="edit" aspectratio="t"/>
                  <v:group id="Group 1630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">
                    <o:lock v:ext="edit" aspectratio="t"/>
                    <v:shape id="Freeform 1631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" path="m,2r1,l3,1r,1l4,,5,1,6,,7,1r,1l8,3r,2l9,6r,2l9,9r,4c9,14,12,16,14,18r6,5l19,24r,1l20,26r,6l19,32v,,,2,,4c4,23,4,17,,11l,2xe" filled="f" strokeweight=".25pt">
                      <v:path arrowok="t" o:connecttype="custom" o:connectlocs="0,30;15,30;15,30;45,15;45,30;60,0;75,15;90,0;105,15;105,30;120,45;120,75;135,90;135,120;135,135;135,195;210,271;300,346;285,361;285,376;300,391;300,481;285,481;285,541;0,165;0,30" o:connectangles="0,0,0,0,0,0,0,0,0,0,0,0,0,0,0,0,0,0,0,0,0,0,0,0,0,0"/>
                      <o:lock v:ext="edit" aspectratio="t"/>
                    </v:shape>
                    <v:group id="Group 1632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aub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nwyzcygs5/AQAA//8DAFBLAQItABQABgAIAAAAIQDb4fbL7gAAAIUBAAATAAAAAAAA&#10;AAAAAAAAAAAAAABbQ29udGVudF9UeXBlc10ueG1sUEsBAi0AFAAGAAgAAAAhAFr0LFu/AAAAFQEA&#10;AAsAAAAAAAAAAAAAAAAAHwEAAF9yZWxzLy5yZWxzUEsBAi0AFAAGAAgAAAAhANnRq5vHAAAA3QAA&#10;AA8AAAAAAAAAAAAAAAAABwIAAGRycy9kb3ducmV2LnhtbFBLBQYAAAAAAwADALcAAAD7AgAAAAA=&#10;">
                      <o:lock v:ext="edit" aspectratio="t"/>
                      <v:line id="Line 1633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oRuxQAAAN0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" strokeweight=".25pt"/>
                      <v:line id="Line 1634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" strokeweight=".25pt"/>
                      <v:line id="Line 1635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" strokeweight=".25pt"/>
                      <v:line id="Line 1636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" strokeweight=".25pt"/>
                    </v:group>
                  </v:group>
                  <v:shape id="Freeform 1637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" path="m12,3l11,2r-1,l9,1r,1l8,1,7,1,6,,5,1r,2l3,3r,2l2,7r,2l3,10r,3c3,14,,16,1,17r5,3c7,19,11,14,12,12r,-9xe" filled="f" strokeweight=".25pt">
                    <v:path arrowok="t" o:connecttype="custom" o:connectlocs="180,45;165,30;150,30;135,15;135,30;120,15;105,15;90,0;75,15;75,45;45,45;45,75;30,105;30,135;45,150;45,195;15,255;90,300;180,180;180,45" o:connectangles="0,0,0,0,0,0,0,0,0,0,0,0,0,0,0,0,0,0,0,0"/>
                    <o:lock v:ext="edit" aspectratio="t"/>
                  </v:shape>
                  <v:group id="Group 1638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">
                    <o:lock v:ext="edit" aspectratio="t"/>
                    <v:shape id="Freeform 1639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  <o:lock v:ext="edit" aspectratio="t"/>
                    </v:shape>
                    <v:group id="Group 1640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6edxwAAAN0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ngyjcygs5/AQAA//8DAFBLAQItABQABgAIAAAAIQDb4fbL7gAAAIUBAAATAAAAAAAA&#10;AAAAAAAAAAAAAABbQ29udGVudF9UeXBlc10ueG1sUEsBAi0AFAAGAAgAAAAhAFr0LFu/AAAAFQEA&#10;AAsAAAAAAAAAAAAAAAAAHwEAAF9yZWxzLy5yZWxzUEsBAi0AFAAGAAgAAAAhACenp53HAAAA3QAA&#10;AA8AAAAAAAAAAAAAAAAABwIAAGRycy9kb3ducmV2LnhtbFBLBQYAAAAAAwADALcAAAD7AgAAAAA=&#10;">
                      <o:lock v:ext="edit" aspectratio="t"/>
                      <v:shape id="Freeform 1641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" path="m,15l30,,45,15,,15xe" strokeweight=".25pt">
                        <v:path arrowok="t" o:connecttype="custom" o:connectlocs="0,15;30,0;45,15;0,15" o:connectangles="0,0,0,0"/>
                        <o:lock v:ext="edit" aspectratio="t"/>
                      </v:shape>
                      <v:shape id="Freeform 1642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" path="m,15l30,,45,15e" filled="f" strokeweight=".25pt">
                        <v:path arrowok="t" o:connecttype="custom" o:connectlocs="0,15;30,0;45,15" o:connectangles="0,0,0"/>
                        <o:lock v:ext="edit" aspectratio="t"/>
                      </v:shape>
                    </v:group>
                    <v:group id="Group 1643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">
                      <o:lock v:ext="edit" aspectratio="t"/>
                      <v:shape id="Freeform 1644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" path="m,l30,15,45,,,xe" strokeweight=".25pt">
                        <v:path arrowok="t" o:connecttype="custom" o:connectlocs="0,0;30,15;45,0;0,0" o:connectangles="0,0,0,0"/>
                        <o:lock v:ext="edit" aspectratio="t"/>
                      </v:shape>
                      <v:shape id="Freeform 1645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  <o:lock v:ext="edit" aspectratio="t"/>
                      </v:shape>
                    </v:group>
                    <v:line id="Line 1646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" strokeweight=".25pt"/>
                    <v:line id="Line 1647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" strokeweight=".25pt"/>
                    <v:line id="Line 1648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" strokeweight=".25pt"/>
                    <v:line id="Line 1649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" strokeweight=".25pt"/>
                    <v:line id="Line 1650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" strokeweight=".25pt"/>
                    <v:line id="Line 1651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" strokeweight=".25pt"/>
                    <v:line id="Line 1652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" strokeweight=".25pt"/>
                  </v:group>
                </v:group>
                <v:group id="Group 1653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FJgwwAAAN0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i+H5TThBbv8BAAD//wMAUEsBAi0AFAAGAAgAAAAhANvh9svuAAAAhQEAABMAAAAAAAAAAAAA&#10;AAAAAAAAAFtDb250ZW50X1R5cGVzXS54bWxQSwECLQAUAAYACAAAACEAWvQsW78AAAAVAQAACwAA&#10;AAAAAAAAAAAAAAAfAQAAX3JlbHMvLnJlbHNQSwECLQAUAAYACAAAACEA/ShSYMMAAADdAAAADwAA&#10;AAAAAAAAAAAAAAAHAgAAZHJzL2Rvd25yZXYueG1sUEsFBgAAAAADAAMAtwAAAPcCAAAAAA==&#10;">
                  <o:lock v:ext="edit" aspectratio="t"/>
                  <v:shape id="Freeform 1654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  <o:lock v:ext="edit" aspectratio="t"/>
                  </v:shape>
                  <v:group id="Group 1655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mmM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">
                    <o:lock v:ext="edit" aspectratio="t"/>
                    <v:shape id="Freeform 1656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  <o:lock v:ext="edit" aspectratio="t"/>
                    </v:shape>
                    <v:shape id="Freeform 1657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  <o:lock v:ext="edit" aspectratio="t"/>
                    </v:shape>
                  </v:group>
                  <v:group id="Group 1658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">
                    <o:lock v:ext="edit" aspectratio="t"/>
                    <v:shape id="Freeform 1659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  <o:lock v:ext="edit" aspectratio="t"/>
                    </v:shape>
                    <v:shape id="Freeform 1660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  <o:lock v:ext="edit" aspectratio="t"/>
                    </v:shape>
                  </v:group>
                  <v:group id="Group 1661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">
                    <o:lock v:ext="edit" aspectratio="t"/>
                    <v:shape id="Freeform 1662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  <o:lock v:ext="edit" aspectratio="t"/>
                    </v:shape>
                    <v:shape id="Freeform 1663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  <o:lock v:ext="edit" aspectratio="t"/>
                    </v:shape>
                  </v:group>
                  <v:group id="Group 1664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">
                    <o:lock v:ext="edit" aspectratio="t"/>
                    <v:shape id="Freeform 1665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  <o:lock v:ext="edit" aspectratio="t"/>
                    </v:shape>
                    <v:shape id="Freeform 1666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  <o:lock v:ext="edit" aspectratio="t"/>
                    </v:shape>
                  </v:group>
                  <v:line id="Line 1667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" strokeweight=".25pt"/>
                  <v:line id="Line 1668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" strokeweight=".25pt"/>
                  <v:group id="Group 1669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">
                    <o:lock v:ext="edit" aspectratio="t"/>
                    <v:shape id="Freeform 1670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" path="m,30l30,,,30xe" fillcolor="silver" strokeweight=".25pt">
                      <v:path arrowok="t" o:connecttype="custom" o:connectlocs="0,30;30,0;0,30" o:connectangles="0,0,0"/>
                      <o:lock v:ext="edit" aspectratio="t"/>
                    </v:shape>
                    <v:line id="Line 1671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" strokeweight=".25pt"/>
                  </v:group>
                  <v:shape id="Freeform 1672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  <o:lock v:ext="edit" aspectratio="t"/>
                  </v:shape>
                  <v:shape id="Freeform 1673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  <o:lock v:ext="edit" aspectratio="t"/>
                  </v:shape>
                </v:group>
                <v:group id="Group 1674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">
                  <o:lock v:ext="edit" aspectratio="t"/>
                  <v:group id="Group 1675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">
                    <o:lock v:ext="edit" aspectratio="t"/>
                    <v:shape id="Freeform 1676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  <o:lock v:ext="edit" aspectratio="t"/>
                    </v:shape>
                    <v:shape id="Freeform 1677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  <o:lock v:ext="edit" aspectratio="t"/>
                    </v:shape>
                  </v:group>
                  <v:group id="Group 1678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">
                    <o:lock v:ext="edit" aspectratio="t"/>
                    <v:shape id="Freeform 1679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  <o:lock v:ext="edit" aspectratio="t"/>
                    </v:shape>
                    <v:shape id="Freeform 1680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  <o:lock v:ext="edit" aspectratio="t"/>
                    </v:shape>
                  </v:group>
                  <v:group id="Group 1681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">
                    <o:lock v:ext="edit" aspectratio="t"/>
                    <v:shape id="Freeform 1682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  <o:lock v:ext="edit" aspectratio="t"/>
                    </v:shape>
                    <v:shape id="Freeform 1683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  <o:lock v:ext="edit" aspectratio="t"/>
                    </v:shape>
                  </v:group>
                  <v:group id="Group 1684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">
                    <o:lock v:ext="edit" aspectratio="t"/>
                    <v:shape id="Freeform 1685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  <o:lock v:ext="edit" aspectratio="t"/>
                    </v:shape>
                    <v:shape id="Freeform 1686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  <o:lock v:ext="edit" aspectratio="t"/>
                    </v:shape>
                  </v:group>
                  <v:group id="Group 1687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">
                    <o:lock v:ext="edit" aspectratio="t"/>
                    <v:shape id="Freeform 1688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" path="m,l45,r,15l60,15,,xe" fillcolor="silver" strokeweight=".25pt">
                      <v:path arrowok="t" o:connecttype="custom" o:connectlocs="0,0;45,0;45,15;60,15;0,0" o:connectangles="0,0,0,0,0"/>
                      <o:lock v:ext="edit" aspectratio="t"/>
                    </v:shape>
                    <v:shape id="Freeform 1689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" path="m,l45,r,15l60,15e" filled="f" strokeweight=".25pt">
                      <v:path arrowok="t" o:connecttype="custom" o:connectlocs="0,0;45,0;45,15;60,15" o:connectangles="0,0,0,0"/>
                      <o:lock v:ext="edit" aspectratio="t"/>
                    </v:shape>
                  </v:group>
                  <v:shape id="Freeform 1690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" path="m,15r30,l45,,60,r,45l,45,,15xe" fillcolor="silver" strokeweight=".25pt">
                    <v:path arrowok="t" o:connecttype="custom" o:connectlocs="0,15;30,15;45,0;60,0;60,45;0,45;0,45;0,15" o:connectangles="0,0,0,0,0,0,0,0"/>
                    <o:lock v:ext="edit" aspectratio="t"/>
                  </v:shape>
                  <v:group id="Group 1691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">
                    <o:lock v:ext="edit" aspectratio="t"/>
                    <v:shape id="Freeform 1692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  <o:lock v:ext="edit" aspectratio="t"/>
                    </v:shape>
                    <v:shape id="Freeform 1693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  <o:lock v:ext="edit" aspectratio="t"/>
                    </v:shape>
                  </v:group>
                  <v:group id="Group 1694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">
                    <o:lock v:ext="edit" aspectratio="t"/>
                    <v:shape id="Freeform 1695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" path="m,l,15r30,l,xe" fillcolor="silver" strokeweight=".25pt">
                      <v:path arrowok="t" o:connecttype="custom" o:connectlocs="0,0;0,15;30,15;0,0" o:connectangles="0,0,0,0"/>
                      <o:lock v:ext="edit" aspectratio="t"/>
                    </v:shape>
                    <v:shape id="Freeform 1696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  <o:lock v:ext="edit" aspectratio="t"/>
                    </v:shape>
                  </v:group>
                  <v:group id="Group 1697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">
                    <o:lock v:ext="edit" aspectratio="t"/>
                    <v:line id="Line 1698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" strokecolor="white" strokeweight=".25pt"/>
                    <v:line id="Line 1699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" strokeweight=".25pt"/>
                  </v:group>
                </v:group>
              </v:group>
              <v:shape id="Freeform 1700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  <o:lock v:ext="edit" aspectratio="t"/>
              </v:shape>
              <v:group id="Group 1701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">
                <o:lock v:ext="edit" aspectratio="t"/>
                <v:shape id="Freeform 1702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" path="m,34l68,r4,20c73,25,74,30,71,33v-3,3,-13,5,-17,6c50,39,47,37,47,36r6,-2l53,29r-7,7l53,29r,-5l50,19,49,9,,34xe" fillcolor="#0cf" strokeweight=".25pt">
                  <v:path arrowok="t" o:connecttype="custom" o:connectlocs="0,512;1021,0;1081,301;1066,497;811,587;706,542;796,512;796,436;691,542;796,436;796,361;751,286;736,135;0,512" o:connectangles="0,0,0,0,0,0,0,0,0,0,0,0,0,0"/>
                  <o:lock v:ext="edit" aspectratio="t"/>
                </v:shape>
                <v:group id="Group 1703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319wwAAAN0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WQzPb8IJcvEPAAD//wMAUEsBAi0AFAAGAAgAAAAhANvh9svuAAAAhQEAABMAAAAAAAAAAAAA&#10;AAAAAAAAAFtDb250ZW50X1R5cGVzXS54bWxQSwECLQAUAAYACAAAACEAWvQsW78AAAAVAQAACwAA&#10;AAAAAAAAAAAAAAAfAQAAX3JlbHMvLnJlbHNQSwECLQAUAAYACAAAACEA7pt9fcMAAADdAAAADwAA&#10;AAAAAAAAAAAAAAAHAgAAZHJzL2Rvd25yZXYueG1sUEsFBgAAAAADAAMAtwAAAPcCAAAAAA==&#10;">
                  <o:lock v:ext="edit" aspectratio="t"/>
                  <v:shape id="Freeform 1704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1111,512;105,0;30,316;45,512;315,587;420,557;315,512;315,452;420,542;315,436;330,376;360,301;375,151" o:connectangles="0,0,0,0,0,0,0,0,0,0,0,0,0"/>
                    <o:lock v:ext="edit" aspectratio="t"/>
                  </v:shape>
                  <v:shape id="Freeform 1705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" path="m74,34l7,,2,21c2,26,,31,3,34r18,5l28,37,21,34r,-4l28,36,21,29r1,-4l24,20,25,10e" filled="f" strokeweight=".25pt">
                    <v:path arrowok="t" o:connecttype="custom" o:connectlocs="1111,512;105,0;30,316;45,512;315,587;420,557;315,512;315,452;420,542;315,436;330,376;360,301;375,151" o:connectangles="0,0,0,0,0,0,0,0,0,0,0,0,0"/>
                    <o:lock v:ext="edit" aspectratio="t"/>
                  </v:shape>
                </v:group>
                <v:shape id="Freeform 1706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" path="m45,135r30,l210,,,30,,75r45,60xe" strokeweight=".25pt">
                  <v:path arrowok="t" o:connecttype="custom" o:connectlocs="45,135;75,135;210,0;0,30;0,75;45,135" o:connectangles="0,0,0,0,0,0"/>
                  <o:lock v:ext="edit" aspectratio="t"/>
                </v:shape>
                <v:oval id="Oval 1707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" strokeweight=".25pt">
                  <o:lock v:ext="edit" aspectratio="t"/>
                </v:oval>
                <v:oval id="Oval 1708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" strokeweight=".25pt">
                  <o:lock v:ext="edit" aspectratio="t"/>
                </v:oval>
                <v:shape id="Freeform 1709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" path="m165,135r-30,l,,210,45r,30l165,135xe" strokeweight=".25pt">
                  <v:path arrowok="t" o:connecttype="custom" o:connectlocs="165,135;135,135;0,0;210,45;210,75;165,135" o:connectangles="0,0,0,0,0,0"/>
                  <o:lock v:ext="edit" aspectratio="t"/>
                </v:shape>
                <v:shape id="Freeform 1710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  <o:lock v:ext="edit" aspectratio="t"/>
                </v:shape>
                <v:group id="Group 1711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">
                  <o:lock v:ext="edit" aspectratio="t"/>
                  <v:shape id="Freeform 1712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  <o:lock v:ext="edit" aspectratio="t"/>
                  </v:shape>
                  <v:group id="Group 1713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">
                    <o:lock v:ext="edit" aspectratio="t"/>
                    <v:shape id="Freeform 1714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  <o:lock v:ext="edit" aspectratio="t"/>
                    </v:shape>
                    <v:shape id="Freeform 1715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  <o:lock v:ext="edit" aspectratio="t"/>
                    </v:shape>
                  </v:group>
                  <v:shape id="Freeform 1716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  <o:lock v:ext="edit" aspectratio="t"/>
                  </v:shape>
                  <v:shape id="Freeform 1717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" path="m,30l15,r,15l45,30e" filled="f" strokeweight=".25pt">
                    <v:path arrowok="t" o:connecttype="custom" o:connectlocs="0,30;15,0;15,15;45,30" o:connectangles="0,0,0,0"/>
                    <o:lock v:ext="edit" aspectratio="t"/>
                  </v:shape>
                  <v:shape id="Freeform 1718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" path="m,30l,15,16,,31,15e" filled="f" strokeweight=".25pt">
                    <v:path arrowok="t" o:connecttype="custom" o:connectlocs="0,30;0,15;16,0;31,15" o:connectangles="0,0,0,0"/>
                    <o:lock v:ext="edit" aspectratio="t"/>
                  </v:shape>
                  <v:shape id="Freeform 1719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" path="m,30l15,,30,,45,15e" filled="f" strokeweight=".25pt">
                    <v:path arrowok="t" o:connecttype="custom" o:connectlocs="0,30;15,0;30,0;45,15" o:connectangles="0,0,0,0"/>
                    <o:lock v:ext="edit" aspectratio="t"/>
                  </v:shape>
                  <v:shape id="Freeform 1720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  <o:lock v:ext="edit" aspectratio="t"/>
                  </v:shape>
                  <v:shape id="Freeform 1721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" path="m,l,15,15,30r,15e" filled="f" strokeweight=".25pt">
                    <v:path arrowok="t" o:connecttype="custom" o:connectlocs="0,0;0,15;15,30;15,45" o:connectangles="0,0,0,0"/>
                    <o:lock v:ext="edit" aspectratio="t"/>
                  </v:shape>
                  <v:shape id="Freeform 1722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" path="m31,r,15l15,30,,45e" filled="f" strokeweight=".25pt">
                    <v:path arrowok="t" o:connecttype="custom" o:connectlocs="31,0;31,15;15,30;0,45" o:connectangles="0,0,0,0"/>
                    <o:lock v:ext="edit" aspectratio="t"/>
                  </v:shape>
                  <v:shape id="Freeform 1723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" path="m30,30l,15,,e" filled="f" strokeweight=".25pt">
                    <v:path arrowok="t" o:connecttype="custom" o:connectlocs="30,30;0,15;0,0" o:connectangles="0,0,0"/>
                    <o:lock v:ext="edit" aspectratio="t"/>
                  </v:shape>
                  <v:shape id="Freeform 1724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" path="m,30r15,l15,e" filled="f" strokeweight=".25pt">
                    <v:path arrowok="t" o:connecttype="custom" o:connectlocs="0,30;15,30;15,0" o:connectangles="0,0,0"/>
                    <o:lock v:ext="edit" aspectratio="t"/>
                  </v:shape>
                  <v:shape id="Freeform 1725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" path="m,30r30,l30,e" filled="f" strokeweight=".25pt">
                    <v:path arrowok="t" o:connecttype="custom" o:connectlocs="0,30;30,30;30,0" o:connectangles="0,0,0"/>
                    <o:lock v:ext="edit" aspectratio="t"/>
                  </v:shape>
                  <v:shape id="Freeform 1726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" path="m,15r15,l15,e" filled="f" strokeweight=".25pt">
                    <v:path arrowok="t" o:connecttype="custom" o:connectlocs="0,15;15,15;15,0" o:connectangles="0,0,0"/>
                    <o:lock v:ext="edit" aspectratio="t"/>
                  </v:shape>
                  <v:shape id="Freeform 1727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" path="m,30r15,l15,e" filled="f" strokeweight=".25pt">
                    <v:path arrowok="t" o:connecttype="custom" o:connectlocs="0,30;15,30;15,0" o:connectangles="0,0,0"/>
                    <o:lock v:ext="edit" aspectratio="t"/>
                  </v:shape>
                  <v:shape id="Freeform 1728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" path="m,15r15,l15,e" filled="f" strokeweight=".25pt">
                    <v:path arrowok="t" o:connecttype="custom" o:connectlocs="0,15;15,15;15,0" o:connectangles="0,0,0"/>
                    <o:lock v:ext="edit" aspectratio="t"/>
                  </v:shape>
                  <v:line id="Line 1729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" strokeweight=".25pt"/>
                  <v:line id="Line 1730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" strokeweight=".25pt"/>
                  <v:line id="Line 1731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" strokeweight=".25pt"/>
                  <v:line id="Line 1732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1M+SxwAAAN0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vBB++UZG0MsrAAAA//8DAFBLAQItABQABgAIAAAAIQDb4fbL7gAAAIUBAAATAAAAAAAA&#10;AAAAAAAAAAAAAABbQ29udGVudF9UeXBlc10ueG1sUEsBAi0AFAAGAAgAAAAhAFr0LFu/AAAAFQEA&#10;AAsAAAAAAAAAAAAAAAAAHwEAAF9yZWxzLy5yZWxzUEsBAi0AFAAGAAgAAAAhAPvUz5LHAAAA3QAA&#10;AA8AAAAAAAAAAAAAAAAABwIAAGRycy9kb3ducmV2LnhtbFBLBQYAAAAAAwADALcAAAD7AgAAAAA=&#10;" strokeweight=".25pt"/>
                  <v:line id="Line 1733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" strokeweight=".25pt"/>
                </v:group>
                <v:shape id="Freeform 1734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" path="m,22r10,5l13,24r4,-2c18,21,21,20,22,19v2,,3,,4,c28,19,30,19,31,19v2,,3,,5,1c37,20,39,21,41,22r5,3l57,20,29,,,22xe" strokeweight=".25pt">
                  <v:path arrowok="t" o:connecttype="custom" o:connectlocs="0,331;150,406;195,361;255,331;330,286;390,286;465,286;540,301;615,331;690,376;855,301;435,0;0,331" o:connectangles="0,0,0,0,0,0,0,0,0,0,0,0,0"/>
                  <o:lock v:ext="edit" aspectratio="t"/>
                </v:shape>
              </v:group>
              <v:group id="Group 1735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">
                <o:lock v:ext="edit" aspectratio="t"/>
                <v:group id="Group 1736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6IFxAAAAN0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efQGv9+EE+TqBwAA//8DAFBLAQItABQABgAIAAAAIQDb4fbL7gAAAIUBAAATAAAAAAAAAAAA&#10;AAAAAAAAAABbQ29udGVudF9UeXBlc10ueG1sUEsBAi0AFAAGAAgAAAAhAFr0LFu/AAAAFQEAAAsA&#10;AAAAAAAAAAAAAAAAHwEAAF9yZWxzLy5yZWxzUEsBAi0AFAAGAAgAAAAhANALogXEAAAA3QAAAA8A&#10;AAAAAAAAAAAAAAAABwIAAGRycy9kb3ducmV2LnhtbFBLBQYAAAAAAwADALcAAAD4AgAAAAA=&#10;">
                  <o:lock v:ext="edit" aspectratio="t"/>
                  <v:shape id="Freeform 1737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  <o:lock v:ext="edit" aspectratio="t"/>
                  </v:shape>
                  <v:shape id="Freeform 1738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  <o:lock v:ext="edit" aspectratio="t"/>
                  </v:shape>
                  <v:shape id="Freeform 1739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  <o:lock v:ext="edit" aspectratio="t"/>
                  </v:shape>
                </v:group>
                <v:group id="Group 1740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">
                  <o:lock v:ext="edit" aspectratio="t"/>
                  <v:group id="Group 1741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g2bxAAAAN0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s2gBv9+EE+TqBwAA//8DAFBLAQItABQABgAIAAAAIQDb4fbL7gAAAIUBAAATAAAAAAAAAAAA&#10;AAAAAAAAAABbQ29udGVudF9UeXBlc10ueG1sUEsBAi0AFAAGAAgAAAAhAFr0LFu/AAAAFQEAAAsA&#10;AAAAAAAAAAAAAAAAHwEAAF9yZWxzLy5yZWxzUEsBAi0AFAAGAAgAAAAhAD4KDZvEAAAA3QAAAA8A&#10;AAAAAAAAAAAAAAAABwIAAGRycy9kb3ducmV2LnhtbFBLBQYAAAAAAwADALcAAAD4AgAAAAA=&#10;">
                    <o:lock v:ext="edit" aspectratio="t"/>
                    <v:shape id="Freeform 1742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75,75;15,105;15,105;45,60;45,30;30,30;15,30;0,45;0,45;0,15;15,15;30,0;45,15;60,15;60,30;30,75;60,75;75,60;75,60;75,60;75,60;75,75" o:connectangles="0,0,0,0,0,0,0,0,0,0,0,0,0,0,0,0,0,0,0,0,0,0"/>
                      <o:lock v:ext="edit" aspectratio="t"/>
                    </v:shape>
                    <v:shape id="AutoShape 1743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76;30,0;45,0;60,46;75,46;75,61;60,61;75,76;45,91;45,76;0,91;0,76;0,76;30,61;30,30;0,76" o:connectangles="0,0,0,0,0,0,0,0,0,0,0,0,0,0,0,0"/>
                      <o:lock v:ext="edit" aspectratio="t"/>
                    </v:shape>
                  </v:group>
                  <v:group id="Group 1744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wk3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">
                    <o:lock v:ext="edit" aspectratio="t"/>
                    <v:shape id="AutoShape 1745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45,0;75,61;90,61;90,61;90,61;90,61;75,91;60,76;60,91;45,91;30,106;15,91;0,76;15,61;30,45;30,45;45,45;30,30;30,15;30,15;15,15;15,15;45,0;45,45;30,45;30,45;30,61;30,76;45,91;45,91;60,91;60,76;45,45" o:connectangles="0,0,0,0,0,0,0,0,0,0,0,0,0,0,0,0,0,0,0,0,0,0,0,0,0,0,0,0,0,0,0,0,0"/>
                      <o:lock v:ext="edit" aspectratio="t"/>
                    </v:shape>
                    <v:shape id="AutoShape 1746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60,15;30,45;45,60;60,45;60,45;60,30;75,30;60,45;45,60;15,75;0,60;0,30;15,15;45,0;60,15;45,30;30,15;30,15;30,15;15,15;15,30;15,45;45,30" o:connectangles="0,0,0,0,0,0,0,0,0,0,0,0,0,0,0,0,0,0,0,0,0,0,0"/>
                      <o:lock v:ext="edit" aspectratio="t"/>
                    </v:shape>
                  </v:group>
                  <v:group id="Group 1747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pFDwwAAAN0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x5PIW/b8IJcvkLAAD//wMAUEsBAi0AFAAGAAgAAAAhANvh9svuAAAAhQEAABMAAAAAAAAAAAAA&#10;AAAAAAAAAFtDb250ZW50X1R5cGVzXS54bWxQSwECLQAUAAYACAAAACEAWvQsW78AAAAVAQAACwAA&#10;AAAAAAAAAAAAAAAfAQAAX3JlbHMvLnJlbHNQSwECLQAUAAYACAAAACEAOp6RQ8MAAADdAAAADwAA&#10;AAAAAAAAAAAAAAAHAgAAZHJzL2Rvd25yZXYueG1sUEsFBgAAAAADAAMAtwAAAPcCAAAAAA==&#10;">
                    <o:lock v:ext="edit" aspectratio="t"/>
                    <v:shape id="Freeform 1748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15,0;15,0;60,0;60,0;60,0;60,0;45,0;45,15;60,60;60,75;45,90;30,90;0,90;0,75;0,60;15,60;15,60;15,75;15,75;15,75;15,75;15,90;30,90;30,75;30,75;30,60;30,15;30,15;15,0;15,0;15,0" o:connectangles="0,0,0,0,0,0,0,0,0,0,0,0,0,0,0,0,0,0,0,0,0,0,0,0,0,0,0,0,0,0,0"/>
                      <o:lock v:ext="edit" aspectratio="t"/>
                    </v:shape>
                    <v:shape id="Freeform 1749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60,0;75,45;75,60;75,60;75,60;45,60;45,60;45,60;30,60;15,60;15,60;15,45;0,15;0,15;0,15;0,15;30,0;30,45;30,60;30,60;30,60;45,60;45,45;45,15;45,15;30,0;30,0;60,0" o:connectangles="0,0,0,0,0,0,0,0,0,0,0,0,0,0,0,0,0,0,0,0,0,0,0,0,0,0,0,0"/>
                      <o:lock v:ext="edit" aspectratio="t"/>
                    </v:shape>
                    <v:shape id="Freeform 1750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" path="m2,v,2,,3,,5c2,5,3,5,3,5v,1,,1,,1c3,6,3,6,3,6,2,6,1,6,1,6v,,,,,c1,6,1,6,1,6v,,,-1,,-1c1,4,1,2,1,1v,,,,,c,,,,,,,,,,,,1,,1,,2,xe" fillcolor="#fc0" strokecolor="#fc0" strokeweight=".25pt">
                      <v:path arrowok="t" o:connecttype="custom" o:connectlocs="30,0;30,75;45,75;45,90;45,90;15,90;15,90;15,90;15,75;15,15;15,15;0,0;0,0;30,0" o:connectangles="0,0,0,0,0,0,0,0,0,0,0,0,0,0"/>
                      <o:lock v:ext="edit" aspectratio="t"/>
                    </v:shape>
                    <v:shape id="Freeform 1751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30,0;30,30;45,30;45,15;60,15;75,30;75,45;75,60;75,75;75,75;75,75;45,75;45,75;45,75;60,75;45,45;45,30;45,30;45,30;30,30;30,45;30,75;30,75;45,75;45,75;15,90;15,90;15,75;15,75;15,15;0,0;0,0;0,0;30,0" o:connectangles="0,0,0,0,0,0,0,0,0,0,0,0,0,0,0,0,0,0,0,0,0,0,0,0,0,0,0,0,0,0,0,0,0,0"/>
                      <o:lock v:ext="edit" aspectratio="t"/>
                    </v:shape>
                    <v:shape id="AutoShape 1752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30,0;45,0;60,15;60,30;60,45;30,60;15,60;0,30;0,15;30,0;30,0;15,0;15,15;15,30;30,45;30,60;30,60;45,60;45,45;45,30;45,15;30,0;30,0" o:connectangles="0,0,0,0,0,0,0,0,0,0,0,0,0,0,0,0,0,0,0,0,0,0,0"/>
                      <o:lock v:ext="edit" aspectratio="t"/>
                    </v:shape>
                  </v:group>
                  <v:group id="Group 1753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">
                    <o:lock v:ext="edit" aspectratio="t"/>
                    <v:shape id="AutoShape 1754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90,15;60,75;60,90;60,90;60,90;60,90;30,75;45,75;30,75;15,75;0,60;0,30;15,15;30,15;45,15;45,30;60,30;60,15;75,15;60,15;60,0;60,0;90,15;60,45;45,30;45,30;30,30;30,45;15,60;15,60;30,75;45,75;60,45" o:connectangles="0,0,0,0,0,0,0,0,0,0,0,0,0,0,0,0,0,0,0,0,0,0,0,0,0,0,0,0,0,0,0,0,0"/>
                      <o:lock v:ext="edit" aspectratio="t"/>
                    </v:shape>
                    <v:shape id="AutoShape 1755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75,45;30,30;30,45;45,60;45,60;60,60;60,60;45,60;30,60;15,30;15,15;30,0;60,0;75,15;75,45;60,30;60,15;60,15;60,0;45,0;30,15;30,15;60,30" o:connectangles="0,0,0,0,0,0,0,0,0,0,0,0,0,0,0,0,0,0,0,0,0,0,0"/>
                      <o:lock v:ext="edit" aspectratio="t"/>
                    </v:shape>
                  </v:group>
                  <v:group id="Group 1756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">
                    <o:lock v:ext="edit" aspectratio="t"/>
                    <v:shape id="Freeform 1757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75,0;45,61;30,76;30,76;45,91;45,91;45,91;0,61;0,61;0,61;0,61;15,61;15,61;30,15;45,15;30,0;30,0;30,0;30,0;60,0;75,0" o:connectangles="0,0,0,0,0,0,0,0,0,0,0,0,0,0,0,0,0,0,0,0,0"/>
                      <o:lock v:ext="edit" aspectratio="t"/>
                    </v:shape>
                    <v:shape id="AutoShape 1758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60,46;60,61;60,76;45,91;15,76;0,61;0,46;0,46;30,46;15,15;15,15;30,0;60,0;75,30;75,46;75,46;60,46;45,46;60,30;60,30;60,15;60,15;45,15;45,15;45,30;45,46;30,46;30,46;15,46;15,61;15,61;15,76;15,76;30,76;45,76;30,46" o:connectangles="0,0,0,0,0,0,0,0,0,0,0,0,0,0,0,0,0,0,0,0,0,0,0,0,0,0,0,0,0,0,0,0,0,0,0,0"/>
                      <o:lock v:ext="edit" aspectratio="t"/>
                    </v:shape>
                    <v:shape id="AutoShape 1759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60;0,60;30,60;45,60;60,45;45,45;45,45;30,30;30,15;45,0;60,0;75,0;90,15;90,30;90,45;75,60;45,75;0,60;60,45;75,30;75,15;75,0;75,0;60,0;60,15;45,30;60,45;60,45" o:connectangles="0,0,0,0,0,0,0,0,0,0,0,0,0,0,0,0,0,0,0,0,0,0,0,0,0,0,0,0"/>
                      <o:lock v:ext="edit" aspectratio="t"/>
                    </v:shape>
                    <v:shape id="AutoShape 1760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90,15;90,15;75,0;45,15;30,15;45,15;60,30;75,45;75,60;60,75;45,75;30,75;15,60;0,45;0,30;30,0;60,0;90,15;30,30;30,30;15,45;30,60;30,60;30,60;45,60;45,30;45,30;30,30" o:connectangles="0,0,0,0,0,0,0,0,0,0,0,0,0,0,0,0,0,0,0,0,0,0,0,0,0,0,0,0"/>
                      <o:lock v:ext="edit" aspectratio="t"/>
                    </v:shape>
                  </v:group>
                </v:group>
                <v:group id="Group 1761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">
                  <o:lock v:ext="edit" aspectratio="t"/>
                  <v:shape id="AutoShape 1762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" path="m8,3l7,3,5,7,4,7,7,3,5,2,,4,5,2,4,2,4,1,5,2,9,,7,3r1,xm7,2l8,c8,1,7,1,5,2r2,xe" fillcolor="black" strokecolor="#fc0" strokeweight=".25pt">
                    <v:path arrowok="t" o:connecttype="custom" o:connectlocs="120,45;105,45;75,105;60,105;105,45;75,30;0,60;0,60;75,30;60,30;60,15;75,30;135,0;135,0;105,45;120,45;105,30;120,0;75,30;105,30" o:connectangles="0,0,0,0,0,0,0,0,0,0,0,0,0,0,0,0,0,0,0,0"/>
                    <o:lock v:ext="edit" aspectratio="t"/>
                  </v:shape>
                  <v:shape id="AutoShape 1763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" path="m5,6c5,6,4,7,3,7,2,7,2,7,1,7r,1l,7r1,l,7v1,,1,,1,l3,4c2,4,2,4,2,4r,c2,4,3,4,3,4l5,,3,4v,,1,,1,c5,4,6,5,5,5v,,,1,,1xm5,6c5,5,5,5,5,5,5,5,5,4,4,4v,,-1,,-1,l1,7v1,,1,,2,c4,7,4,6,5,6xe" fillcolor="black" strokecolor="#fc0" strokeweight=".25pt">
                    <v:path arrowok="t" o:connecttype="custom" o:connectlocs="75,90;45,105;15,105;15,120;0,105;15,105;0,105;0,105;15,105;45,60;30,60;30,60;45,60;75,0;75,0;45,60;60,60;75,75;75,90;75,90;75,75;60,60;45,60;15,105;45,105;75,90" o:connectangles="0,0,0,0,0,0,0,0,0,0,0,0,0,0,0,0,0,0,0,0,0,0,0,0,0,0"/>
                    <o:lock v:ext="edit" aspectratio="t"/>
                  </v:shape>
                  <v:shape id="Freeform 1764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" path="m8,l6,5c6,6,5,7,5,7,4,8,3,8,2,8,2,8,1,7,1,7,,6,,6,,5v,,,,,l2,,,5v,,,,,c,6,,6,1,7v,,1,,1,c3,7,4,7,5,7,5,7,6,6,6,5l8,xe" fillcolor="black" strokecolor="#fc0" strokeweight=".25pt">
                    <v:path arrowok="t" o:connecttype="custom" o:connectlocs="120,0;90,75;75,105;30,120;15,105;0,75;0,75;30,0;30,0;0,75;0,75;15,105;30,105;75,105;90,75;120,0" o:connectangles="0,0,0,0,0,0,0,0,0,0,0,0,0,0,0,0"/>
                    <o:lock v:ext="edit" aspectratio="t"/>
                  </v:shape>
                  <v:shape id="Freeform 1765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" path="m3,c2,,1,1,1,1l,4,1,1c1,,2,,3,xe" fillcolor="black" strokecolor="#fc0" strokeweight=".25pt">
                    <v:path arrowok="t" o:connecttype="custom" o:connectlocs="45,0;15,15;0,60;0,60;15,15;45,0" o:connectangles="0,0,0,0,0,0"/>
                    <o:lock v:ext="edit" aspectratio="t"/>
                  </v:shape>
                  <v:shape id="AutoShape 1766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75,90;45,120;15,120;15,135;15,135;15,120;0,120;15,120;15,120;30,75;30,75;30,60;30,60;45,0;60,0;30,60;60,60;75,75;75,90;75,90;75,75;60,60;30,75;15,120;45,105;75,90" o:connectangles="0,0,0,0,0,0,0,0,0,0,0,0,0,0,0,0,0,0,0,0,0,0,0,0,0,0"/>
                    <o:lock v:ext="edit" aspectratio="t"/>
                  </v:shape>
                  <v:shape id="AutoShape 1767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" path="m5,1l1,3v,,,,,c1,4,1,4,1,4v,,1,1,1,1c3,5,4,4,4,4r,c4,5,3,5,2,5,2,5,1,5,1,4,,4,,4,,3,,2,1,2,1,1,2,1,3,,4,v,,1,,1,1xm5,1c4,1,4,1,4,1,3,1,3,1,2,1,1,1,1,2,1,2l5,1xe" fillcolor="black" strokecolor="#fc0" strokeweight=".25pt">
                    <v:path arrowok="t" o:connecttype="custom" o:connectlocs="75,15;15,45;15,45;15,60;30,75;60,60;60,60;30,75;15,60;0,45;15,15;60,0;75,15;75,15;60,15;30,15;15,30;75,15" o:connectangles="0,0,0,0,0,0,0,0,0,0,0,0,0,0,0,0,0,0"/>
                    <o:lock v:ext="edit" aspectratio="t"/>
                  </v:shape>
                  <v:shape id="Freeform 1768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105,60;90,105;60,120;45,120;15,90;0,60;15,15;60,0;90,0;90,0;60,0;15,15;0,60;15,90;45,105;60,120;90,105;105,60" o:connectangles="0,0,0,0,0,0,0,0,0,0,0,0,0,0,0,0,0,0"/>
                    <o:lock v:ext="edit" aspectratio="t"/>
                  </v:shape>
                  <v:shape id="AutoShape 1769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" path="m2,4v,,-1,,-1,c,4,,3,,3r,c,2,,1,1,1,2,,2,,3,,4,,4,,4,,5,,5,1,5,1v,1,,2,-1,2c4,4,3,4,2,4xm5,1v,,,,-1,-1c4,,4,,3,,3,,2,,1,1v,,-1,1,,2l1,3v,,,,,1c1,4,2,4,2,4v1,,2,,2,-1c5,3,5,2,5,1xe" fillcolor="black" strokecolor="#fc0" strokeweight=".25pt">
                    <v:path arrowok="t" o:connecttype="custom" o:connectlocs="30,60;15,60;0,45;0,45;15,15;45,0;60,0;75,15;60,45;30,60;75,15;60,0;45,0;15,15;15,45;15,45;15,60;30,60;60,45;75,15" o:connectangles="0,0,0,0,0,0,0,0,0,0,0,0,0,0,0,0,0,0,0,0"/>
                    <o:lock v:ext="edit" aspectratio="t"/>
                  </v:shape>
                  <v:shape id="Freeform 1770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" path="m3,1r,4l3,1v,,,,,c3,1,3,1,3,1,3,1,2,,2,1v,,-1,,-1,l,5,1,2,,2v,,,,1,-1l1,r,1c1,1,2,,2,v,,1,,1,c3,1,3,1,3,1v,,,,,xe" fillcolor="black" strokecolor="#fc0" strokeweight=".25pt">
                    <v:path arrowok="t" o:connecttype="custom" o:connectlocs="45,15;45,75;45,75;45,15;45,15;45,15;30,15;15,15;0,75;0,75;15,30;0,30;15,15;15,0;15,0;15,15;30,0;45,0;45,15;45,15" o:connectangles="0,0,0,0,0,0,0,0,0,0,0,0,0,0,0,0,0,0,0,0"/>
                    <o:lock v:ext="edit" aspectratio="t"/>
                  </v:shape>
                  <v:shape id="AutoShape 1771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" path="m4,l3,4c4,3,4,3,4,3r,1c4,4,4,4,3,4r,3l3,8v,,,,,c3,8,3,8,3,8r,c2,8,2,8,2,8,1,9,,8,,8,,8,,7,,7,,6,,6,1,5,2,4,2,4,3,4l3,,4,xm3,4c2,4,2,5,1,5,1,6,,7,,7v,,,,,1c,8,1,8,1,8v1,,1,,2,l3,4xe" fillcolor="black" strokecolor="#fc0" strokeweight=".25pt">
                    <v:path arrowok="t" o:connecttype="custom" o:connectlocs="60,0;45,60;60,45;60,60;45,60;45,105;45,105;45,120;45,120;45,120;45,120;30,120;0,120;0,105;15,75;45,60;45,0;60,0;45,60;15,75;0,105;0,120;15,120;45,120;45,60" o:connectangles="0,0,0,0,0,0,0,0,0,0,0,0,0,0,0,0,0,0,0,0,0,0,0,0,0"/>
                    <o:lock v:ext="edit" aspectratio="t"/>
                  </v:shape>
                  <v:shape id="AutoShape 1772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" path="m,l,1,,xm,2l,6,,2xe" fillcolor="black" strokecolor="#fc0" strokeweight=".25pt">
                    <v:path arrowok="t" o:connecttype="custom" o:connectlocs="0,0;0,15;0,15;0,0;0,30;0,90;0,90;0,30" o:connectangles="0,0,0,0,0,0,0,0"/>
                    <o:lock v:ext="edit" aspectratio="t"/>
                  </v:shape>
                  <v:shape id="Freeform 1773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" path="m2,4l1,4r,5l1,4,,5,,4r1,l,,1,r,4l2,3r,1xe" fillcolor="black" strokecolor="#fc0" strokeweight=".25pt">
                    <v:path arrowok="t" o:connecttype="custom" o:connectlocs="30,60;15,60;15,135;15,135;15,60;0,75;0,60;15,60;0,0;15,0;15,60;30,45;30,60" o:connectangles="0,0,0,0,0,0,0,0,0,0,0,0,0"/>
                    <o:lock v:ext="edit" aspectratio="t"/>
                  </v:shape>
                  <v:shape id="Freeform 1774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45,0;60,45;60,60;45,30;45,75;30,75;15,60;15,60;15,30;30,0;30,0;30,0;30,0;15,30;15,60;15,60;30,75;45,60;45,45;45,15;45,0" o:connectangles="0,0,0,0,0,0,0,0,0,0,0,0,0,0,0,0,0,0,0,0,0"/>
                    <o:lock v:ext="edit" aspectratio="t"/>
                  </v:shape>
                </v:group>
              </v:group>
              <v:group id="Group 1775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">
                <o:lock v:ext="edit" aspectratio="t"/>
                <v:shape id="Freeform 1776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  <o:lock v:ext="edit" aspectratio="t"/>
                </v:shape>
                <v:shape id="Freeform 1777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  <o:lock v:ext="edit" aspectratio="t"/>
                </v:shape>
                <v:shape id="Freeform 1778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  <o:lock v:ext="edit" aspectratio="t"/>
                </v:shape>
              </v:group>
              <v:group id="Group 1779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">
                <o:lock v:ext="edit" aspectratio="t"/>
                <v:group id="Group 1780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">
                  <o:lock v:ext="edit" aspectratio="t"/>
                  <v:shape id="Freeform 1781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" path="m90,30l,30,15,15,105,,90,30xe" fillcolor="#977900" strokeweight=".25pt">
                    <v:path arrowok="t" o:connecttype="custom" o:connectlocs="90,30;0,30;15,15;105,0;90,30" o:connectangles="0,0,0,0,0"/>
                    <o:lock v:ext="edit" aspectratio="t"/>
                  </v:shape>
                  <v:shape id="Freeform 1782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" path="m45,15l,91,15,61,60,,45,15xe" fillcolor="#d4aa00" strokeweight=".25pt">
                    <v:path arrowok="t" o:connecttype="custom" o:connectlocs="45,15;0,91;15,61;60,0;45,15" o:connectangles="0,0,0,0,0"/>
                    <o:lock v:ext="edit" aspectratio="t"/>
                  </v:shape>
                  <v:shape id="Freeform 1783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" path="m90,30l,75,15,60,105,,90,30xe" fillcolor="#bc9600" strokeweight=".25pt">
                    <v:path arrowok="t" o:connecttype="custom" o:connectlocs="90,30;0,75;15,60;105,0;90,30" o:connectangles="0,0,0,0,0"/>
                    <o:lock v:ext="edit" aspectratio="t"/>
                  </v:shape>
                  <v:shape id="Freeform 1784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  <o:lock v:ext="edit" aspectratio="t"/>
                  </v:shape>
                  <v:shape id="Freeform 1785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  <o:lock v:ext="edit" aspectratio="t"/>
                  </v:shape>
                </v:group>
                <v:group id="Group 1786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">
                  <o:lock v:ext="edit" aspectratio="t"/>
                  <v:shape id="Freeform 1787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" path="m45,30l,60,15,45,60,,45,30xe" fillcolor="#cba200" strokeweight=".25pt">
                    <v:path arrowok="t" o:connecttype="custom" o:connectlocs="45,30;0,60;15,45;60,0;45,30" o:connectangles="0,0,0,0,0"/>
                    <o:lock v:ext="edit" aspectratio="t"/>
                  </v:shape>
                  <v:shape id="Freeform 1788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" path="m30,15l,45,15,15,45,,30,15xe" fillcolor="#bf99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789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" path="m30,45l,30,15,,45,15,30,45xe" fillcolor="#b89300" strokeweight=".25pt">
                    <v:path arrowok="t" o:connecttype="custom" o:connectlocs="30,45;0,30;15,0;45,15;30,45" o:connectangles="0,0,0,0,0"/>
                    <o:lock v:ext="edit" aspectratio="t"/>
                  </v:shape>
                  <v:shape id="Freeform 1790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" path="m,75l,30,,,15,45,,75xe" fillcolor="#d5aa00" strokeweight=".25pt">
                    <v:path arrowok="t" o:connecttype="custom" o:connectlocs="0,75;0,30;0,0;15,45;0,75" o:connectangles="0,0,0,0,0"/>
                    <o:lock v:ext="edit" aspectratio="t"/>
                  </v:shape>
                  <v:shape id="Freeform 1791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" path="m,75l15,15,30,,15,60,,75xe" fillcolor="#d6ab00" strokeweight=".25pt">
                    <v:path arrowok="t" o:connecttype="custom" o:connectlocs="0,75;15,15;30,0;15,60;0,75" o:connectangles="0,0,0,0,0"/>
                    <o:lock v:ext="edit" aspectratio="t"/>
                  </v:shape>
                  <v:shape id="Freeform 1792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" path="m15,75l,30,15,,30,60,15,75xe" fillcolor="#d6ab00" strokeweight=".25pt">
                    <v:path arrowok="t" o:connecttype="custom" o:connectlocs="15,75;0,30;15,0;30,60;15,75" o:connectangles="0,0,0,0,0"/>
                    <o:lock v:ext="edit" aspectratio="t"/>
                  </v:shape>
                  <v:shape id="Freeform 1793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" path="m30,60l,15,,,45,30,30,60xe" fillcolor="#c79f00" strokeweight=".25pt">
                    <v:path arrowok="t" o:connecttype="custom" o:connectlocs="30,60;0,15;0,0;45,30;30,60" o:connectangles="0,0,0,0,0"/>
                    <o:lock v:ext="edit" aspectratio="t"/>
                  </v:shape>
                  <v:shape id="Freeform 1794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" path="m,75l,30,15,,,45,,75xe" fillcolor="#d5aa00" strokeweight=".25pt">
                    <v:path arrowok="t" o:connecttype="custom" o:connectlocs="0,75;0,30;15,0;0,45;0,75" o:connectangles="0,0,0,0,0"/>
                    <o:lock v:ext="edit" aspectratio="t"/>
                  </v:shape>
                  <v:shape id="Freeform 1795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" path="m30,15l,30,15,15,45,,30,15xe" fillcolor="#ba9500" strokeweight=".25pt">
                    <v:path arrowok="t" o:connecttype="custom" o:connectlocs="30,15;0,30;15,15;45,0;30,15" o:connectangles="0,0,0,0,0"/>
                    <o:lock v:ext="edit" aspectratio="t"/>
                  </v:shape>
                  <v:shape id="Freeform 1796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" path="m15,30l,15,,,30,15,15,30xe" fillcolor="#b38f00" strokeweight=".25pt">
                    <v:path arrowok="t" o:connecttype="custom" o:connectlocs="15,30;0,15;0,0;30,15;15,30" o:connectangles="0,0,0,0,0"/>
                    <o:lock v:ext="edit" aspectratio="t"/>
                  </v:shape>
                  <v:shape id="Freeform 1797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" path="m15,45l,15,15,r,30l15,45xe" fillcolor="#d4aa00" strokeweight=".25pt">
                    <v:path arrowok="t" o:connecttype="custom" o:connectlocs="15,45;0,15;15,0;15,30;15,45" o:connectangles="0,0,0,0,0"/>
                    <o:lock v:ext="edit" aspectratio="t"/>
                  </v:shape>
                  <v:shape id="Freeform 1798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" path="m,60l15,30,15,r,45l,60xe" fillcolor="#d5aa00" strokeweight=".25pt">
                    <v:path arrowok="t" o:connecttype="custom" o:connectlocs="0,60;15,30;15,0;15,45;0,60" o:connectangles="0,0,0,0,0"/>
                    <o:lock v:ext="edit" aspectratio="t"/>
                  </v:shape>
                  <v:shape id="Freeform 1799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" path="m,60l15,15,15,,,45,,60xe" fillcolor="#d5ab00" strokeweight=".25pt">
                    <v:path arrowok="t" o:connecttype="custom" o:connectlocs="0,60;15,15;15,0;0,45;0,60" o:connectangles="0,0,0,0,0"/>
                    <o:lock v:ext="edit" aspectratio="t"/>
                  </v:shape>
                  <v:shape id="Freeform 1800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  <o:lock v:ext="edit" aspectratio="t"/>
                  </v:shape>
                  <v:shape id="Freeform 1801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" path="m30,61l,31,15,,45,46,30,61xe" fillcolor="#d3a900" strokeweight=".25pt">
                    <v:path arrowok="t" o:connecttype="custom" o:connectlocs="30,61;0,31;15,0;45,46;30,61" o:connectangles="0,0,0,0,0"/>
                    <o:lock v:ext="edit" aspectratio="t"/>
                  </v:shape>
                  <v:shape id="Freeform 1802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" path="m30,46l,15,15,,45,15,30,46xe" fillcolor="#c49d00" strokeweight=".25pt">
                    <v:path arrowok="t" o:connecttype="custom" o:connectlocs="30,46;0,15;15,0;45,15;30,46" o:connectangles="0,0,0,0,0"/>
                    <o:lock v:ext="edit" aspectratio="t"/>
                  </v:shape>
                  <v:shape id="Freeform 1803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" path="m15,31l,16,15,,30,,15,31xe" fillcolor="#c49d00" strokeweight=".25pt">
                    <v:path arrowok="t" o:connecttype="custom" o:connectlocs="15,31;0,16;15,0;30,0;15,31" o:connectangles="0,0,0,0,0"/>
                    <o:lock v:ext="edit" aspectratio="t"/>
                  </v:shape>
                  <v:shape id="Freeform 1804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" path="m15,31l,15,15,,30,15,15,31xe" fillcolor="#b89300" strokeweight=".25pt">
                    <v:path arrowok="t" o:connecttype="custom" o:connectlocs="15,31;0,15;15,0;30,15;15,31" o:connectangles="0,0,0,0,0"/>
                    <o:lock v:ext="edit" aspectratio="t"/>
                  </v:shape>
                  <v:shape id="Freeform 1805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" path="m60,15l,15,15,,75,,60,15xe" fillcolor="#ad8a00" strokeweight=".25pt">
                    <v:path arrowok="t" o:connecttype="custom" o:connectlocs="60,15;0,15;15,0;75,0;60,15" o:connectangles="0,0,0,0,0"/>
                    <o:lock v:ext="edit" aspectratio="t"/>
                  </v:shape>
                  <v:shape id="Freeform 1806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" path="m30,15l,15,15,,45,,30,15xe" fillcolor="#ad8a00" strokeweight=".25pt">
                    <v:path arrowok="t" o:connecttype="custom" o:connectlocs="30,15;0,15;15,0;45,0;30,15" o:connectangles="0,0,0,0,0"/>
                    <o:lock v:ext="edit" aspectratio="t"/>
                  </v:shape>
                  <v:shape id="Freeform 1807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" path="m30,15l,15,15,,45,,30,15xe" fillcolor="#a28100" strokeweight=".25pt">
                    <v:path arrowok="t" o:connecttype="custom" o:connectlocs="30,15;0,15;15,0;45,0;30,15" o:connectangles="0,0,0,0,0"/>
                    <o:lock v:ext="edit" aspectratio="t"/>
                  </v:shape>
                  <v:shape id="Freeform 1808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" path="m45,15l,31,15,,60,,45,15xe" fillcolor="#977900" strokeweight=".25pt">
                    <v:path arrowok="t" o:connecttype="custom" o:connectlocs="45,15;0,31;15,0;60,0;45,15" o:connectangles="0,0,0,0,0"/>
                    <o:lock v:ext="edit" aspectratio="t"/>
                  </v:shape>
                  <v:shape id="Freeform 1809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" path="m60,31l,91,15,61,75,,60,31xe" fillcolor="#af8c00" strokeweight=".25pt">
                    <v:path arrowok="t" o:connecttype="custom" o:connectlocs="60,31;0,91;15,61;75,0;60,31" o:connectangles="0,0,0,0,0"/>
                    <o:lock v:ext="edit" aspectratio="t"/>
                  </v:shape>
                  <v:shape id="Freeform 1810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  <o:lock v:ext="edit" aspectratio="t" verticies="t"/>
                  </v:shape>
                </v:group>
                <v:group id="Group 1811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">
                  <o:lock v:ext="edit" aspectratio="t"/>
                  <v:shape id="Freeform 1812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" path="m,15l,45,,15,15,,,15xe" fillcolor="#d5aa00" strokeweight=".25pt">
                    <v:path arrowok="t" o:connecttype="custom" o:connectlocs="0,15;0,45;0,15;15,0;0,15" o:connectangles="0,0,0,0,0"/>
                    <o:lock v:ext="edit" aspectratio="t"/>
                  </v:shape>
                  <v:shape id="Freeform 1813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" path="m30,30l,30,15,15,30,r,30xe" fillcolor="#c59e00" strokeweight=".25pt">
                    <v:path arrowok="t" o:connecttype="custom" o:connectlocs="30,30;0,30;15,15;30,0;30,30" o:connectangles="0,0,0,0,0"/>
                    <o:lock v:ext="edit" aspectratio="t"/>
                  </v:shape>
                  <v:shape id="Freeform 1814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" path="m15,30l,30,15,,30,15,15,30xe" fillcolor="#b49000" strokeweight=".25pt">
                    <v:path arrowok="t" o:connecttype="custom" o:connectlocs="15,30;0,30;15,0;30,15;15,30" o:connectangles="0,0,0,0,0"/>
                    <o:lock v:ext="edit" aspectratio="t"/>
                  </v:shape>
                  <v:shape id="Freeform 1815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" path="m15,60l,15,15,,30,30,15,60xe" fillcolor="#d4a900" strokeweight=".25pt">
                    <v:path arrowok="t" o:connecttype="custom" o:connectlocs="15,60;0,15;15,0;30,30;15,60" o:connectangles="0,0,0,0,0"/>
                    <o:lock v:ext="edit" aspectratio="t"/>
                  </v:shape>
                  <v:shape id="Freeform 1816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" path="m90,15l,45,15,15,105,,90,15xe" fillcolor="#a38300" strokeweight=".25pt">
                    <v:path arrowok="t" o:connecttype="custom" o:connectlocs="90,15;0,45;15,15;105,0;90,15" o:connectangles="0,0,0,0,0"/>
                    <o:lock v:ext="edit" aspectratio="t"/>
                  </v:shape>
                  <v:shape id="Freeform 1817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" path="m30,15l,45,15,15,45,,30,15xe" fillcolor="#bd97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818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" path="m30,45l,30,15,,45,15,30,45xe" fillcolor="#b99400" strokeweight=".25pt">
                    <v:path arrowok="t" o:connecttype="custom" o:connectlocs="30,45;0,30;15,0;45,15;30,45" o:connectangles="0,0,0,0,0"/>
                    <o:lock v:ext="edit" aspectratio="t"/>
                  </v:shape>
                  <v:shape id="Freeform 1819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" path="m15,75l,15,15,,30,45,15,75xe" fillcolor="#d6ab00" strokeweight=".25pt">
                    <v:path arrowok="t" o:connecttype="custom" o:connectlocs="15,75;0,15;15,0;30,45;15,75" o:connectangles="0,0,0,0,0"/>
                    <o:lock v:ext="edit" aspectratio="t"/>
                  </v:shape>
                  <v:shape id="Freeform 1820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" path="m,75l15,30,30,,15,60,,75xe" fillcolor="#d6ab00" strokeweight=".25pt">
                    <v:path arrowok="t" o:connecttype="custom" o:connectlocs="0,75;15,30;30,0;15,60;0,75" o:connectangles="0,0,0,0,0"/>
                    <o:lock v:ext="edit" aspectratio="t"/>
                  </v:shape>
                  <v:shape id="Freeform 1821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" path="m,90l30,15,30,,15,75,,90xe" fillcolor="#d1a700" strokeweight=".25pt">
                    <v:path arrowok="t" o:connecttype="custom" o:connectlocs="0,90;30,15;30,0;15,75;0,90" o:connectangles="0,0,0,0,0"/>
                    <o:lock v:ext="edit" aspectratio="t"/>
                  </v:shape>
                  <v:shape id="Freeform 1822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" path="m,105l,15,15,,,90r,15xe" fillcolor="#d5ab00" strokeweight=".25pt">
                    <v:path arrowok="t" o:connecttype="custom" o:connectlocs="0,105;0,15;15,0;0,90;0,105" o:connectangles="0,0,0,0,0"/>
                    <o:lock v:ext="edit" aspectratio="t"/>
                  </v:shape>
                  <v:shape id="Freeform 1823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" path="m15,135l,15,15,,30,120,15,135xe" fillcolor="#d7ac00" strokeweight=".25pt">
                    <v:path arrowok="t" o:connecttype="custom" o:connectlocs="15,135;0,15;15,0;30,120;15,135" o:connectangles="0,0,0,0,0"/>
                    <o:lock v:ext="edit" aspectratio="t"/>
                  </v:shape>
                  <v:shape id="Freeform 1824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  <o:lock v:ext="edit" aspectratio="t"/>
                  </v:shape>
                  <v:shape id="Freeform 1825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" path="m30,61l,31,15,,45,31,30,61xe" fillcolor="#cca3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826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" path="m30,46l,31,15,,45,15,30,46xe" fillcolor="#bd9700" strokeweight=".25pt">
                    <v:path arrowok="t" o:connecttype="custom" o:connectlocs="30,46;0,31;15,0;45,15;30,46" o:connectangles="0,0,0,0,0"/>
                    <o:lock v:ext="edit" aspectratio="t"/>
                  </v:shape>
                  <v:shape id="Freeform 1827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" path="m45,31l,31,15,,60,,45,31xe" fillcolor="#a98700" strokeweight=".25pt">
                    <v:path arrowok="t" o:connecttype="custom" o:connectlocs="45,31;0,31;15,0;60,0;45,31" o:connectangles="0,0,0,0,0"/>
                    <o:lock v:ext="edit" aspectratio="t"/>
                  </v:shape>
                  <v:shape id="Freeform 1828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  <o:lock v:ext="edit" aspectratio="t"/>
                  </v:shape>
                  <v:shape id="Freeform 1829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" path="m45,15l,75,,45,45,r,15xe" fillcolor="#d1a700" strokeweight=".25pt">
                    <v:path arrowok="t" o:connecttype="custom" o:connectlocs="45,15;0,75;0,45;45,0;45,15" o:connectangles="0,0,0,0,0"/>
                    <o:lock v:ext="edit" aspectratio="t"/>
                  </v:shape>
                  <v:shape id="Freeform 1830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  <o:lock v:ext="edit" aspectratio="t" verticies="t"/>
                  </v:shape>
                </v:group>
                <v:group id="Group 1831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">
                  <o:lock v:ext="edit" aspectratio="t"/>
                  <v:shape id="Freeform 1832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" path="m30,30l,45,,30,30,r,30xe" fillcolor="#bd9700" strokeweight=".25pt">
                    <v:path arrowok="t" o:connecttype="custom" o:connectlocs="30,30;0,45;0,30;30,0;30,30" o:connectangles="0,0,0,0,0"/>
                    <o:lock v:ext="edit" aspectratio="t"/>
                  </v:shape>
                  <v:shape id="Freeform 1833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" path="m46,45l,30,15,,46,30r,15xe" fillcolor="#b99400" strokeweight=".25pt">
                    <v:path arrowok="t" o:connecttype="custom" o:connectlocs="46,45;0,30;15,0;46,30;46,45" o:connectangles="0,0,0,0,0"/>
                    <o:lock v:ext="edit" aspectratio="t"/>
                  </v:shape>
                  <v:shape id="Freeform 1834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" path="m,75l,15,,,15,45,,75xe" fillcolor="#d5ab00" strokeweight=".25pt">
                    <v:path arrowok="t" o:connecttype="custom" o:connectlocs="0,75;0,15;0,0;15,45;0,75" o:connectangles="0,0,0,0,0"/>
                    <o:lock v:ext="edit" aspectratio="t"/>
                  </v:shape>
                  <v:shape id="Freeform 1835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" path="m,60l,15,15,,,45,,60xe" fillcolor="#d5ab00" strokeweight=".25pt">
                    <v:path arrowok="t" o:connecttype="custom" o:connectlocs="0,60;0,15;15,0;0,45;0,60" o:connectangles="0,0,0,0,0"/>
                    <o:lock v:ext="edit" aspectratio="t"/>
                  </v:shape>
                  <v:shape id="Freeform 1836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" path="m,105l15,30,30,,15,75,,105xe" fillcolor="#d6ab00" strokeweight=".25pt">
                    <v:path arrowok="t" o:connecttype="custom" o:connectlocs="0,105;15,30;30,0;15,75;0,105" o:connectangles="0,0,0,0,0"/>
                    <o:lock v:ext="edit" aspectratio="t"/>
                  </v:shape>
                  <v:shape id="Freeform 1837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" path="m,75l,15,,,15,45,,75xe" fillcolor="#d6ab00" strokeweight=".25pt">
                    <v:path arrowok="t" o:connecttype="custom" o:connectlocs="0,75;0,15;0,0;15,45;0,75" o:connectangles="0,0,0,0,0"/>
                    <o:lock v:ext="edit" aspectratio="t"/>
                  </v:shape>
                  <v:shape id="Freeform 1838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" path="m30,60l,15,15,,30,45r,15xe" fillcolor="#d4aa00" strokeweight=".25pt">
                    <v:path arrowok="t" o:connecttype="custom" o:connectlocs="30,60;0,15;15,0;30,45;30,60" o:connectangles="0,0,0,0,0"/>
                    <o:lock v:ext="edit" aspectratio="t"/>
                  </v:shape>
                  <v:shape id="Freeform 1839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" path="m30,45l,15,15,,45,30,30,45xe" fillcolor="#cba200" strokeweight=".25pt">
                    <v:path arrowok="t" o:connecttype="custom" o:connectlocs="30,45;0,15;15,0;45,30;30,45" o:connectangles="0,0,0,0,0"/>
                    <o:lock v:ext="edit" aspectratio="t"/>
                  </v:shape>
                  <v:shape id="Freeform 1840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" path="m45,15l,15,15,,60,,45,15xe" fillcolor="#b69100" strokeweight=".25pt">
                    <v:path arrowok="t" o:connecttype="custom" o:connectlocs="45,15;0,15;15,0;60,0;45,15" o:connectangles="0,0,0,0,0"/>
                    <o:lock v:ext="edit" aspectratio="t"/>
                  </v:shape>
                  <v:shape id="Freeform 1841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" path="m31,15l,30,,,46,,31,15xe" fillcolor="#a80" strokeweight=".25pt">
                    <v:path arrowok="t" o:connecttype="custom" o:connectlocs="31,15;0,30;0,0;46,0;31,15" o:connectangles="0,0,0,0,0"/>
                    <o:lock v:ext="edit" aspectratio="t"/>
                  </v:shape>
                  <v:shape id="Freeform 1842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" path="m45,30l,60,15,30,45,r,30xe" fillcolor="#cba200" strokeweight=".25pt">
                    <v:path arrowok="t" o:connecttype="custom" o:connectlocs="45,30;0,60;15,30;45,0;45,30" o:connectangles="0,0,0,0,0"/>
                    <o:lock v:ext="edit" aspectratio="t"/>
                  </v:shape>
                  <v:shape id="Freeform 1843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" path="m,105l15,15,30,,15,75,,105xe" fillcolor="#d6ab00" strokeweight=".25pt">
                    <v:path arrowok="t" o:connecttype="custom" o:connectlocs="0,105;15,15;30,0;15,75;0,105" o:connectangles="0,0,0,0,0"/>
                    <o:lock v:ext="edit" aspectratio="t"/>
                  </v:shape>
                  <v:shape id="Freeform 1844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" path="m30,75l,15,15,,30,45r,30xe" fillcolor="#d3a800" strokeweight=".25pt">
                    <v:path arrowok="t" o:connecttype="custom" o:connectlocs="30,75;0,15;15,0;30,45;30,75" o:connectangles="0,0,0,0,0"/>
                    <o:lock v:ext="edit" aspectratio="t"/>
                  </v:shape>
                  <v:shape id="Freeform 1845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" path="m30,45l,15,,,45,30,30,45xe" fillcolor="#c39c00" strokeweight=".25pt">
                    <v:path arrowok="t" o:connecttype="custom" o:connectlocs="30,45;0,15;0,0;45,30;30,45" o:connectangles="0,0,0,0,0"/>
                    <o:lock v:ext="edit" aspectratio="t"/>
                  </v:shape>
                  <v:shape id="Freeform 1846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" path="m60,31l,16,,,60,16r,15xe" fillcolor="#a38200" strokeweight=".25pt">
                    <v:path arrowok="t" o:connecttype="custom" o:connectlocs="60,31;0,16;0,0;60,16;60,31" o:connectangles="0,0,0,0,0"/>
                    <o:lock v:ext="edit" aspectratio="t"/>
                  </v:shape>
                  <v:shape id="Freeform 1847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" path="m61,16l,46,,16,61,r,16xe" fillcolor="#a38200" strokeweight=".25pt">
                    <v:path arrowok="t" o:connecttype="custom" o:connectlocs="61,16;0,46;0,16;61,0;61,16" o:connectangles="0,0,0,0,0"/>
                    <o:lock v:ext="edit" aspectratio="t"/>
                  </v:shape>
                  <v:shape id="Freeform 1848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" path="m31,16l,31,,16,31,r,16xe" fillcolor="#a38200" strokeweight=".25pt">
                    <v:path arrowok="t" o:connecttype="custom" o:connectlocs="31,16;0,31;0,16;31,0;31,16" o:connectangles="0,0,0,0,0"/>
                    <o:lock v:ext="edit" aspectratio="t"/>
                  </v:shape>
                  <v:shape id="Freeform 1849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" path="m30,15l,30,,,30,r,15xe" fillcolor="#ae8b00" strokeweight=".25pt">
                    <v:path arrowok="t" o:connecttype="custom" o:connectlocs="30,15;0,30;0,0;30,0;30,15" o:connectangles="0,0,0,0,0"/>
                    <o:lock v:ext="edit" aspectratio="t"/>
                  </v:shape>
                  <v:shape id="Freeform 1850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  <o:lock v:ext="edit" aspectratio="t"/>
                  </v:shape>
                  <v:shape id="Freeform 1851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  <o:lock v:ext="edit" aspectratio="t" verticies="t"/>
                  </v:shape>
                </v:group>
                <v:group id="Group 1852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">
                  <o:lock v:ext="edit" aspectratio="t"/>
                  <v:shape id="Freeform 1853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" path="m15,15l,45,15,15,30,,15,15xe" fillcolor="#d5aa00" strokeweight=".25pt">
                    <v:path arrowok="t" o:connecttype="custom" o:connectlocs="15,15;0,45;15,15;30,0;15,15" o:connectangles="0,0,0,0,0"/>
                    <o:lock v:ext="edit" aspectratio="t"/>
                  </v:shape>
                  <v:shape id="Freeform 1854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" path="m15,30l,30,,15,30,,15,30xe" fillcolor="#c59e00" strokeweight=".25pt">
                    <v:path arrowok="t" o:connecttype="custom" o:connectlocs="15,30;0,30;0,15;30,0;15,30" o:connectangles="0,0,0,0,0"/>
                    <o:lock v:ext="edit" aspectratio="t"/>
                  </v:shape>
                  <v:shape id="Freeform 1855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" path="m30,30l,30,15,,30,15r,15xe" fillcolor="#b49000" strokeweight=".25pt">
                    <v:path arrowok="t" o:connecttype="custom" o:connectlocs="30,30;0,30;15,0;30,15;30,30" o:connectangles="0,0,0,0,0"/>
                    <o:lock v:ext="edit" aspectratio="t"/>
                  </v:shape>
                  <v:shape id="Freeform 1856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" path="m15,60l,15,15,,30,30,15,60xe" fillcolor="#d4a900" strokeweight=".25pt">
                    <v:path arrowok="t" o:connecttype="custom" o:connectlocs="15,60;0,15;15,0;30,30;15,60" o:connectangles="0,0,0,0,0"/>
                    <o:lock v:ext="edit" aspectratio="t"/>
                  </v:shape>
                  <v:shape id="Freeform 1857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" path="m75,15l,45,,15,90,,75,15xe" fillcolor="#a38300" strokeweight=".25pt">
                    <v:path arrowok="t" o:connecttype="custom" o:connectlocs="75,15;0,45;0,15;90,0;75,15" o:connectangles="0,0,0,0,0"/>
                    <o:lock v:ext="edit" aspectratio="t"/>
                  </v:shape>
                  <v:shape id="Freeform 1858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" path="m30,15l,45,,15,30,r,15xe" fillcolor="#bd9700" strokeweight=".25pt">
                    <v:path arrowok="t" o:connecttype="custom" o:connectlocs="30,15;0,45;0,15;30,0;30,15" o:connectangles="0,0,0,0,0"/>
                    <o:lock v:ext="edit" aspectratio="t"/>
                  </v:shape>
                  <v:shape id="Freeform 1859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" path="m30,45l,30,,,30,15r,30xe" fillcolor="#b99400" strokeweight=".25pt">
                    <v:path arrowok="t" o:connecttype="custom" o:connectlocs="30,45;0,30;0,0;30,15;30,45" o:connectangles="0,0,0,0,0"/>
                    <o:lock v:ext="edit" aspectratio="t"/>
                  </v:shape>
                  <v:shape id="Freeform 1860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" path="m15,75l,15,,,15,45r,30xe" fillcolor="#d6ab00" strokeweight=".25pt">
                    <v:path arrowok="t" o:connecttype="custom" o:connectlocs="15,75;0,15;0,0;15,45;15,75" o:connectangles="0,0,0,0,0"/>
                    <o:lock v:ext="edit" aspectratio="t"/>
                  </v:shape>
                  <v:shape id="Freeform 1861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" path="m,75l15,30,15,,,60,,75xe" fillcolor="#d6ab00" strokeweight=".25pt">
                    <v:path arrowok="t" o:connecttype="custom" o:connectlocs="0,75;15,30;15,0;0,60;0,75" o:connectangles="0,0,0,0,0"/>
                    <o:lock v:ext="edit" aspectratio="t"/>
                  </v:shape>
                  <v:shape id="Freeform 1862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" path="m,90l30,15,45,,15,75,,90xe" fillcolor="#d1a700" strokeweight=".25pt">
                    <v:path arrowok="t" o:connecttype="custom" o:connectlocs="0,90;30,15;45,0;15,75;0,90" o:connectangles="0,0,0,0,0"/>
                    <o:lock v:ext="edit" aspectratio="t"/>
                  </v:shape>
                  <v:shape id="Freeform 1863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" path="m,105l15,15,15,r,90l,105xe" fillcolor="#d5ab00" strokeweight=".25pt">
                    <v:path arrowok="t" o:connecttype="custom" o:connectlocs="0,105;15,15;15,0;15,90;0,105" o:connectangles="0,0,0,0,0"/>
                    <o:lock v:ext="edit" aspectratio="t"/>
                  </v:shape>
                  <v:shape id="Freeform 1864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" path="m15,135l,15,,,15,120r,15xe" fillcolor="#d7ac00" strokeweight=".25pt">
                    <v:path arrowok="t" o:connecttype="custom" o:connectlocs="15,135;0,15;0,0;15,120;15,135" o:connectangles="0,0,0,0,0"/>
                    <o:lock v:ext="edit" aspectratio="t"/>
                  </v:shape>
                  <v:shape id="Freeform 1865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" path="m30,60l,30,15,,30,45r,15xe" fillcolor="#d7ac00" strokeweight=".25pt">
                    <v:path arrowok="t" o:connecttype="custom" o:connectlocs="30,60;0,30;15,0;30,45;30,60" o:connectangles="0,0,0,0,0"/>
                    <o:lock v:ext="edit" aspectratio="t"/>
                  </v:shape>
                  <v:shape id="Freeform 1866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" path="m30,61l,31,15,,45,31,30,61xe" fillcolor="#cca3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867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" path="m30,46l,31,15,,45,15,30,46xe" fillcolor="#bd9700" strokeweight=".25pt">
                    <v:path arrowok="t" o:connecttype="custom" o:connectlocs="30,46;0,31;15,0;45,15;30,46" o:connectangles="0,0,0,0,0"/>
                    <o:lock v:ext="edit" aspectratio="t"/>
                  </v:shape>
                  <v:shape id="Freeform 1868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" path="m45,31l,31,15,,60,,45,31xe" fillcolor="#a98700" strokeweight=".25pt">
                    <v:path arrowok="t" o:connecttype="custom" o:connectlocs="45,31;0,31;15,0;60,0;45,31" o:connectangles="0,0,0,0,0"/>
                    <o:lock v:ext="edit" aspectratio="t"/>
                  </v:shape>
                  <v:shape id="Freeform 1869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" path="m60,31l,46,15,31,75,,60,31xe" fillcolor="#a80" strokeweight=".25pt">
                    <v:path arrowok="t" o:connecttype="custom" o:connectlocs="60,31;0,46;15,31;75,0;60,31" o:connectangles="0,0,0,0,0"/>
                    <o:lock v:ext="edit" aspectratio="t"/>
                  </v:shape>
                  <v:shape id="Freeform 1870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  <o:lock v:ext="edit" aspectratio="t"/>
                  </v:shape>
                  <v:shape id="Freeform 1871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  <o:lock v:ext="edit" aspectratio="t" verticies="t"/>
                  </v:shape>
                </v:group>
                <v:group id="Group 1872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">
                  <o:lock v:ext="edit" aspectratio="t"/>
                  <v:shape id="Freeform 1873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" path="m,15l,45,,15,15,,,15xe" fillcolor="#d5aa00" strokeweight=".25pt">
                    <v:path arrowok="t" o:connecttype="custom" o:connectlocs="0,15;0,45;0,15;15,0;0,15" o:connectangles="0,0,0,0,0"/>
                    <o:lock v:ext="edit" aspectratio="t"/>
                  </v:shape>
                  <v:shape id="Freeform 1874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" path="m30,30l,30,15,15,30,r,30xe" fillcolor="#c59e00" strokeweight=".25pt">
                    <v:path arrowok="t" o:connecttype="custom" o:connectlocs="30,30;0,30;15,15;30,0;30,30" o:connectangles="0,0,0,0,0"/>
                    <o:lock v:ext="edit" aspectratio="t"/>
                  </v:shape>
                  <v:shape id="Freeform 1875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" path="m15,30l,30,15,,30,15,15,30xe" fillcolor="#b49000" strokeweight=".25pt">
                    <v:path arrowok="t" o:connecttype="custom" o:connectlocs="15,30;0,30;15,0;30,15;15,30" o:connectangles="0,0,0,0,0"/>
                    <o:lock v:ext="edit" aspectratio="t"/>
                  </v:shape>
                  <v:shape id="Freeform 1876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" path="m15,60l,15,15,,30,30,15,60xe" fillcolor="#d4a900" strokeweight=".25pt">
                    <v:path arrowok="t" o:connecttype="custom" o:connectlocs="15,60;0,15;15,0;30,30;15,60" o:connectangles="0,0,0,0,0"/>
                    <o:lock v:ext="edit" aspectratio="t"/>
                  </v:shape>
                  <v:shape id="Freeform 1877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" path="m90,15l,45,15,15,105,,90,15xe" fillcolor="#a38300" strokeweight=".25pt">
                    <v:path arrowok="t" o:connecttype="custom" o:connectlocs="90,15;0,45;15,15;105,0;90,15" o:connectangles="0,0,0,0,0"/>
                    <o:lock v:ext="edit" aspectratio="t"/>
                  </v:shape>
                  <v:shape id="Freeform 1878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" path="m30,15l,45,15,15,45,,30,15xe" fillcolor="#bd97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879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" path="m30,45l,30,15,,45,15,30,45xe" fillcolor="#b99400" strokeweight=".25pt">
                    <v:path arrowok="t" o:connecttype="custom" o:connectlocs="30,45;0,30;15,0;45,15;30,45" o:connectangles="0,0,0,0,0"/>
                    <o:lock v:ext="edit" aspectratio="t"/>
                  </v:shape>
                  <v:shape id="Freeform 1880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" path="m15,75l,15,15,,30,45,15,75xe" fillcolor="#d6ab00" strokeweight=".25pt">
                    <v:path arrowok="t" o:connecttype="custom" o:connectlocs="15,75;0,15;15,0;30,45;15,75" o:connectangles="0,0,0,0,0"/>
                    <o:lock v:ext="edit" aspectratio="t"/>
                  </v:shape>
                  <v:shape id="Freeform 1881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" path="m,75l15,30,30,,15,60,,75xe" fillcolor="#d6ab00" strokeweight=".25pt">
                    <v:path arrowok="t" o:connecttype="custom" o:connectlocs="0,75;15,30;30,0;15,60;0,75" o:connectangles="0,0,0,0,0"/>
                    <o:lock v:ext="edit" aspectratio="t"/>
                  </v:shape>
                  <v:shape id="Freeform 1882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" path="m,90l30,15,30,,15,75,,90xe" fillcolor="#d1a700" strokeweight=".25pt">
                    <v:path arrowok="t" o:connecttype="custom" o:connectlocs="0,90;30,15;30,0;15,75;0,90" o:connectangles="0,0,0,0,0"/>
                    <o:lock v:ext="edit" aspectratio="t"/>
                  </v:shape>
                  <v:shape id="Freeform 1883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" path="m,105l,15,15,,,90r,15xe" fillcolor="#d5ab00" strokeweight=".25pt">
                    <v:path arrowok="t" o:connecttype="custom" o:connectlocs="0,105;0,15;15,0;0,90;0,105" o:connectangles="0,0,0,0,0"/>
                    <o:lock v:ext="edit" aspectratio="t"/>
                  </v:shape>
                  <v:shape id="Freeform 1884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" path="m15,135l,15,15,,30,120,15,135xe" fillcolor="#d7ac00" strokeweight=".25pt">
                    <v:path arrowok="t" o:connecttype="custom" o:connectlocs="15,135;0,15;15,0;30,120;15,135" o:connectangles="0,0,0,0,0"/>
                    <o:lock v:ext="edit" aspectratio="t"/>
                  </v:shape>
                  <v:shape id="Freeform 1885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" path="m15,60l,30,15,,30,45,15,60xe" fillcolor="#d7ac00" strokeweight=".25pt">
                    <v:path arrowok="t" o:connecttype="custom" o:connectlocs="15,60;0,30;15,0;30,45;15,60" o:connectangles="0,0,0,0,0"/>
                    <o:lock v:ext="edit" aspectratio="t"/>
                  </v:shape>
                  <v:shape id="Freeform 1886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" path="m30,61l,31,15,,45,31,30,61xe" fillcolor="#cca3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887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" path="m30,46l,31,15,,45,15,30,46xe" fillcolor="#bd9700" strokeweight=".25pt">
                    <v:path arrowok="t" o:connecttype="custom" o:connectlocs="30,46;0,31;15,0;45,15;30,46" o:connectangles="0,0,0,0,0"/>
                    <o:lock v:ext="edit" aspectratio="t"/>
                  </v:shape>
                  <v:shape id="Freeform 1888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" path="m45,31l,31,15,,60,,45,31xe" fillcolor="#a98700" strokeweight=".25pt">
                    <v:path arrowok="t" o:connecttype="custom" o:connectlocs="45,31;0,31;15,0;60,0;45,31" o:connectangles="0,0,0,0,0"/>
                    <o:lock v:ext="edit" aspectratio="t"/>
                  </v:shape>
                  <v:shape id="Freeform 1889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" path="m60,31l,46,,31,75,,60,31xe" fillcolor="#a80" strokeweight=".25pt">
                    <v:path arrowok="t" o:connecttype="custom" o:connectlocs="60,31;0,46;0,31;75,0;60,31" o:connectangles="0,0,0,0,0"/>
                    <o:lock v:ext="edit" aspectratio="t"/>
                  </v:shape>
                  <v:shape id="Freeform 1890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" path="m45,15l,75,,45,45,r,15xe" fillcolor="#d1a700" strokeweight=".25pt">
                    <v:path arrowok="t" o:connecttype="custom" o:connectlocs="45,15;0,75;0,45;45,0;45,15" o:connectangles="0,0,0,0,0"/>
                    <o:lock v:ext="edit" aspectratio="t"/>
                  </v:shape>
                  <v:shape id="Freeform 1891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  <o:lock v:ext="edit" aspectratio="t" verticies="t"/>
                  </v:shape>
                </v:group>
                <v:group id="Group 1892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">
                  <o:lock v:ext="edit" aspectratio="t"/>
                  <v:shape id="Freeform 1893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" path="m91,15l,31,15,r91,l91,15xe" fillcolor="#977900" strokeweight=".25pt">
                    <v:path arrowok="t" o:connecttype="custom" o:connectlocs="91,15;0,31;15,0;106,0;91,15" o:connectangles="0,0,0,0,0"/>
                    <o:lock v:ext="edit" aspectratio="t"/>
                  </v:shape>
                  <v:shape id="Freeform 1894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" path="m45,31l,91,15,76,60,,45,31xe" fillcolor="#d4aa00" strokeweight=".25pt">
                    <v:path arrowok="t" o:connecttype="custom" o:connectlocs="45,31;0,91;15,76;60,0;45,31" o:connectangles="0,0,0,0,0"/>
                    <o:lock v:ext="edit" aspectratio="t"/>
                  </v:shape>
                  <v:shape id="Freeform 1895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" path="m75,15l,75,,45,90,,75,15xe" fillcolor="#bc9600" strokeweight=".25pt">
                    <v:path arrowok="t" o:connecttype="custom" o:connectlocs="75,15;0,75;0,45;90,0;75,15" o:connectangles="0,0,0,0,0"/>
                    <o:lock v:ext="edit" aspectratio="t"/>
                  </v:shape>
                  <v:shape id="Freeform 1896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" path="m,451l,15,15,r,421l,451xe" fillcolor="#d7ac00" strokeweight=".25pt">
                    <v:path arrowok="t" o:connecttype="custom" o:connectlocs="0,451;0,15;15,0;15,421;0,451" o:connectangles="0,0,0,0,0"/>
                    <o:lock v:ext="edit" aspectratio="t"/>
                  </v:shape>
                  <v:shape id="Freeform 1897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  <o:lock v:ext="edit" aspectratio="t"/>
                  </v:shape>
                </v:group>
                <v:group id="Group 1898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">
                  <o:lock v:ext="edit" aspectratio="t"/>
                  <v:shape id="Freeform 1899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" path="m30,15l,45,15,15,45,,30,15xe" fillcolor="#be9800" strokeweight=".25pt">
                    <v:path arrowok="t" o:connecttype="custom" o:connectlocs="30,15;0,45;15,15;45,0;30,15" o:connectangles="0,0,0,0,0"/>
                    <o:lock v:ext="edit" aspectratio="t"/>
                  </v:shape>
                  <v:shape id="Freeform 1900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" path="m30,45l,15,15,,45,15,30,45xe" fillcolor="#b99400" strokeweight=".25pt">
                    <v:path arrowok="t" o:connecttype="custom" o:connectlocs="30,45;0,15;15,0;45,15;30,45" o:connectangles="0,0,0,0,0"/>
                    <o:lock v:ext="edit" aspectratio="t"/>
                  </v:shape>
                  <v:shape id="Freeform 1901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  <o:lock v:ext="edit" aspectratio="t"/>
                  </v:shape>
                  <v:shape id="Freeform 1902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" path="m,75l15,30,30,,15,60,,75xe" fillcolor="#d5ab00" strokeweight=".25pt">
                    <v:path arrowok="t" o:connecttype="custom" o:connectlocs="0,75;15,30;30,0;15,60;0,75" o:connectangles="0,0,0,0,0"/>
                    <o:lock v:ext="edit" aspectratio="t"/>
                  </v:shape>
                  <v:shape id="Freeform 1903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" path="m,90l15,15,30,,15,75,,90xe" fillcolor="#d6ab00" strokeweight=".25pt">
                    <v:path arrowok="t" o:connecttype="custom" o:connectlocs="0,90;15,15;30,0;15,75;0,90" o:connectangles="0,0,0,0,0"/>
                    <o:lock v:ext="edit" aspectratio="t"/>
                  </v:shape>
                  <v:shape id="Freeform 1904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" path="m,75l,30,15,r,60l,75xe" fillcolor="#d6ab00" strokeweight=".25pt">
                    <v:path arrowok="t" o:connecttype="custom" o:connectlocs="0,75;0,30;15,0;15,60;0,75" o:connectangles="0,0,0,0,0"/>
                    <o:lock v:ext="edit" aspectratio="t"/>
                  </v:shape>
                  <v:shape id="Freeform 1905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  <o:lock v:ext="edit" aspectratio="t"/>
                  </v:shape>
                  <v:shape id="Freeform 1906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" path="m30,45l,15,15,,45,15,30,45xe" fillcolor="#cba200" strokeweight=".25pt">
                    <v:path arrowok="t" o:connecttype="custom" o:connectlocs="30,45;0,15;15,0;45,15;30,45" o:connectangles="0,0,0,0,0"/>
                    <o:lock v:ext="edit" aspectratio="t"/>
                  </v:shape>
                  <v:shape id="Freeform 1907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" path="m30,30l,30,,,45,15,30,30xe" fillcolor="#b69100" strokeweight=".25pt">
                    <v:path arrowok="t" o:connecttype="custom" o:connectlocs="30,30;0,30;0,0;45,15;30,30" o:connectangles="0,0,0,0,0"/>
                    <o:lock v:ext="edit" aspectratio="t"/>
                  </v:shape>
                  <v:shape id="Freeform 1908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" path="m45,30l,30,15,15,45,r,30xe" fillcolor="#a80" strokeweight=".25pt">
                    <v:path arrowok="t" o:connecttype="custom" o:connectlocs="45,30;0,30;15,15;45,0;45,30" o:connectangles="0,0,0,0,0"/>
                    <o:lock v:ext="edit" aspectratio="t"/>
                  </v:shape>
                  <v:shape id="Freeform 1909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" path="m30,15l,60,,30,45,,30,15xe" fillcolor="#cba200" strokeweight=".25pt">
                    <v:path arrowok="t" o:connecttype="custom" o:connectlocs="30,15;0,60;0,30;45,0;30,15" o:connectangles="0,0,0,0,0"/>
                    <o:lock v:ext="edit" aspectratio="t"/>
                  </v:shape>
                  <v:shape id="Freeform 1910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" path="m,120l15,30,15,,,90r,30xe" fillcolor="#d6ab00" strokeweight=".25pt">
                    <v:path arrowok="t" o:connecttype="custom" o:connectlocs="0,120;15,30;15,0;0,90;0,120" o:connectangles="0,0,0,0,0"/>
                    <o:lock v:ext="edit" aspectratio="t"/>
                  </v:shape>
                  <v:shape id="Freeform 1911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" path="m30,75l,30,15,,45,60,30,75xe" fillcolor="#d3a800" strokeweight=".25pt">
                    <v:path arrowok="t" o:connecttype="custom" o:connectlocs="30,75;0,30;15,0;45,60;30,75" o:connectangles="0,0,0,0,0"/>
                    <o:lock v:ext="edit" aspectratio="t"/>
                  </v:shape>
                  <v:shape id="Freeform 1912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" path="m30,61l,31,15,,45,31,30,61xe" fillcolor="#c39c00" strokeweight=".25pt">
                    <v:path arrowok="t" o:connecttype="custom" o:connectlocs="30,61;0,31;15,0;45,31;30,61" o:connectangles="0,0,0,0,0"/>
                    <o:lock v:ext="edit" aspectratio="t"/>
                  </v:shape>
                  <v:shape id="Freeform 1913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" path="m60,31l,15,15,,75,,60,31xe" fillcolor="#a38300" strokeweight=".25pt">
                    <v:path arrowok="t" o:connecttype="custom" o:connectlocs="60,31;0,15;15,0;75,0;60,31" o:connectangles="0,0,0,0,0"/>
                    <o:lock v:ext="edit" aspectratio="t"/>
                  </v:shape>
                  <v:shape id="Freeform 1914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" path="m60,15l,31,15,15,75,,60,15xe" fillcolor="#a38300" strokeweight=".25pt">
                    <v:path arrowok="t" o:connecttype="custom" o:connectlocs="60,15;0,31;15,15;75,0;60,15" o:connectangles="0,0,0,0,0"/>
                    <o:lock v:ext="edit" aspectratio="t"/>
                  </v:shape>
                  <v:shape id="Freeform 1915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" path="m30,15l,31,15,,45,,30,15xe" fillcolor="#a38300" strokeweight=".25pt">
                    <v:path arrowok="t" o:connecttype="custom" o:connectlocs="30,15;0,31;15,0;45,0;30,15" o:connectangles="0,0,0,0,0"/>
                    <o:lock v:ext="edit" aspectratio="t"/>
                  </v:shape>
                  <v:shape id="Freeform 1916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" path="m30,31l,31,15,15,45,,30,31xe" fillcolor="#ae8c00" strokeweight=".25pt">
                    <v:path arrowok="t" o:connecttype="custom" o:connectlocs="30,31;0,31;15,15;45,0;30,31" o:connectangles="0,0,0,0,0"/>
                    <o:lock v:ext="edit" aspectratio="t"/>
                  </v:shape>
                  <v:shape id="Freeform 1917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  <o:lock v:ext="edit" aspectratio="t"/>
                  </v:shape>
                  <v:shape id="Freeform 1918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  <o:lock v:ext="edit" aspectratio="t" verticies="t"/>
                  </v:shape>
                </v:group>
                <v:group id="Group 1919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">
                  <o:lock v:ext="edit" aspectratio="t"/>
                  <v:shape id="Freeform 1920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" path="m30,30l,76,15,60,45,,30,30xe" fillcolor="#d6ab00" strokeweight=".25pt">
                    <v:path arrowok="t" o:connecttype="custom" o:connectlocs="30,30;0,76;15,60;45,0;30,30" o:connectangles="0,0,0,0,0"/>
                    <o:lock v:ext="edit" aspectratio="t"/>
                  </v:shape>
                  <v:shape id="Freeform 1921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  <o:lock v:ext="edit" aspectratio="t"/>
                  </v:shape>
                  <v:shape id="Freeform 1922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" path="m210,136l,30,15,,225,121r-15,15xe" fillcolor="#b99400" strokeweight=".25pt">
                    <v:path arrowok="t" o:connecttype="custom" o:connectlocs="210,136;0,30;15,0;225,121;210,136" o:connectangles="0,0,0,0,0"/>
                    <o:lock v:ext="edit" aspectratio="t"/>
                  </v:shape>
                  <v:shape id="Freeform 1923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  <o:lock v:ext="edit" aspectratio="t"/>
                  </v:shape>
                  <v:shape id="Freeform 1924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" path="m180,15l,196,15,181,195,,180,15xe" fillcolor="#cba300" strokeweight=".25pt">
                    <v:path arrowok="t" o:connecttype="custom" o:connectlocs="180,15;0,196;15,181;195,0;180,15" o:connectangles="0,0,0,0,0"/>
                    <o:lock v:ext="edit" aspectratio="t"/>
                  </v:shape>
                  <v:shape id="Freeform 1925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" path="m60,60l,15,15,,60,45r,15xe" fillcolor="#c59d00" strokeweight=".25pt">
                    <v:path arrowok="t" o:connecttype="custom" o:connectlocs="60,60;0,15;15,0;60,45;60,60" o:connectangles="0,0,0,0,0"/>
                    <o:lock v:ext="edit" aspectratio="t"/>
                  </v:shape>
                  <v:shape id="Freeform 1926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" path="m180,l,181r60,60l240,45,180,xe" fillcolor="#cfa500" strokeweight=".25pt">
                    <v:path arrowok="t" o:connecttype="custom" o:connectlocs="180,0;0,181;60,241;240,45;180,0" o:connectangles="0,0,0,0,0"/>
                    <o:lock v:ext="edit" aspectratio="t"/>
                  </v:shape>
                  <v:shape id="Freeform 1927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" path="m60,45l,30,15,,60,15r,30xe" fillcolor="#ac8a00" strokeweight=".25pt">
                    <v:path arrowok="t" o:connecttype="custom" o:connectlocs="60,45;0,30;15,0;60,15;60,45" o:connectangles="0,0,0,0,0"/>
                    <o:lock v:ext="edit" aspectratio="t"/>
                  </v:shape>
                  <v:shape id="Freeform 1928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" path="m,285l,15,15,r,255l,285xe" fillcolor="#d7ac00" strokeweight=".25pt">
                    <v:path arrowok="t" o:connecttype="custom" o:connectlocs="0,285;0,15;15,0;15,255;0,285" o:connectangles="0,0,0,0,0"/>
                    <o:lock v:ext="edit" aspectratio="t"/>
                  </v:shape>
                  <v:shape id="Freeform 1929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" path="m75,45l,30,,,90,30,75,45xe" fillcolor="#ac8a00" strokeweight=".25pt">
                    <v:path arrowok="t" o:connecttype="custom" o:connectlocs="75,45;0,30;0,0;90,30;75,45" o:connectangles="0,0,0,0,0"/>
                    <o:lock v:ext="edit" aspectratio="t"/>
                  </v:shape>
                  <v:shape id="Freeform 1930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" path="m180,30l,240,15,210,180,r,30xe" fillcolor="#d0a600" strokeweight=".25pt">
                    <v:path arrowok="t" o:connecttype="custom" o:connectlocs="180,30;0,240;15,210;180,0;180,30" o:connectangles="0,0,0,0,0"/>
                    <o:lock v:ext="edit" aspectratio="t"/>
                  </v:shape>
                  <v:shape id="Freeform 1931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  <o:lock v:ext="edit" aspectratio="t" verticies="t"/>
                  </v:shape>
                  <v:shape id="Freeform 1932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  <o:lock v:ext="edit" aspectratio="t"/>
                  </v:shape>
                  <v:shape id="Freeform 1933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" path="m,75l15,15,15,r,60l,75xe" fillcolor="#d6ab00" strokeweight=".25pt">
                    <v:path arrowok="t" o:connecttype="custom" o:connectlocs="0,75;15,15;15,0;15,60;0,75" o:connectangles="0,0,0,0,0"/>
                    <o:lock v:ext="edit" aspectratio="t"/>
                  </v:shape>
                  <v:shape id="Freeform 1934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" path="m240,30l,15,,,240,15r,15xe" fillcolor="#a08000" strokeweight=".25pt">
                    <v:path arrowok="t" o:connecttype="custom" o:connectlocs="240,30;0,15;0,0;240,15;240,30" o:connectangles="0,0,0,0,0"/>
                    <o:lock v:ext="edit" aspectratio="t"/>
                  </v:shape>
                  <v:shape id="Freeform 1935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  <o:lock v:ext="edit" aspectratio="t"/>
                  </v:shape>
                  <v:shape id="Freeform 1936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" path="m,270l,30,,,15,255,,270xe" fillcolor="#d7ac00" strokeweight=".25pt">
                    <v:path arrowok="t" o:connecttype="custom" o:connectlocs="0,270;0,30;0,0;15,255;0,270" o:connectangles="0,0,0,0,0"/>
                    <o:lock v:ext="edit" aspectratio="t"/>
                  </v:shape>
                  <v:shape id="Freeform 1937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" path="m90,30l,30,15,15,90,r,30xe" fillcolor="#987900" strokeweight=".25pt">
                    <v:path arrowok="t" o:connecttype="custom" o:connectlocs="90,30;0,30;15,15;90,0;90,30" o:connectangles="0,0,0,0,0"/>
                    <o:lock v:ext="edit" aspectratio="t"/>
                  </v:shape>
                  <v:shape id="Freeform 1938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" path="m,l15,240r75,l90,,,xe" fillcolor="#cfa500" strokeweight=".25pt">
                    <v:path arrowok="t" o:connecttype="custom" o:connectlocs="0,0;15,240;90,240;90,0;0,0" o:connectangles="0,0,0,0,0"/>
                    <o:lock v:ext="edit" aspectratio="t"/>
                  </v:shape>
                  <v:shape id="Freeform 1939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" path="m15,150l,15,15,,30,120,15,150xe" fillcolor="#d6ab00" strokeweight=".25pt">
                    <v:path arrowok="t" o:connecttype="custom" o:connectlocs="15,150;0,15;15,0;30,120;15,150" o:connectangles="0,0,0,0,0"/>
                    <o:lock v:ext="edit" aspectratio="t"/>
                  </v:shape>
                  <v:shape id="Freeform 1940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" path="m120,135l,30,15,,135,120r-15,15xe" fillcolor="#c59e00" strokeweight=".25pt">
                    <v:path arrowok="t" o:connecttype="custom" o:connectlocs="120,135;0,30;15,0;135,120;120,135" o:connectangles="0,0,0,0,0"/>
                    <o:lock v:ext="edit" aspectratio="t"/>
                  </v:shape>
                  <v:shape id="Freeform 1941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" path="m60,30l,45,,15,75,,60,30xe" fillcolor="#a48300" strokeweight=".25pt">
                    <v:path arrowok="t" o:connecttype="custom" o:connectlocs="60,30;0,45;0,15;75,0;60,30" o:connectangles="0,0,0,0,0"/>
                    <o:lock v:ext="edit" aspectratio="t"/>
                  </v:shape>
                  <v:shape id="Freeform 1942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  <o:lock v:ext="edit" aspectratio="t"/>
                  </v:shape>
                  <v:shape id="Freeform 1943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  <o:lock v:ext="edit" aspectratio="t"/>
                  </v:shape>
                  <v:shape id="Freeform 1944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  <o:lock v:ext="edit" aspectratio="t"/>
                  </v:shape>
                  <v:shape id="Freeform 1945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  <o:lock v:ext="edit" aspectratio="t"/>
                  </v:shape>
                  <v:shape id="Freeform 1946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" path="m15,15l,30,,15,30,,15,15xe" fillcolor="#bf9800" strokeweight=".25pt">
                    <v:path arrowok="t" o:connecttype="custom" o:connectlocs="15,15;0,30;0,15;30,0;15,15" o:connectangles="0,0,0,0,0"/>
                    <o:lock v:ext="edit" aspectratio="t"/>
                  </v:shape>
                  <v:rect id="Rectangle 1947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" fillcolor="#997a00" strokeweight=".25pt">
                    <o:lock v:ext="edit" aspectratio="t"/>
                  </v:rect>
                  <v:shape id="Freeform 1948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" path="m45,60l,15,15,,45,45r,15xe" fillcolor="#c9a100" strokeweight=".25pt">
                    <v:path arrowok="t" o:connecttype="custom" o:connectlocs="45,60;0,15;15,0;45,45;45,60" o:connectangles="0,0,0,0,0"/>
                    <o:lock v:ext="edit" aspectratio="t"/>
                  </v:shape>
                  <v:shape id="Freeform 1949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" path="m15,75l,30,15,,30,60,15,75xe" fillcolor="#d6ab00" strokeweight=".25pt">
                    <v:path arrowok="t" o:connecttype="custom" o:connectlocs="15,75;0,30;15,0;30,60;15,75" o:connectangles="0,0,0,0,0"/>
                    <o:lock v:ext="edit" aspectratio="t"/>
                  </v:shape>
                  <v:shape id="Freeform 1950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" path="m45,105l,15,,,45,90r,15xe" fillcolor="#d2a800" strokeweight=".25pt">
                    <v:path arrowok="t" o:connecttype="custom" o:connectlocs="45,105;0,15;0,0;45,90;45,105" o:connectangles="0,0,0,0,0"/>
                    <o:lock v:ext="edit" aspectratio="t"/>
                  </v:shape>
                  <v:shape id="Freeform 1951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  <o:lock v:ext="edit" aspectratio="t"/>
                  </v:shape>
                  <v:shape id="Freeform 1952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" path="m30,46l,15,15,,45,15,30,46xe" fillcolor="#c09a00" strokeweight=".25pt">
                    <v:path arrowok="t" o:connecttype="custom" o:connectlocs="30,46;0,15;15,0;45,15;30,46" o:connectangles="0,0,0,0,0"/>
                    <o:lock v:ext="edit" aspectratio="t"/>
                  </v:shape>
                  <v:shape id="Freeform 1953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" path="m45,30l,30,15,,60,15,45,30xe" fillcolor="#a38200" strokeweight=".25pt">
                    <v:path arrowok="t" o:connecttype="custom" o:connectlocs="45,30;0,30;15,0;60,15;45,30" o:connectangles="0,0,0,0,0"/>
                    <o:lock v:ext="edit" aspectratio="t"/>
                  </v:shape>
                  <v:shape id="Freeform 1954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" path="m60,30l,46,15,30,75,,60,30xe" fillcolor="#ac8a00" strokeweight=".25pt">
                    <v:path arrowok="t" o:connecttype="custom" o:connectlocs="60,30;0,46;15,30;75,0;60,30" o:connectangles="0,0,0,0,0"/>
                    <o:lock v:ext="edit" aspectratio="t"/>
                  </v:shape>
                  <v:shape id="Freeform 1955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" path="m60,16l,61,15,31,75,,60,16xe" fillcolor="#c09a00" strokeweight=".25pt">
                    <v:path arrowok="t" o:connecttype="custom" o:connectlocs="60,16;0,61;15,31;75,0;60,16" o:connectangles="0,0,0,0,0"/>
                    <o:lock v:ext="edit" aspectratio="t"/>
                  </v:shape>
                  <v:shape id="Freeform 1956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" path="m15,30l,60,15,30,30,,15,30xe" fillcolor="#c09a00" strokeweight=".25pt">
                    <v:path arrowok="t" o:connecttype="custom" o:connectlocs="15,30;0,60;15,30;30,0;15,30" o:connectangles="0,0,0,0,0"/>
                    <o:lock v:ext="edit" aspectratio="t"/>
                  </v:shape>
                  <v:shape id="Freeform 1957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  <o:lock v:ext="edit" aspectratio="t"/>
                  </v:shape>
                  <v:shape id="Freeform 1958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" path="m15,60l,30,15,,30,45,15,60xe" fillcolor="#d2a800" strokeweight=".25pt">
                    <v:path arrowok="t" o:connecttype="custom" o:connectlocs="15,60;0,30;15,0;30,45;15,60" o:connectangles="0,0,0,0,0"/>
                    <o:lock v:ext="edit" aspectratio="t"/>
                  </v:shape>
                  <v:shape id="Freeform 1959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" path="m30,15l,61,,30,45,,30,15xe" fillcolor="#c79f00" strokeweight=".25pt">
                    <v:path arrowok="t" o:connecttype="custom" o:connectlocs="30,15;0,61;0,30;45,0;30,15" o:connectangles="0,0,0,0,0"/>
                    <o:lock v:ext="edit" aspectratio="t"/>
                  </v:shape>
                  <v:shape id="Freeform 1960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" path="m45,106l,15,15,,45,75r,31xe" fillcolor="#d2a800" strokeweight=".25pt">
                    <v:path arrowok="t" o:connecttype="custom" o:connectlocs="45,106;0,15;15,0;45,75;45,106" o:connectangles="0,0,0,0,0"/>
                    <o:lock v:ext="edit" aspectratio="t"/>
                  </v:shape>
                  <v:shape id="Freeform 1961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" path="m240,135l,15,15,,255,105r-15,30xe" fillcolor="#b69200" strokeweight=".25pt">
                    <v:path arrowok="t" o:connecttype="custom" o:connectlocs="240,135;0,15;15,0;255,105;240,135" o:connectangles="0,0,0,0,0"/>
                    <o:lock v:ext="edit" aspectratio="t"/>
                  </v:shape>
                  <v:shape id="Freeform 1962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" path="m60,15l,75,15,45,75,,60,15xe" fillcolor="#c79f00" strokeweight=".25pt">
                    <v:path arrowok="t" o:connecttype="custom" o:connectlocs="60,15;0,75;15,45;75,0;60,15" o:connectangles="0,0,0,0,0"/>
                    <o:lock v:ext="edit" aspectratio="t"/>
                  </v:shape>
                  <v:shape id="Freeform 1963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  <o:lock v:ext="edit" aspectratio="t" verticies="t"/>
                  </v:shape>
                </v:group>
              </v:group>
            </v:group>
          </w:pict>
        </mc:Fallback>
      </mc:AlternateContent>
    </w:r>
    <w:r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A64B17" w:rsidRPr="00797DB4" w:rsidRDefault="00A64B17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A64B17" w:rsidRPr="00797DB4" w:rsidRDefault="00A64B17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A64B17" w:rsidRPr="00F05B78" w:rsidRDefault="00A64B17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A64B17" w:rsidRDefault="00A64B17" w:rsidP="00991165">
    <w:pPr>
      <w:pStyle w:val="Cabealho"/>
      <w:spacing w:line="312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 xml:space="preserve">Fone/Fax: (14) 3848-9800, e-mail: </w:t>
    </w:r>
    <w:hyperlink r:id="rId2" w:history="1">
      <w:r w:rsidRPr="00230462">
        <w:rPr>
          <w:rStyle w:val="Hyperlink"/>
          <w:spacing w:val="24"/>
          <w:sz w:val="18"/>
          <w:szCs w:val="18"/>
        </w:rPr>
        <w:t>licitacao@itatinga.sp.gov.br</w:t>
      </w:r>
    </w:hyperlink>
    <w:r>
      <w:rPr>
        <w:spacing w:val="24"/>
        <w:sz w:val="18"/>
        <w:szCs w:val="18"/>
      </w:rPr>
      <w:t xml:space="preserve"> </w:t>
    </w:r>
  </w:p>
  <w:p w:rsidR="00A64B17" w:rsidRDefault="00A64B17" w:rsidP="00991165">
    <w:pPr>
      <w:pStyle w:val="Cabealho"/>
    </w:pPr>
  </w:p>
  <w:p w:rsidR="00A64B17" w:rsidRDefault="00A64B17" w:rsidP="0099116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E338A"/>
    <w:multiLevelType w:val="hybridMultilevel"/>
    <w:tmpl w:val="4BDCC852"/>
    <w:lvl w:ilvl="0" w:tplc="04160017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7A0447"/>
    <w:multiLevelType w:val="singleLevel"/>
    <w:tmpl w:val="0416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0CC23377"/>
    <w:multiLevelType w:val="hybridMultilevel"/>
    <w:tmpl w:val="13145FE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883736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94E03E0"/>
    <w:multiLevelType w:val="hybridMultilevel"/>
    <w:tmpl w:val="9BFCAFD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9E802FE"/>
    <w:multiLevelType w:val="singleLevel"/>
    <w:tmpl w:val="31D89B0A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</w:abstractNum>
  <w:abstractNum w:abstractNumId="6" w15:restartNumberingAfterBreak="0">
    <w:nsid w:val="1B9D0B1C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CFC32E8"/>
    <w:multiLevelType w:val="hybridMultilevel"/>
    <w:tmpl w:val="64D24324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A5436A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1EC01B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3645B0B"/>
    <w:multiLevelType w:val="hybridMultilevel"/>
    <w:tmpl w:val="8A2C4812"/>
    <w:lvl w:ilvl="0" w:tplc="041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4B86409"/>
    <w:multiLevelType w:val="hybridMultilevel"/>
    <w:tmpl w:val="140C6992"/>
    <w:lvl w:ilvl="0" w:tplc="041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F90849"/>
    <w:multiLevelType w:val="hybridMultilevel"/>
    <w:tmpl w:val="32F0A816"/>
    <w:lvl w:ilvl="0" w:tplc="038A34B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6110D8C"/>
    <w:multiLevelType w:val="singleLevel"/>
    <w:tmpl w:val="0416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847666E"/>
    <w:multiLevelType w:val="hybridMultilevel"/>
    <w:tmpl w:val="B9A8000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F894FD9"/>
    <w:multiLevelType w:val="singleLevel"/>
    <w:tmpl w:val="DCCAB96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3C70A56"/>
    <w:multiLevelType w:val="hybridMultilevel"/>
    <w:tmpl w:val="4DDEB3D6"/>
    <w:lvl w:ilvl="0" w:tplc="04160019">
      <w:start w:val="1"/>
      <w:numFmt w:val="lowerLetter"/>
      <w:lvlText w:val="%1."/>
      <w:lvlJc w:val="left"/>
      <w:pPr>
        <w:tabs>
          <w:tab w:val="num" w:pos="2367"/>
        </w:tabs>
        <w:ind w:left="2367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087"/>
        </w:tabs>
        <w:ind w:left="3087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807"/>
        </w:tabs>
        <w:ind w:left="3807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27"/>
        </w:tabs>
        <w:ind w:left="4527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47"/>
        </w:tabs>
        <w:ind w:left="5247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67"/>
        </w:tabs>
        <w:ind w:left="5967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87"/>
        </w:tabs>
        <w:ind w:left="6687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407"/>
        </w:tabs>
        <w:ind w:left="7407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27"/>
        </w:tabs>
        <w:ind w:left="8127" w:hanging="180"/>
      </w:pPr>
    </w:lvl>
  </w:abstractNum>
  <w:abstractNum w:abstractNumId="17" w15:restartNumberingAfterBreak="0">
    <w:nsid w:val="368D6ED9"/>
    <w:multiLevelType w:val="singleLevel"/>
    <w:tmpl w:val="4664D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18" w15:restartNumberingAfterBreak="0">
    <w:nsid w:val="3AAD34A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B64250A"/>
    <w:multiLevelType w:val="multilevel"/>
    <w:tmpl w:val="3C364BE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FF0000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FF000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FF000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FF000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color w:val="FF000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FF000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color w:val="FF000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color w:val="FF0000"/>
        <w:sz w:val="24"/>
      </w:rPr>
    </w:lvl>
  </w:abstractNum>
  <w:abstractNum w:abstractNumId="20" w15:restartNumberingAfterBreak="0">
    <w:nsid w:val="3C9C7E75"/>
    <w:multiLevelType w:val="hybridMultilevel"/>
    <w:tmpl w:val="45CAC37A"/>
    <w:lvl w:ilvl="0" w:tplc="0416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09220E"/>
    <w:multiLevelType w:val="multilevel"/>
    <w:tmpl w:val="5BD2E93E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340"/>
        </w:tabs>
        <w:ind w:left="2340" w:hanging="1800"/>
      </w:pPr>
      <w:rPr>
        <w:rFonts w:hint="default"/>
      </w:rPr>
    </w:lvl>
  </w:abstractNum>
  <w:abstractNum w:abstractNumId="22" w15:restartNumberingAfterBreak="0">
    <w:nsid w:val="47D27690"/>
    <w:multiLevelType w:val="singleLevel"/>
    <w:tmpl w:val="42DA283A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</w:abstractNum>
  <w:abstractNum w:abstractNumId="23" w15:restartNumberingAfterBreak="0">
    <w:nsid w:val="49CC5CEE"/>
    <w:multiLevelType w:val="hybridMultilevel"/>
    <w:tmpl w:val="9E1C238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BA6DCC"/>
    <w:multiLevelType w:val="singleLevel"/>
    <w:tmpl w:val="3E222898"/>
    <w:lvl w:ilvl="0">
      <w:start w:val="1"/>
      <w:numFmt w:val="decimal"/>
      <w:lvlText w:val="%1."/>
      <w:lvlJc w:val="right"/>
      <w:pPr>
        <w:tabs>
          <w:tab w:val="num" w:pos="360"/>
        </w:tabs>
        <w:ind w:left="360" w:hanging="72"/>
      </w:pPr>
      <w:rPr>
        <w:rFonts w:hint="default"/>
      </w:rPr>
    </w:lvl>
  </w:abstractNum>
  <w:abstractNum w:abstractNumId="25" w15:restartNumberingAfterBreak="0">
    <w:nsid w:val="4C5C19AF"/>
    <w:multiLevelType w:val="hybridMultilevel"/>
    <w:tmpl w:val="32C283E6"/>
    <w:lvl w:ilvl="0" w:tplc="041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31C2A6F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B77371C"/>
    <w:multiLevelType w:val="singleLevel"/>
    <w:tmpl w:val="756AF85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BE05CEE"/>
    <w:multiLevelType w:val="hybridMultilevel"/>
    <w:tmpl w:val="D766E77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CBB406F"/>
    <w:multiLevelType w:val="hybridMultilevel"/>
    <w:tmpl w:val="59CA319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67F01"/>
    <w:multiLevelType w:val="hybridMultilevel"/>
    <w:tmpl w:val="36769AB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1275BA4"/>
    <w:multiLevelType w:val="hybridMultilevel"/>
    <w:tmpl w:val="CBF6463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963567D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A5C0B9C"/>
    <w:multiLevelType w:val="hybridMultilevel"/>
    <w:tmpl w:val="BD560752"/>
    <w:lvl w:ilvl="0" w:tplc="04160017">
      <w:start w:val="6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BD6BCA"/>
    <w:multiLevelType w:val="hybridMultilevel"/>
    <w:tmpl w:val="009470D2"/>
    <w:lvl w:ilvl="0" w:tplc="6DB06ECA">
      <w:start w:val="1"/>
      <w:numFmt w:val="decimal"/>
      <w:lvlText w:val="%1 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7BC3C03"/>
    <w:multiLevelType w:val="singleLevel"/>
    <w:tmpl w:val="1924C93C"/>
    <w:lvl w:ilvl="0">
      <w:start w:val="1"/>
      <w:numFmt w:val="upp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36" w15:restartNumberingAfterBreak="0">
    <w:nsid w:val="780F34BB"/>
    <w:multiLevelType w:val="singleLevel"/>
    <w:tmpl w:val="4664D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</w:rPr>
    </w:lvl>
  </w:abstractNum>
  <w:abstractNum w:abstractNumId="37" w15:restartNumberingAfterBreak="0">
    <w:nsid w:val="7AF67BA6"/>
    <w:multiLevelType w:val="hybridMultilevel"/>
    <w:tmpl w:val="E60856EE"/>
    <w:lvl w:ilvl="0" w:tplc="6DB06ECA">
      <w:start w:val="1"/>
      <w:numFmt w:val="decimal"/>
      <w:lvlText w:val="%1 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1F7FCE"/>
    <w:multiLevelType w:val="hybridMultilevel"/>
    <w:tmpl w:val="C262AD50"/>
    <w:lvl w:ilvl="0" w:tplc="0416000F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065"/>
        </w:tabs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785"/>
        </w:tabs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505"/>
        </w:tabs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225"/>
        </w:tabs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945"/>
        </w:tabs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665"/>
        </w:tabs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385"/>
        </w:tabs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105"/>
        </w:tabs>
        <w:ind w:left="8105" w:hanging="180"/>
      </w:pPr>
    </w:lvl>
  </w:abstractNum>
  <w:abstractNum w:abstractNumId="39" w15:restartNumberingAfterBreak="0">
    <w:nsid w:val="7C371130"/>
    <w:multiLevelType w:val="hybridMultilevel"/>
    <w:tmpl w:val="25F0ACE4"/>
    <w:lvl w:ilvl="0" w:tplc="038A34BE">
      <w:start w:val="1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E444B06"/>
    <w:multiLevelType w:val="hybridMultilevel"/>
    <w:tmpl w:val="DEC4C55C"/>
    <w:lvl w:ilvl="0" w:tplc="6DB06ECA">
      <w:start w:val="1"/>
      <w:numFmt w:val="decimal"/>
      <w:lvlText w:val="%1 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F4F5752"/>
    <w:multiLevelType w:val="hybridMultilevel"/>
    <w:tmpl w:val="47365D6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FBE75BE"/>
    <w:multiLevelType w:val="hybridMultilevel"/>
    <w:tmpl w:val="AF3ACEB2"/>
    <w:lvl w:ilvl="0" w:tplc="0416000F">
      <w:start w:val="1"/>
      <w:numFmt w:val="decimal"/>
      <w:lvlText w:val="%1."/>
      <w:lvlJc w:val="left"/>
      <w:pPr>
        <w:tabs>
          <w:tab w:val="num" w:pos="2705"/>
        </w:tabs>
        <w:ind w:left="2705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425"/>
        </w:tabs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145"/>
        </w:tabs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865"/>
        </w:tabs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585"/>
        </w:tabs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305"/>
        </w:tabs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025"/>
        </w:tabs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745"/>
        </w:tabs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465"/>
        </w:tabs>
        <w:ind w:left="8465" w:hanging="180"/>
      </w:pPr>
    </w:lvl>
  </w:abstractNum>
  <w:num w:numId="1">
    <w:abstractNumId w:val="15"/>
  </w:num>
  <w:num w:numId="2">
    <w:abstractNumId w:val="9"/>
  </w:num>
  <w:num w:numId="3">
    <w:abstractNumId w:val="32"/>
  </w:num>
  <w:num w:numId="4">
    <w:abstractNumId w:val="35"/>
  </w:num>
  <w:num w:numId="5">
    <w:abstractNumId w:val="18"/>
  </w:num>
  <w:num w:numId="6">
    <w:abstractNumId w:val="6"/>
  </w:num>
  <w:num w:numId="7">
    <w:abstractNumId w:val="8"/>
  </w:num>
  <w:num w:numId="8">
    <w:abstractNumId w:val="36"/>
  </w:num>
  <w:num w:numId="9">
    <w:abstractNumId w:val="1"/>
  </w:num>
  <w:num w:numId="10">
    <w:abstractNumId w:val="17"/>
  </w:num>
  <w:num w:numId="11">
    <w:abstractNumId w:val="5"/>
  </w:num>
  <w:num w:numId="12">
    <w:abstractNumId w:val="22"/>
  </w:num>
  <w:num w:numId="13">
    <w:abstractNumId w:val="24"/>
  </w:num>
  <w:num w:numId="14">
    <w:abstractNumId w:val="3"/>
  </w:num>
  <w:num w:numId="15">
    <w:abstractNumId w:val="26"/>
  </w:num>
  <w:num w:numId="16">
    <w:abstractNumId w:val="13"/>
  </w:num>
  <w:num w:numId="17">
    <w:abstractNumId w:val="38"/>
  </w:num>
  <w:num w:numId="18">
    <w:abstractNumId w:val="42"/>
  </w:num>
  <w:num w:numId="19">
    <w:abstractNumId w:val="28"/>
  </w:num>
  <w:num w:numId="20">
    <w:abstractNumId w:val="37"/>
  </w:num>
  <w:num w:numId="21">
    <w:abstractNumId w:val="40"/>
  </w:num>
  <w:num w:numId="22">
    <w:abstractNumId w:val="34"/>
  </w:num>
  <w:num w:numId="23">
    <w:abstractNumId w:val="39"/>
  </w:num>
  <w:num w:numId="24">
    <w:abstractNumId w:val="4"/>
  </w:num>
  <w:num w:numId="25">
    <w:abstractNumId w:val="12"/>
  </w:num>
  <w:num w:numId="26">
    <w:abstractNumId w:val="30"/>
  </w:num>
  <w:num w:numId="27">
    <w:abstractNumId w:val="29"/>
  </w:num>
  <w:num w:numId="28">
    <w:abstractNumId w:val="2"/>
  </w:num>
  <w:num w:numId="29">
    <w:abstractNumId w:val="31"/>
  </w:num>
  <w:num w:numId="30">
    <w:abstractNumId w:val="14"/>
  </w:num>
  <w:num w:numId="31">
    <w:abstractNumId w:val="41"/>
  </w:num>
  <w:num w:numId="32">
    <w:abstractNumId w:val="23"/>
  </w:num>
  <w:num w:numId="33">
    <w:abstractNumId w:val="27"/>
  </w:num>
  <w:num w:numId="34">
    <w:abstractNumId w:val="21"/>
  </w:num>
  <w:num w:numId="35">
    <w:abstractNumId w:val="7"/>
  </w:num>
  <w:num w:numId="36">
    <w:abstractNumId w:val="19"/>
  </w:num>
  <w:num w:numId="37">
    <w:abstractNumId w:val="10"/>
  </w:num>
  <w:num w:numId="38">
    <w:abstractNumId w:val="11"/>
  </w:num>
  <w:num w:numId="39">
    <w:abstractNumId w:val="25"/>
  </w:num>
  <w:num w:numId="40">
    <w:abstractNumId w:val="16"/>
  </w:num>
  <w:num w:numId="41">
    <w:abstractNumId w:val="0"/>
  </w:num>
  <w:num w:numId="42">
    <w:abstractNumId w:val="20"/>
  </w:num>
  <w:num w:numId="4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4B9"/>
    <w:rsid w:val="0001196D"/>
    <w:rsid w:val="00017A7D"/>
    <w:rsid w:val="00035AC4"/>
    <w:rsid w:val="00040743"/>
    <w:rsid w:val="00042C7D"/>
    <w:rsid w:val="00063697"/>
    <w:rsid w:val="00072C9F"/>
    <w:rsid w:val="00091A99"/>
    <w:rsid w:val="00093B69"/>
    <w:rsid w:val="000A37AA"/>
    <w:rsid w:val="000B0AAA"/>
    <w:rsid w:val="000B3E60"/>
    <w:rsid w:val="000C3F3F"/>
    <w:rsid w:val="0010129D"/>
    <w:rsid w:val="00110C08"/>
    <w:rsid w:val="0012063F"/>
    <w:rsid w:val="00146A0D"/>
    <w:rsid w:val="00165AA2"/>
    <w:rsid w:val="00180855"/>
    <w:rsid w:val="00181C9B"/>
    <w:rsid w:val="00184095"/>
    <w:rsid w:val="00186673"/>
    <w:rsid w:val="001A46B1"/>
    <w:rsid w:val="001A4ABD"/>
    <w:rsid w:val="001A6D9D"/>
    <w:rsid w:val="001A7516"/>
    <w:rsid w:val="001B1507"/>
    <w:rsid w:val="001C2BE0"/>
    <w:rsid w:val="001C69F4"/>
    <w:rsid w:val="001C6A66"/>
    <w:rsid w:val="001C7FF2"/>
    <w:rsid w:val="001D6243"/>
    <w:rsid w:val="001E0A8A"/>
    <w:rsid w:val="001F170C"/>
    <w:rsid w:val="001F5640"/>
    <w:rsid w:val="00212E7D"/>
    <w:rsid w:val="0021509C"/>
    <w:rsid w:val="00215829"/>
    <w:rsid w:val="002160D3"/>
    <w:rsid w:val="0022511C"/>
    <w:rsid w:val="00226D48"/>
    <w:rsid w:val="0023099C"/>
    <w:rsid w:val="00240836"/>
    <w:rsid w:val="00247A4B"/>
    <w:rsid w:val="00250540"/>
    <w:rsid w:val="00250B62"/>
    <w:rsid w:val="002808B3"/>
    <w:rsid w:val="00292301"/>
    <w:rsid w:val="00292F00"/>
    <w:rsid w:val="002A0FF0"/>
    <w:rsid w:val="002A579E"/>
    <w:rsid w:val="002A6040"/>
    <w:rsid w:val="002D3C8B"/>
    <w:rsid w:val="002D4F1D"/>
    <w:rsid w:val="002D63EC"/>
    <w:rsid w:val="002F379B"/>
    <w:rsid w:val="003028C9"/>
    <w:rsid w:val="00302CD0"/>
    <w:rsid w:val="003127AD"/>
    <w:rsid w:val="003140A4"/>
    <w:rsid w:val="003348FA"/>
    <w:rsid w:val="00337C3E"/>
    <w:rsid w:val="00341D3D"/>
    <w:rsid w:val="003429B2"/>
    <w:rsid w:val="00346722"/>
    <w:rsid w:val="0035542B"/>
    <w:rsid w:val="00361D95"/>
    <w:rsid w:val="003718D2"/>
    <w:rsid w:val="003722F8"/>
    <w:rsid w:val="00384730"/>
    <w:rsid w:val="003A018B"/>
    <w:rsid w:val="003B19B4"/>
    <w:rsid w:val="003B787D"/>
    <w:rsid w:val="003B7F20"/>
    <w:rsid w:val="003C7745"/>
    <w:rsid w:val="003E5E4C"/>
    <w:rsid w:val="00426216"/>
    <w:rsid w:val="004311B7"/>
    <w:rsid w:val="00440F4D"/>
    <w:rsid w:val="0044227F"/>
    <w:rsid w:val="004527A4"/>
    <w:rsid w:val="00462382"/>
    <w:rsid w:val="00474227"/>
    <w:rsid w:val="00493DE0"/>
    <w:rsid w:val="004952CD"/>
    <w:rsid w:val="004A1F10"/>
    <w:rsid w:val="004B0BCD"/>
    <w:rsid w:val="004B2EF1"/>
    <w:rsid w:val="004E2C1C"/>
    <w:rsid w:val="00507AD1"/>
    <w:rsid w:val="00511249"/>
    <w:rsid w:val="005207C4"/>
    <w:rsid w:val="005336DE"/>
    <w:rsid w:val="00537A8D"/>
    <w:rsid w:val="005552D0"/>
    <w:rsid w:val="00562C8B"/>
    <w:rsid w:val="00573E79"/>
    <w:rsid w:val="00575936"/>
    <w:rsid w:val="005761AB"/>
    <w:rsid w:val="00594316"/>
    <w:rsid w:val="005A2431"/>
    <w:rsid w:val="005B2350"/>
    <w:rsid w:val="005D3794"/>
    <w:rsid w:val="005E2D46"/>
    <w:rsid w:val="0061435C"/>
    <w:rsid w:val="0062409A"/>
    <w:rsid w:val="0062491A"/>
    <w:rsid w:val="00625E49"/>
    <w:rsid w:val="006270F6"/>
    <w:rsid w:val="00630581"/>
    <w:rsid w:val="0063389B"/>
    <w:rsid w:val="00634651"/>
    <w:rsid w:val="00640D44"/>
    <w:rsid w:val="00651A82"/>
    <w:rsid w:val="00672D75"/>
    <w:rsid w:val="006805D6"/>
    <w:rsid w:val="00686F56"/>
    <w:rsid w:val="006C35B9"/>
    <w:rsid w:val="006D398E"/>
    <w:rsid w:val="006E23D8"/>
    <w:rsid w:val="006E632A"/>
    <w:rsid w:val="006F3C23"/>
    <w:rsid w:val="006F53FB"/>
    <w:rsid w:val="00704E0C"/>
    <w:rsid w:val="00707EAC"/>
    <w:rsid w:val="007108F8"/>
    <w:rsid w:val="007275C4"/>
    <w:rsid w:val="0073162A"/>
    <w:rsid w:val="007427AD"/>
    <w:rsid w:val="00746FEB"/>
    <w:rsid w:val="00764C2C"/>
    <w:rsid w:val="0076735B"/>
    <w:rsid w:val="00781E0F"/>
    <w:rsid w:val="00785700"/>
    <w:rsid w:val="007954F5"/>
    <w:rsid w:val="00795FA3"/>
    <w:rsid w:val="0079781E"/>
    <w:rsid w:val="007A06CD"/>
    <w:rsid w:val="007A6118"/>
    <w:rsid w:val="007A6408"/>
    <w:rsid w:val="007A7532"/>
    <w:rsid w:val="007C5ED7"/>
    <w:rsid w:val="007C7429"/>
    <w:rsid w:val="007C77DD"/>
    <w:rsid w:val="007D0F91"/>
    <w:rsid w:val="007D3333"/>
    <w:rsid w:val="007E5B0A"/>
    <w:rsid w:val="007F16E1"/>
    <w:rsid w:val="008001E1"/>
    <w:rsid w:val="00803F17"/>
    <w:rsid w:val="00814E10"/>
    <w:rsid w:val="00824921"/>
    <w:rsid w:val="00831370"/>
    <w:rsid w:val="00845DFF"/>
    <w:rsid w:val="0084717C"/>
    <w:rsid w:val="00870F12"/>
    <w:rsid w:val="008736BA"/>
    <w:rsid w:val="00877995"/>
    <w:rsid w:val="00885765"/>
    <w:rsid w:val="00886ADC"/>
    <w:rsid w:val="008948E8"/>
    <w:rsid w:val="008A7512"/>
    <w:rsid w:val="008A7980"/>
    <w:rsid w:val="008B1A3D"/>
    <w:rsid w:val="008C5DBE"/>
    <w:rsid w:val="008C61DB"/>
    <w:rsid w:val="008D1C81"/>
    <w:rsid w:val="008E02BC"/>
    <w:rsid w:val="008E0B50"/>
    <w:rsid w:val="008E1533"/>
    <w:rsid w:val="00914807"/>
    <w:rsid w:val="00915070"/>
    <w:rsid w:val="0093449E"/>
    <w:rsid w:val="009361F9"/>
    <w:rsid w:val="009421B8"/>
    <w:rsid w:val="00947305"/>
    <w:rsid w:val="00947E4D"/>
    <w:rsid w:val="00961583"/>
    <w:rsid w:val="009668BF"/>
    <w:rsid w:val="0097167A"/>
    <w:rsid w:val="0098024B"/>
    <w:rsid w:val="00987418"/>
    <w:rsid w:val="00991165"/>
    <w:rsid w:val="00992C59"/>
    <w:rsid w:val="009A5D46"/>
    <w:rsid w:val="009B3F5D"/>
    <w:rsid w:val="009B6348"/>
    <w:rsid w:val="009B72B0"/>
    <w:rsid w:val="009C1967"/>
    <w:rsid w:val="009C52EB"/>
    <w:rsid w:val="009D215F"/>
    <w:rsid w:val="009D2F33"/>
    <w:rsid w:val="009D41A7"/>
    <w:rsid w:val="009D6F34"/>
    <w:rsid w:val="009E1935"/>
    <w:rsid w:val="009E307E"/>
    <w:rsid w:val="009F1E7A"/>
    <w:rsid w:val="00A07770"/>
    <w:rsid w:val="00A3278B"/>
    <w:rsid w:val="00A35854"/>
    <w:rsid w:val="00A35F43"/>
    <w:rsid w:val="00A42FF7"/>
    <w:rsid w:val="00A64B17"/>
    <w:rsid w:val="00A65DB2"/>
    <w:rsid w:val="00A908A1"/>
    <w:rsid w:val="00AA34B9"/>
    <w:rsid w:val="00AA5E63"/>
    <w:rsid w:val="00AB2121"/>
    <w:rsid w:val="00AD4D11"/>
    <w:rsid w:val="00AD5B6E"/>
    <w:rsid w:val="00AE16D1"/>
    <w:rsid w:val="00AE1AA2"/>
    <w:rsid w:val="00AE3CE4"/>
    <w:rsid w:val="00AE6CCA"/>
    <w:rsid w:val="00AF3AFE"/>
    <w:rsid w:val="00AF5526"/>
    <w:rsid w:val="00B076D9"/>
    <w:rsid w:val="00B10510"/>
    <w:rsid w:val="00B16907"/>
    <w:rsid w:val="00B178FB"/>
    <w:rsid w:val="00B21C12"/>
    <w:rsid w:val="00B22BA5"/>
    <w:rsid w:val="00B364B3"/>
    <w:rsid w:val="00B4050F"/>
    <w:rsid w:val="00B46816"/>
    <w:rsid w:val="00B468EB"/>
    <w:rsid w:val="00B5025D"/>
    <w:rsid w:val="00B516FF"/>
    <w:rsid w:val="00B60A01"/>
    <w:rsid w:val="00B67810"/>
    <w:rsid w:val="00B74DD4"/>
    <w:rsid w:val="00B76842"/>
    <w:rsid w:val="00B778A3"/>
    <w:rsid w:val="00B8300C"/>
    <w:rsid w:val="00B85792"/>
    <w:rsid w:val="00B87F87"/>
    <w:rsid w:val="00BC124C"/>
    <w:rsid w:val="00BC1372"/>
    <w:rsid w:val="00BC33A8"/>
    <w:rsid w:val="00BD1423"/>
    <w:rsid w:val="00BD3192"/>
    <w:rsid w:val="00BD52FF"/>
    <w:rsid w:val="00BE399F"/>
    <w:rsid w:val="00BF5775"/>
    <w:rsid w:val="00BF68B8"/>
    <w:rsid w:val="00C0598D"/>
    <w:rsid w:val="00C10549"/>
    <w:rsid w:val="00C5283B"/>
    <w:rsid w:val="00C66359"/>
    <w:rsid w:val="00C67DB8"/>
    <w:rsid w:val="00C7251E"/>
    <w:rsid w:val="00C936B5"/>
    <w:rsid w:val="00C93FB3"/>
    <w:rsid w:val="00CA17FF"/>
    <w:rsid w:val="00CA3FC8"/>
    <w:rsid w:val="00CB4439"/>
    <w:rsid w:val="00CB4EC1"/>
    <w:rsid w:val="00CC2130"/>
    <w:rsid w:val="00CD1115"/>
    <w:rsid w:val="00CD3B7C"/>
    <w:rsid w:val="00CD4F87"/>
    <w:rsid w:val="00CD538E"/>
    <w:rsid w:val="00CE0919"/>
    <w:rsid w:val="00CE3E0D"/>
    <w:rsid w:val="00CE5443"/>
    <w:rsid w:val="00CF3302"/>
    <w:rsid w:val="00D01325"/>
    <w:rsid w:val="00D06943"/>
    <w:rsid w:val="00D15C1F"/>
    <w:rsid w:val="00D22201"/>
    <w:rsid w:val="00D22472"/>
    <w:rsid w:val="00D26EEF"/>
    <w:rsid w:val="00D35446"/>
    <w:rsid w:val="00D36C9D"/>
    <w:rsid w:val="00D37B6D"/>
    <w:rsid w:val="00D429D4"/>
    <w:rsid w:val="00D461F7"/>
    <w:rsid w:val="00D52FA4"/>
    <w:rsid w:val="00D621F8"/>
    <w:rsid w:val="00D702F5"/>
    <w:rsid w:val="00D8286B"/>
    <w:rsid w:val="00D855CC"/>
    <w:rsid w:val="00D86E79"/>
    <w:rsid w:val="00D91A6A"/>
    <w:rsid w:val="00D948B8"/>
    <w:rsid w:val="00DA3576"/>
    <w:rsid w:val="00DB0FF0"/>
    <w:rsid w:val="00DB2926"/>
    <w:rsid w:val="00DC47F4"/>
    <w:rsid w:val="00DE0BD8"/>
    <w:rsid w:val="00DE332E"/>
    <w:rsid w:val="00DF7CCD"/>
    <w:rsid w:val="00E042E8"/>
    <w:rsid w:val="00E21885"/>
    <w:rsid w:val="00E30C43"/>
    <w:rsid w:val="00E42004"/>
    <w:rsid w:val="00E72D12"/>
    <w:rsid w:val="00E804CB"/>
    <w:rsid w:val="00E82D67"/>
    <w:rsid w:val="00E97A97"/>
    <w:rsid w:val="00EB5B9E"/>
    <w:rsid w:val="00EC149C"/>
    <w:rsid w:val="00ED05EC"/>
    <w:rsid w:val="00ED6AC8"/>
    <w:rsid w:val="00EE59B7"/>
    <w:rsid w:val="00EF0A2C"/>
    <w:rsid w:val="00EF2951"/>
    <w:rsid w:val="00EF4636"/>
    <w:rsid w:val="00F03022"/>
    <w:rsid w:val="00F04467"/>
    <w:rsid w:val="00F129A0"/>
    <w:rsid w:val="00F14CA5"/>
    <w:rsid w:val="00F159C9"/>
    <w:rsid w:val="00F1629D"/>
    <w:rsid w:val="00F16694"/>
    <w:rsid w:val="00F1685D"/>
    <w:rsid w:val="00F2438D"/>
    <w:rsid w:val="00F3583C"/>
    <w:rsid w:val="00F45B8C"/>
    <w:rsid w:val="00F55E49"/>
    <w:rsid w:val="00F70A80"/>
    <w:rsid w:val="00F71AAF"/>
    <w:rsid w:val="00F8091C"/>
    <w:rsid w:val="00F81335"/>
    <w:rsid w:val="00F81A57"/>
    <w:rsid w:val="00F84737"/>
    <w:rsid w:val="00F957D9"/>
    <w:rsid w:val="00FA156D"/>
    <w:rsid w:val="00FA3972"/>
    <w:rsid w:val="00FA5078"/>
    <w:rsid w:val="00FC4C6D"/>
    <w:rsid w:val="00FC65FF"/>
    <w:rsid w:val="00FD1A1F"/>
    <w:rsid w:val="00FD2765"/>
    <w:rsid w:val="00FE2925"/>
    <w:rsid w:val="00FE73F6"/>
    <w:rsid w:val="00FE7DED"/>
    <w:rsid w:val="00FF41A7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6B50D8"/>
  <w15:docId w15:val="{69417ABF-BE0B-453C-9346-3A08AF01C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85765"/>
  </w:style>
  <w:style w:type="paragraph" w:styleId="Ttulo1">
    <w:name w:val="heading 1"/>
    <w:basedOn w:val="Normal"/>
    <w:next w:val="Normal"/>
    <w:qFormat/>
    <w:rsid w:val="00B74DD4"/>
    <w:pPr>
      <w:keepNext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B74DD4"/>
    <w:pPr>
      <w:keepNext/>
      <w:spacing w:line="360" w:lineRule="auto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091A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D05E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181C9B"/>
    <w:pPr>
      <w:jc w:val="center"/>
    </w:pPr>
    <w:rPr>
      <w:sz w:val="28"/>
      <w:u w:val="single"/>
    </w:rPr>
  </w:style>
  <w:style w:type="paragraph" w:styleId="Corpodetexto">
    <w:name w:val="Body Text"/>
    <w:basedOn w:val="Normal"/>
    <w:rsid w:val="00181C9B"/>
    <w:pPr>
      <w:jc w:val="center"/>
    </w:pPr>
    <w:rPr>
      <w:sz w:val="24"/>
    </w:rPr>
  </w:style>
  <w:style w:type="paragraph" w:styleId="Recuodecorpodetexto">
    <w:name w:val="Body Text Indent"/>
    <w:basedOn w:val="Normal"/>
    <w:rsid w:val="00181C9B"/>
    <w:pPr>
      <w:ind w:firstLine="2268"/>
    </w:pPr>
    <w:rPr>
      <w:sz w:val="24"/>
    </w:rPr>
  </w:style>
  <w:style w:type="paragraph" w:styleId="Cabealho">
    <w:name w:val="header"/>
    <w:basedOn w:val="Normal"/>
    <w:link w:val="CabealhoChar"/>
    <w:rsid w:val="00181C9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81C9B"/>
    <w:pPr>
      <w:tabs>
        <w:tab w:val="center" w:pos="4419"/>
        <w:tab w:val="right" w:pos="8838"/>
      </w:tabs>
    </w:pPr>
  </w:style>
  <w:style w:type="paragraph" w:styleId="Recuodecorpodetexto2">
    <w:name w:val="Body Text Indent 2"/>
    <w:basedOn w:val="Normal"/>
    <w:rsid w:val="00181C9B"/>
    <w:pPr>
      <w:ind w:firstLine="2124"/>
      <w:jc w:val="both"/>
    </w:pPr>
    <w:rPr>
      <w:rFonts w:ascii="Arial" w:hAnsi="Arial"/>
    </w:rPr>
  </w:style>
  <w:style w:type="table" w:styleId="Tabelacomgrade">
    <w:name w:val="Table Grid"/>
    <w:basedOn w:val="Tabelanormal"/>
    <w:rsid w:val="007275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rsid w:val="00B74DD4"/>
    <w:pPr>
      <w:spacing w:after="120" w:line="480" w:lineRule="auto"/>
    </w:pPr>
  </w:style>
  <w:style w:type="paragraph" w:styleId="TextosemFormatao">
    <w:name w:val="Plain Text"/>
    <w:basedOn w:val="Normal"/>
    <w:rsid w:val="00E72D12"/>
    <w:rPr>
      <w:rFonts w:ascii="Courier New" w:hAnsi="Courier New"/>
    </w:rPr>
  </w:style>
  <w:style w:type="character" w:styleId="Nmerodepgina">
    <w:name w:val="page number"/>
    <w:basedOn w:val="Fontepargpadro"/>
    <w:rsid w:val="00FA156D"/>
  </w:style>
  <w:style w:type="character" w:styleId="Hyperlink">
    <w:name w:val="Hyperlink"/>
    <w:basedOn w:val="Fontepargpadro"/>
    <w:rsid w:val="00093B6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semiHidden/>
    <w:rsid w:val="00991165"/>
    <w:rPr>
      <w:lang w:val="pt-BR"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6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itatinga.sp.gov.b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\Papel%20Padr&#227;o%20Impressora%20Jato%20de%20Tint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Padrão Impressora Jato de Tinta</Template>
  <TotalTime>156</TotalTime>
  <Pages>1</Pages>
  <Words>220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de Solenidade Abertura Carta Convite</vt:lpstr>
    </vt:vector>
  </TitlesOfParts>
  <Company/>
  <LinksUpToDate>false</LinksUpToDate>
  <CharactersWithSpaces>1432</CharactersWithSpaces>
  <SharedDoc>false</SharedDoc>
  <HLinks>
    <vt:vector size="6" baseType="variant">
      <vt:variant>
        <vt:i4>5111924</vt:i4>
      </vt:variant>
      <vt:variant>
        <vt:i4>0</vt:i4>
      </vt:variant>
      <vt:variant>
        <vt:i4>0</vt:i4>
      </vt:variant>
      <vt:variant>
        <vt:i4>5</vt:i4>
      </vt:variant>
      <vt:variant>
        <vt:lpwstr>mailto:licitacao@pmitatinga.sp.gov.br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de Solenidade Abertura Carta Convite</dc:title>
  <dc:creator>Prefeitura Municipal de Itatinga</dc:creator>
  <cp:lastModifiedBy>Licitacao01</cp:lastModifiedBy>
  <cp:revision>4</cp:revision>
  <cp:lastPrinted>2022-11-03T17:56:00Z</cp:lastPrinted>
  <dcterms:created xsi:type="dcterms:W3CDTF">2023-05-16T17:11:00Z</dcterms:created>
  <dcterms:modified xsi:type="dcterms:W3CDTF">2023-05-17T11:46:00Z</dcterms:modified>
</cp:coreProperties>
</file>