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4B9" w:rsidRPr="00CC7B95" w:rsidRDefault="00B76842">
      <w:pPr>
        <w:pStyle w:val="Ttulo"/>
        <w:rPr>
          <w:b/>
          <w:sz w:val="24"/>
          <w:szCs w:val="24"/>
        </w:rPr>
      </w:pPr>
      <w:r w:rsidRPr="00CC7B95">
        <w:rPr>
          <w:b/>
          <w:sz w:val="24"/>
          <w:szCs w:val="24"/>
        </w:rPr>
        <w:t>ATA DE ABERTURA</w:t>
      </w:r>
      <w:r w:rsidR="00B364B3" w:rsidRPr="00CC7B95">
        <w:rPr>
          <w:b/>
          <w:sz w:val="24"/>
          <w:szCs w:val="24"/>
        </w:rPr>
        <w:t xml:space="preserve"> E JULGAMENTO</w:t>
      </w:r>
    </w:p>
    <w:p w:rsidR="00681363" w:rsidRPr="00CC7B95" w:rsidRDefault="00681363">
      <w:pPr>
        <w:pStyle w:val="Ttulo"/>
        <w:rPr>
          <w:b/>
          <w:sz w:val="24"/>
          <w:szCs w:val="24"/>
          <w:u w:val="none"/>
        </w:rPr>
      </w:pPr>
    </w:p>
    <w:p w:rsidR="00937E57" w:rsidRPr="00CC7B95" w:rsidRDefault="00937E57">
      <w:pPr>
        <w:pStyle w:val="Ttulo"/>
        <w:rPr>
          <w:b/>
          <w:sz w:val="24"/>
          <w:szCs w:val="24"/>
          <w:u w:val="none"/>
        </w:rPr>
      </w:pPr>
    </w:p>
    <w:p w:rsidR="009B6348" w:rsidRPr="00CC7B95" w:rsidRDefault="00C936B5" w:rsidP="00FA156D">
      <w:pPr>
        <w:pStyle w:val="Ttulo"/>
        <w:jc w:val="left"/>
        <w:rPr>
          <w:b/>
          <w:sz w:val="24"/>
          <w:szCs w:val="24"/>
          <w:u w:val="none"/>
        </w:rPr>
      </w:pPr>
      <w:bookmarkStart w:id="0" w:name="_Hlk65743637"/>
      <w:r w:rsidRPr="00CC7B95">
        <w:rPr>
          <w:b/>
          <w:sz w:val="24"/>
          <w:szCs w:val="24"/>
          <w:u w:val="none"/>
        </w:rPr>
        <w:t>PROCESSO LICITATÓRIO Nº.</w:t>
      </w:r>
      <w:r w:rsidR="003F2AFA" w:rsidRPr="00CC7B95">
        <w:rPr>
          <w:b/>
          <w:sz w:val="24"/>
          <w:szCs w:val="24"/>
          <w:u w:val="none"/>
        </w:rPr>
        <w:t xml:space="preserve"> </w:t>
      </w:r>
      <w:r w:rsidR="001F3FC6" w:rsidRPr="00CC7B95">
        <w:rPr>
          <w:b/>
          <w:sz w:val="24"/>
          <w:szCs w:val="24"/>
          <w:u w:val="none"/>
        </w:rPr>
        <w:t>7</w:t>
      </w:r>
      <w:r w:rsidR="00647C5F" w:rsidRPr="00CC7B95">
        <w:rPr>
          <w:b/>
          <w:sz w:val="24"/>
          <w:szCs w:val="24"/>
          <w:u w:val="none"/>
        </w:rPr>
        <w:t>8</w:t>
      </w:r>
      <w:r w:rsidR="00A7062D" w:rsidRPr="00CC7B95">
        <w:rPr>
          <w:b/>
          <w:sz w:val="24"/>
          <w:szCs w:val="24"/>
          <w:u w:val="none"/>
        </w:rPr>
        <w:t>/2021</w:t>
      </w:r>
      <w:r w:rsidR="00B076D9" w:rsidRPr="00CC7B95">
        <w:rPr>
          <w:b/>
          <w:sz w:val="24"/>
          <w:szCs w:val="24"/>
          <w:u w:val="none"/>
        </w:rPr>
        <w:t xml:space="preserve">, </w:t>
      </w:r>
      <w:r w:rsidR="0079781E" w:rsidRPr="00CC7B95">
        <w:rPr>
          <w:b/>
          <w:sz w:val="24"/>
          <w:szCs w:val="24"/>
          <w:u w:val="none"/>
        </w:rPr>
        <w:t>TOMADA DE PREÇO</w:t>
      </w:r>
      <w:r w:rsidR="009B6348" w:rsidRPr="00CC7B95">
        <w:rPr>
          <w:b/>
          <w:sz w:val="24"/>
          <w:szCs w:val="24"/>
          <w:u w:val="none"/>
        </w:rPr>
        <w:t xml:space="preserve"> Nº. </w:t>
      </w:r>
      <w:r w:rsidR="00A7062D" w:rsidRPr="00CC7B95">
        <w:rPr>
          <w:b/>
          <w:sz w:val="24"/>
          <w:szCs w:val="24"/>
          <w:u w:val="none"/>
        </w:rPr>
        <w:t>0</w:t>
      </w:r>
      <w:r w:rsidR="001F3FC6" w:rsidRPr="00CC7B95">
        <w:rPr>
          <w:b/>
          <w:sz w:val="24"/>
          <w:szCs w:val="24"/>
          <w:u w:val="none"/>
        </w:rPr>
        <w:t>6</w:t>
      </w:r>
      <w:r w:rsidR="00A7062D" w:rsidRPr="00CC7B95">
        <w:rPr>
          <w:b/>
          <w:sz w:val="24"/>
          <w:szCs w:val="24"/>
          <w:u w:val="none"/>
        </w:rPr>
        <w:t>/2021</w:t>
      </w:r>
    </w:p>
    <w:bookmarkEnd w:id="0"/>
    <w:p w:rsidR="00FA156D" w:rsidRPr="00CC7B95" w:rsidRDefault="00FA156D" w:rsidP="00FA156D">
      <w:pPr>
        <w:pStyle w:val="Corpodetexto"/>
        <w:jc w:val="both"/>
        <w:rPr>
          <w:szCs w:val="24"/>
        </w:rPr>
      </w:pPr>
    </w:p>
    <w:p w:rsidR="007E15CF" w:rsidRPr="006D0B6E" w:rsidRDefault="00592DFA" w:rsidP="00C97B0A">
      <w:pPr>
        <w:pStyle w:val="TextosemFormatao"/>
        <w:tabs>
          <w:tab w:val="num" w:pos="567"/>
        </w:tabs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C7B95">
        <w:rPr>
          <w:rFonts w:ascii="Times New Roman" w:hAnsi="Times New Roman"/>
          <w:sz w:val="24"/>
          <w:szCs w:val="24"/>
          <w:shd w:val="clear" w:color="auto" w:fill="FFFFFF"/>
        </w:rPr>
        <w:t>Ao</w:t>
      </w:r>
      <w:r w:rsidR="00C97B0A"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s </w:t>
      </w:r>
      <w:r w:rsidR="001F3FC6" w:rsidRPr="00CC7B95">
        <w:rPr>
          <w:rFonts w:ascii="Times New Roman" w:hAnsi="Times New Roman"/>
          <w:sz w:val="24"/>
          <w:szCs w:val="24"/>
          <w:shd w:val="clear" w:color="auto" w:fill="FFFFFF"/>
        </w:rPr>
        <w:t>quatorze</w:t>
      </w:r>
      <w:r w:rsidR="00C97B0A"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30881" w:rsidRPr="00CC7B95">
        <w:rPr>
          <w:rFonts w:ascii="Times New Roman" w:hAnsi="Times New Roman"/>
          <w:sz w:val="24"/>
          <w:szCs w:val="24"/>
          <w:shd w:val="clear" w:color="auto" w:fill="FFFFFF"/>
        </w:rPr>
        <w:t>dia</w:t>
      </w:r>
      <w:r w:rsidR="00712EA3" w:rsidRPr="00CC7B95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do mês de </w:t>
      </w:r>
      <w:r w:rsidR="001F3FC6" w:rsidRPr="00CC7B95">
        <w:rPr>
          <w:rFonts w:ascii="Times New Roman" w:hAnsi="Times New Roman"/>
          <w:sz w:val="24"/>
          <w:szCs w:val="24"/>
          <w:shd w:val="clear" w:color="auto" w:fill="FFFFFF"/>
        </w:rPr>
        <w:t>julho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do ano de dois mil e </w:t>
      </w:r>
      <w:r w:rsidR="00C97B0A" w:rsidRPr="00CC7B95">
        <w:rPr>
          <w:rFonts w:ascii="Times New Roman" w:hAnsi="Times New Roman"/>
          <w:sz w:val="24"/>
          <w:szCs w:val="24"/>
          <w:shd w:val="clear" w:color="auto" w:fill="FFFFFF"/>
        </w:rPr>
        <w:t>vinte</w:t>
      </w:r>
      <w:r w:rsidR="00A7062D"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e um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1F3FC6" w:rsidRPr="00CC7B95">
        <w:rPr>
          <w:rFonts w:ascii="Times New Roman" w:hAnsi="Times New Roman"/>
          <w:sz w:val="24"/>
          <w:szCs w:val="24"/>
          <w:shd w:val="clear" w:color="auto" w:fill="FFFFFF"/>
        </w:rPr>
        <w:t>14/07/</w:t>
      </w:r>
      <w:r w:rsidR="00A7062D" w:rsidRPr="00CC7B95">
        <w:rPr>
          <w:rFonts w:ascii="Times New Roman" w:hAnsi="Times New Roman"/>
          <w:sz w:val="24"/>
          <w:szCs w:val="24"/>
          <w:shd w:val="clear" w:color="auto" w:fill="FFFFFF"/>
        </w:rPr>
        <w:t>2021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) às </w:t>
      </w:r>
      <w:r w:rsidR="00630881" w:rsidRPr="00CC7B95">
        <w:rPr>
          <w:rFonts w:ascii="Times New Roman" w:hAnsi="Times New Roman"/>
          <w:sz w:val="24"/>
          <w:szCs w:val="24"/>
          <w:shd w:val="clear" w:color="auto" w:fill="FFFFFF"/>
        </w:rPr>
        <w:t>09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="001F3FC6" w:rsidRPr="00CC7B95">
        <w:rPr>
          <w:rFonts w:ascii="Times New Roman" w:hAnsi="Times New Roman"/>
          <w:sz w:val="24"/>
          <w:szCs w:val="24"/>
          <w:shd w:val="clear" w:color="auto" w:fill="FFFFFF"/>
        </w:rPr>
        <w:t>00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horas, na sala de licitações da Prefeitura Municipal de Itatinga, reuniu-se a Comissão Permanente de Licitação, designada pela portaria nº. </w:t>
      </w:r>
      <w:r w:rsidR="00647C5F" w:rsidRPr="00CC7B95">
        <w:rPr>
          <w:rFonts w:ascii="Times New Roman" w:hAnsi="Times New Roman"/>
          <w:sz w:val="24"/>
          <w:szCs w:val="24"/>
          <w:shd w:val="clear" w:color="auto" w:fill="FFFFFF"/>
        </w:rPr>
        <w:t>122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, de </w:t>
      </w:r>
      <w:r w:rsidR="00647C5F" w:rsidRPr="00CC7B95">
        <w:rPr>
          <w:rFonts w:ascii="Times New Roman" w:hAnsi="Times New Roman"/>
          <w:sz w:val="24"/>
          <w:szCs w:val="24"/>
          <w:shd w:val="clear" w:color="auto" w:fill="FFFFFF"/>
        </w:rPr>
        <w:t>12 de março</w:t>
      </w:r>
      <w:r w:rsidR="00AA17D6"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de 2021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, sob a presidência </w:t>
      </w:r>
      <w:r w:rsidR="00C97B0A" w:rsidRPr="00CC7B95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Senhor</w:t>
      </w:r>
      <w:r w:rsidR="00C97B0A" w:rsidRPr="00CC7B95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97B0A" w:rsidRPr="00CC7B95">
        <w:rPr>
          <w:rFonts w:ascii="Times New Roman" w:hAnsi="Times New Roman"/>
          <w:sz w:val="24"/>
          <w:szCs w:val="24"/>
          <w:shd w:val="clear" w:color="auto" w:fill="FFFFFF"/>
        </w:rPr>
        <w:t>CAMILA LIMA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FERREIRA, estando presentes </w:t>
      </w:r>
      <w:r w:rsidR="00647C5F" w:rsidRPr="00CC7B95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Secretári</w:t>
      </w:r>
      <w:r w:rsidR="00647C5F" w:rsidRPr="00CC7B95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Senhor</w:t>
      </w:r>
      <w:r w:rsidR="00647C5F" w:rsidRPr="00CC7B95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="00AA17D6"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47C5F" w:rsidRPr="00CC7B95">
        <w:rPr>
          <w:rFonts w:ascii="Times New Roman" w:hAnsi="Times New Roman"/>
          <w:sz w:val="24"/>
          <w:szCs w:val="24"/>
          <w:shd w:val="clear" w:color="auto" w:fill="FFFFFF"/>
        </w:rPr>
        <w:t>ANA CAROLINA DE ALMEIDA ANDRADE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 e como membro Senhora </w:t>
      </w:r>
      <w:r w:rsidR="00D430AC" w:rsidRPr="00CC7B95">
        <w:rPr>
          <w:rFonts w:ascii="Times New Roman" w:hAnsi="Times New Roman"/>
          <w:sz w:val="24"/>
          <w:szCs w:val="24"/>
          <w:shd w:val="clear" w:color="auto" w:fill="FFFFFF"/>
        </w:rPr>
        <w:t>ADELINE RENATA FALOSSI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>, juntamente com</w:t>
      </w:r>
      <w:r w:rsidR="00544FAE">
        <w:rPr>
          <w:rFonts w:ascii="Times New Roman" w:hAnsi="Times New Roman"/>
          <w:sz w:val="24"/>
          <w:szCs w:val="24"/>
          <w:shd w:val="clear" w:color="auto" w:fill="FFFFFF"/>
        </w:rPr>
        <w:t xml:space="preserve"> uma representante do Departamento de Engenharia</w:t>
      </w:r>
      <w:r w:rsidR="00C7760A">
        <w:rPr>
          <w:rFonts w:ascii="Times New Roman" w:hAnsi="Times New Roman"/>
          <w:sz w:val="24"/>
          <w:szCs w:val="24"/>
          <w:shd w:val="clear" w:color="auto" w:fill="FFFFFF"/>
        </w:rPr>
        <w:t xml:space="preserve"> a Senhora CAROLINA NUNES DE OLIVEIRA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, para o ato de recebimento e abertura dos </w:t>
      </w:r>
      <w:r w:rsidR="00F77FB5" w:rsidRPr="00CC7B95">
        <w:rPr>
          <w:rFonts w:ascii="Times New Roman" w:hAnsi="Times New Roman"/>
          <w:sz w:val="24"/>
          <w:szCs w:val="24"/>
          <w:shd w:val="clear" w:color="auto" w:fill="FFFFFF"/>
        </w:rPr>
        <w:t>‘</w:t>
      </w:r>
      <w:r w:rsidRPr="00CC7B95">
        <w:rPr>
          <w:rFonts w:ascii="Times New Roman" w:hAnsi="Times New Roman"/>
          <w:sz w:val="24"/>
          <w:szCs w:val="24"/>
          <w:shd w:val="clear" w:color="auto" w:fill="FFFFFF"/>
        </w:rPr>
        <w:t xml:space="preserve">envelopes contendo documentação de Habilitação e Proposta de Preço, cujo objeto da licitação é a </w:t>
      </w:r>
      <w:r w:rsidR="001F3FC6" w:rsidRPr="00CC7B95">
        <w:rPr>
          <w:rFonts w:ascii="Times New Roman" w:hAnsi="Times New Roman"/>
          <w:sz w:val="24"/>
          <w:szCs w:val="24"/>
        </w:rPr>
        <w:t xml:space="preserve">contratação de empresa especializada para </w:t>
      </w:r>
      <w:r w:rsidR="001F3FC6" w:rsidRPr="00CC7B95">
        <w:rPr>
          <w:rFonts w:ascii="Times New Roman" w:hAnsi="Times New Roman"/>
          <w:b/>
          <w:sz w:val="24"/>
          <w:szCs w:val="24"/>
        </w:rPr>
        <w:t xml:space="preserve">EXECUÇÃO da REFORMA, AMPLIAÇÃO E </w:t>
      </w:r>
      <w:r w:rsidR="001F3FC6" w:rsidRPr="00A76571">
        <w:rPr>
          <w:rFonts w:ascii="Times New Roman" w:hAnsi="Times New Roman"/>
          <w:b/>
          <w:sz w:val="24"/>
          <w:szCs w:val="24"/>
        </w:rPr>
        <w:t>ADAPTAÇÃO DE PRÉDIO MUNICIPAL para abrigar a CASA DA EDUCAÇÃO de Itatinga</w:t>
      </w:r>
      <w:r w:rsidR="00647C5F" w:rsidRPr="00A76571">
        <w:rPr>
          <w:rFonts w:ascii="Times New Roman" w:hAnsi="Times New Roman"/>
          <w:sz w:val="24"/>
          <w:szCs w:val="24"/>
        </w:rPr>
        <w:t>.</w:t>
      </w:r>
      <w:r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Aberto os trabalhos, verificou-se a participação de 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>4</w:t>
      </w:r>
      <w:r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>quatro</w:t>
      </w:r>
      <w:r w:rsidR="00D430AC" w:rsidRPr="00A76571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licitante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A7657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CE1269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76571">
        <w:rPr>
          <w:rFonts w:ascii="Times New Roman" w:hAnsi="Times New Roman"/>
          <w:sz w:val="24"/>
          <w:szCs w:val="24"/>
          <w:shd w:val="clear" w:color="auto" w:fill="FFFFFF"/>
        </w:rPr>
        <w:t>a saber</w:t>
      </w:r>
      <w:r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</w:t>
      </w:r>
      <w:r w:rsidR="001F3FC6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CONSTRUTORA HOLANDA</w:t>
      </w:r>
      <w:r w:rsidR="00CC7B95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LTDA</w:t>
      </w:r>
      <w:r w:rsidR="00084688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- EPP</w:t>
      </w:r>
      <w:r w:rsidR="0037473F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cadastrada </w:t>
      </w:r>
      <w:r w:rsidR="00634C4F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CNPJ sob nº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21.379.145/0001-15, </w:t>
      </w:r>
      <w:r w:rsidR="00634C4F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localizada a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Rua </w:t>
      </w:r>
      <w:r w:rsidR="00842DE1">
        <w:rPr>
          <w:rFonts w:ascii="Times New Roman" w:hAnsi="Times New Roman"/>
          <w:sz w:val="24"/>
          <w:szCs w:val="24"/>
          <w:shd w:val="clear" w:color="auto" w:fill="FFFFFF"/>
        </w:rPr>
        <w:t>Pedro Francisco dos Santos, 31- Vila São Geraldo- SÃO MANUEL/SP CEP: 18.650-000</w:t>
      </w:r>
      <w:bookmarkStart w:id="1" w:name="_GoBack"/>
      <w:bookmarkEnd w:id="1"/>
      <w:r w:rsidR="0037473F" w:rsidRPr="00A76571">
        <w:rPr>
          <w:rFonts w:ascii="Times New Roman" w:hAnsi="Times New Roman"/>
          <w:sz w:val="24"/>
          <w:szCs w:val="24"/>
          <w:shd w:val="clear" w:color="auto" w:fill="FFFFFF"/>
        </w:rPr>
        <w:t>, </w:t>
      </w:r>
      <w:r w:rsidR="00634C4F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neste ato representada por: </w:t>
      </w:r>
      <w:r w:rsidR="00084688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ALEX SANDRO HOLANDA DA SILVA</w:t>
      </w:r>
      <w:r w:rsidR="00634C4F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portadora do RG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>40.008.284-6</w:t>
      </w:r>
      <w:r w:rsidR="00634C4F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SSP/SP, inscrita no CPF sob nº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>427.501.188-08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  <w:r w:rsidR="00C2532F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EDL CONSTRUTORA EIRELI</w:t>
      </w:r>
      <w:r w:rsidR="00553019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-EPP</w:t>
      </w:r>
      <w:r w:rsidR="001F3FC6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cadastrada CNPJ sob nº </w:t>
      </w:r>
      <w:r w:rsidR="00553019" w:rsidRPr="00A76571">
        <w:rPr>
          <w:rFonts w:ascii="Times New Roman" w:hAnsi="Times New Roman"/>
          <w:sz w:val="24"/>
          <w:szCs w:val="24"/>
          <w:shd w:val="clear" w:color="auto" w:fill="FFFFFF"/>
        </w:rPr>
        <w:t>23.178.030/0001-98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localizada a </w:t>
      </w:r>
      <w:r w:rsidR="00553019" w:rsidRPr="00A76571">
        <w:rPr>
          <w:rFonts w:ascii="Times New Roman" w:hAnsi="Times New Roman"/>
          <w:sz w:val="24"/>
          <w:szCs w:val="24"/>
          <w:shd w:val="clear" w:color="auto" w:fill="FFFFFF"/>
        </w:rPr>
        <w:t>RUA Benjamin Constant, 407- Centro Taquarituba/SP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>, CEP:</w:t>
      </w:r>
      <w:r w:rsidR="00553019" w:rsidRPr="00A76571">
        <w:rPr>
          <w:rFonts w:ascii="Times New Roman" w:hAnsi="Times New Roman"/>
          <w:sz w:val="24"/>
          <w:szCs w:val="24"/>
          <w:shd w:val="clear" w:color="auto" w:fill="FFFFFF"/>
        </w:rPr>
        <w:t>18.470-000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neste ato representada por: </w:t>
      </w:r>
      <w:r w:rsidR="00553019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CARLOS EDUARDO SOARES</w:t>
      </w:r>
      <w:r w:rsidR="00C7760A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DE LIMA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portadora do RG </w:t>
      </w:r>
      <w:r w:rsidR="00553019" w:rsidRPr="00A76571">
        <w:rPr>
          <w:rFonts w:ascii="Times New Roman" w:hAnsi="Times New Roman"/>
          <w:sz w:val="24"/>
          <w:szCs w:val="24"/>
          <w:shd w:val="clear" w:color="auto" w:fill="FFFFFF"/>
        </w:rPr>
        <w:t>48.811.367-2</w:t>
      </w:r>
      <w:r w:rsidR="001F3FC6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SSP/SP, inscrita no CPF sob nº </w:t>
      </w:r>
      <w:r w:rsidR="00553019" w:rsidRPr="00A76571">
        <w:rPr>
          <w:rFonts w:ascii="Times New Roman" w:hAnsi="Times New Roman"/>
          <w:sz w:val="24"/>
          <w:szCs w:val="24"/>
          <w:shd w:val="clear" w:color="auto" w:fill="FFFFFF"/>
        </w:rPr>
        <w:t>405.838.628-29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  <w:r w:rsidR="00CC7B95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CONSTRUTORA </w:t>
      </w:r>
      <w:r w:rsidR="00D0606B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REOBOTE PROJETOS E EMPREENDIMENTOS EIRELI</w:t>
      </w:r>
      <w:r w:rsidR="00CC7B95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cadastrada CNPJ sob nº </w:t>
      </w:r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>16.923.206/0001-23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localizada a Rua</w:t>
      </w:r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João de Campos, 48, Vila Santana I- Botucatu/SP CEP: 18.606-180 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neste ato representada por: </w:t>
      </w:r>
      <w:r w:rsidR="00D0606B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LUIZ F</w:t>
      </w:r>
      <w:r w:rsidR="00112687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E</w:t>
      </w:r>
      <w:r w:rsidR="00D0606B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RNANDO ALVES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portadora do RG </w:t>
      </w:r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>41.785.923-5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SSP/SP, inscrita no CPF sob nº </w:t>
      </w:r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>431.776.448-29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  <w:r w:rsidR="00D0606B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GUMA CONSTRUTORA EIRELI -EPP</w:t>
      </w:r>
      <w:r w:rsidR="00CC7B95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cadastrada CNPJ sob nº </w:t>
      </w:r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>38.080.134/0001-32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localizada a </w:t>
      </w:r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Rua Pedro Miguel </w:t>
      </w:r>
      <w:proofErr w:type="spellStart"/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>Oyan</w:t>
      </w:r>
      <w:proofErr w:type="spellEnd"/>
      <w:r w:rsidR="00D0606B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 41, Conjunto Habitacional- Botucatu/SP CEP: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>18.605-040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neste ato representada por: </w:t>
      </w:r>
      <w:r w:rsidR="00084688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GUSTAVO LUIS BETA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, portadora do RG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>33.429.951-2</w:t>
      </w:r>
      <w:r w:rsidR="00CC7B95" w:rsidRPr="00A76571">
        <w:rPr>
          <w:rFonts w:ascii="Times New Roman" w:hAnsi="Times New Roman"/>
          <w:sz w:val="24"/>
          <w:szCs w:val="24"/>
          <w:shd w:val="clear" w:color="auto" w:fill="FFFFFF"/>
        </w:rPr>
        <w:t>SSP/SP</w:t>
      </w:r>
      <w:r w:rsidR="00CC7B95" w:rsidRPr="00084688">
        <w:rPr>
          <w:rFonts w:ascii="Times New Roman" w:hAnsi="Times New Roman"/>
          <w:sz w:val="24"/>
          <w:szCs w:val="24"/>
          <w:shd w:val="clear" w:color="auto" w:fill="FFFFFF"/>
        </w:rPr>
        <w:t xml:space="preserve">, inscrita no CPF sob nº </w:t>
      </w:r>
      <w:r w:rsidR="00084688" w:rsidRPr="00084688">
        <w:rPr>
          <w:rFonts w:ascii="Times New Roman" w:hAnsi="Times New Roman"/>
          <w:sz w:val="24"/>
          <w:szCs w:val="24"/>
          <w:shd w:val="clear" w:color="auto" w:fill="FFFFFF"/>
        </w:rPr>
        <w:t>300.556.848-23</w:t>
      </w:r>
      <w:r w:rsidR="003F2AFA" w:rsidRPr="006D0B6E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73655A" w:rsidRPr="006D0B6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 xml:space="preserve">A seguir, iniciou-se a apreciação </w:t>
      </w:r>
      <w:r w:rsidR="006D0B6E" w:rsidRPr="00A76571">
        <w:rPr>
          <w:rFonts w:ascii="Times New Roman" w:hAnsi="Times New Roman"/>
          <w:sz w:val="24"/>
          <w:szCs w:val="24"/>
          <w:shd w:val="clear" w:color="auto" w:fill="FFFFFF"/>
        </w:rPr>
        <w:t>da documentação – Envelope “01” (HABILITAÇÃO), obtendo o seguinte resultado</w:t>
      </w:r>
      <w:r w:rsidR="00084688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CONSTRUTORA HOLANDA LTDA- EPP</w:t>
      </w:r>
      <w:r w:rsidR="006D0B6E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>–</w:t>
      </w:r>
      <w:r w:rsidR="006D0B6E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HABILITADA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  <w:r w:rsidR="00112687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>EDL CONSTRUTORA EIRELI-EPP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– HABILITADA; </w:t>
      </w:r>
      <w:r w:rsidR="00112687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CONSTRUTORA REOBOTE PROJETOS E EMPREENDIMENTOS EIRELI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– HABILITADA; </w:t>
      </w:r>
      <w:r w:rsidR="00112687" w:rsidRPr="00A7657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GUMA CONSTRUTORA EIRELI -EPP </w:t>
      </w:r>
      <w:r w:rsidR="00084688" w:rsidRPr="00A76571">
        <w:rPr>
          <w:rFonts w:ascii="Times New Roman" w:hAnsi="Times New Roman"/>
          <w:sz w:val="24"/>
          <w:szCs w:val="24"/>
          <w:shd w:val="clear" w:color="auto" w:fill="FFFFFF"/>
        </w:rPr>
        <w:t>- HABILITADA</w:t>
      </w:r>
      <w:r w:rsidR="006D0B6E" w:rsidRPr="00A76571">
        <w:rPr>
          <w:rFonts w:ascii="Times New Roman" w:hAnsi="Times New Roman"/>
          <w:sz w:val="24"/>
          <w:szCs w:val="24"/>
          <w:shd w:val="clear" w:color="auto" w:fill="FFFFFF"/>
        </w:rPr>
        <w:t>. Encerrada a fase de habilitação, e com a manifestação da empresa pelo seu desinteresse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 xml:space="preserve"> pela interposição de recurso, passou-se a apreciação do Envelope “02” (PROPOSTA DE PREÇOS), </w:t>
      </w:r>
      <w:r w:rsidR="006D0B6E" w:rsidRPr="00C56AFE">
        <w:rPr>
          <w:rFonts w:ascii="Times New Roman" w:hAnsi="Times New Roman"/>
          <w:sz w:val="24"/>
          <w:szCs w:val="24"/>
          <w:shd w:val="clear" w:color="auto" w:fill="FFFFFF"/>
        </w:rPr>
        <w:t xml:space="preserve">obtendo o seguinte resultado: </w:t>
      </w:r>
      <w:r w:rsidR="00A76571" w:rsidRPr="00C56AFE">
        <w:rPr>
          <w:rFonts w:ascii="Times New Roman" w:hAnsi="Times New Roman"/>
          <w:b/>
          <w:sz w:val="24"/>
          <w:szCs w:val="24"/>
          <w:shd w:val="clear" w:color="auto" w:fill="FFFFFF"/>
        </w:rPr>
        <w:t>CONSTRUTORA HOLANDA LTDA- EPP</w:t>
      </w:r>
      <w:r w:rsidR="006D0B6E" w:rsidRPr="00C56AFE">
        <w:rPr>
          <w:rFonts w:ascii="Times New Roman" w:hAnsi="Times New Roman"/>
          <w:sz w:val="24"/>
          <w:szCs w:val="24"/>
          <w:shd w:val="clear" w:color="auto" w:fill="FFFFFF"/>
        </w:rPr>
        <w:t xml:space="preserve">: Valor global: R$ </w:t>
      </w:r>
      <w:r w:rsidR="00580552" w:rsidRPr="00C56AFE">
        <w:rPr>
          <w:rFonts w:ascii="Times New Roman" w:hAnsi="Times New Roman"/>
          <w:sz w:val="24"/>
          <w:szCs w:val="24"/>
          <w:shd w:val="clear" w:color="auto" w:fill="FFFFFF"/>
        </w:rPr>
        <w:t>567.257,96</w:t>
      </w:r>
      <w:r w:rsidR="006D0B6E" w:rsidRPr="00C56AFE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580552" w:rsidRPr="00C56AFE">
        <w:rPr>
          <w:rFonts w:ascii="Times New Roman" w:hAnsi="Times New Roman"/>
          <w:sz w:val="24"/>
          <w:szCs w:val="24"/>
          <w:shd w:val="clear" w:color="auto" w:fill="FFFFFF"/>
        </w:rPr>
        <w:t>quinhentos e sessenta e sete mil, duzentos e cinquenta e sete reais e noventa e seis centavos</w:t>
      </w:r>
      <w:r w:rsidR="006D0B6E" w:rsidRPr="00C56AFE">
        <w:rPr>
          <w:rFonts w:ascii="Times New Roman" w:hAnsi="Times New Roman"/>
          <w:sz w:val="24"/>
          <w:szCs w:val="24"/>
          <w:shd w:val="clear" w:color="auto" w:fill="FFFFFF"/>
        </w:rPr>
        <w:t>), Validade da Proposta: 60 (sessenta) dias, Prazo para início: 10 (dez) dias úteis após a emissão de ordem de serviço</w:t>
      </w:r>
      <w:r w:rsidR="00A76571" w:rsidRPr="00C56AFE"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  <w:r w:rsidR="00A76571" w:rsidRPr="00C56AFE">
        <w:rPr>
          <w:rFonts w:ascii="Times New Roman" w:hAnsi="Times New Roman"/>
          <w:b/>
          <w:sz w:val="24"/>
          <w:szCs w:val="24"/>
          <w:shd w:val="clear" w:color="auto" w:fill="FFFFFF"/>
        </w:rPr>
        <w:t>EDL CONSTRUTORA EIRELI-EPP</w:t>
      </w:r>
      <w:r w:rsidR="00A76571" w:rsidRPr="00C56AFE">
        <w:rPr>
          <w:rFonts w:ascii="Times New Roman" w:hAnsi="Times New Roman"/>
          <w:sz w:val="24"/>
          <w:szCs w:val="24"/>
          <w:shd w:val="clear" w:color="auto" w:fill="FFFFFF"/>
        </w:rPr>
        <w:t xml:space="preserve">: Valor global: R$ </w:t>
      </w:r>
      <w:r w:rsidR="000822DA" w:rsidRPr="00C56AFE">
        <w:rPr>
          <w:rFonts w:ascii="Times New Roman" w:hAnsi="Times New Roman"/>
          <w:sz w:val="24"/>
          <w:szCs w:val="24"/>
          <w:shd w:val="clear" w:color="auto" w:fill="FFFFFF"/>
        </w:rPr>
        <w:t>559.999,10</w:t>
      </w:r>
      <w:r w:rsidR="00580552" w:rsidRPr="00C56AFE">
        <w:rPr>
          <w:rFonts w:ascii="Times New Roman" w:hAnsi="Times New Roman"/>
          <w:sz w:val="24"/>
          <w:szCs w:val="24"/>
          <w:shd w:val="clear" w:color="auto" w:fill="FFFFFF"/>
        </w:rPr>
        <w:t xml:space="preserve"> (quinhentos e cinquenta e nove mil, novecentos e noventa e nove reais e dez centavos</w:t>
      </w:r>
      <w:r w:rsidR="00A76571" w:rsidRPr="00C56AFE">
        <w:rPr>
          <w:rFonts w:ascii="Times New Roman" w:hAnsi="Times New Roman"/>
          <w:sz w:val="24"/>
          <w:szCs w:val="24"/>
          <w:shd w:val="clear" w:color="auto" w:fill="FFFFFF"/>
        </w:rPr>
        <w:t>), Validade da Proposta: 60 (sessenta) dias, Prazo para início: 10 (dez) dias</w:t>
      </w:r>
      <w:r w:rsidR="00A76571" w:rsidRPr="00A76571">
        <w:rPr>
          <w:rFonts w:ascii="Times New Roman" w:hAnsi="Times New Roman"/>
          <w:sz w:val="24"/>
          <w:szCs w:val="24"/>
          <w:shd w:val="clear" w:color="auto" w:fill="FFFFFF"/>
        </w:rPr>
        <w:t xml:space="preserve"> úteis após a emissão de ordem de serviço; </w:t>
      </w:r>
      <w:r w:rsidR="00A76571" w:rsidRPr="001C526D">
        <w:rPr>
          <w:rFonts w:ascii="Times New Roman" w:hAnsi="Times New Roman"/>
          <w:b/>
          <w:sz w:val="24"/>
          <w:szCs w:val="24"/>
          <w:shd w:val="clear" w:color="auto" w:fill="FFFFFF"/>
        </w:rPr>
        <w:t>CONSTRUTORA REOBOTE PROJETOS E EMPREENDIMENTOS EIRELI</w:t>
      </w:r>
      <w:r w:rsidR="00A76571" w:rsidRPr="001C526D">
        <w:rPr>
          <w:rFonts w:ascii="Times New Roman" w:hAnsi="Times New Roman"/>
          <w:sz w:val="24"/>
          <w:szCs w:val="24"/>
          <w:shd w:val="clear" w:color="auto" w:fill="FFFFFF"/>
        </w:rPr>
        <w:t xml:space="preserve">: Valor global: R$ </w:t>
      </w:r>
      <w:r w:rsidR="00580552" w:rsidRPr="001C526D">
        <w:rPr>
          <w:rFonts w:ascii="Times New Roman" w:hAnsi="Times New Roman"/>
          <w:sz w:val="24"/>
          <w:szCs w:val="24"/>
          <w:shd w:val="clear" w:color="auto" w:fill="FFFFFF"/>
        </w:rPr>
        <w:t>503.245,30</w:t>
      </w:r>
      <w:r w:rsidR="00A76571" w:rsidRPr="001C526D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580552" w:rsidRPr="001C526D">
        <w:rPr>
          <w:rFonts w:ascii="Times New Roman" w:hAnsi="Times New Roman"/>
          <w:sz w:val="24"/>
          <w:szCs w:val="24"/>
          <w:shd w:val="clear" w:color="auto" w:fill="FFFFFF"/>
        </w:rPr>
        <w:t>quinhentos e três mil, duzentos e quarenta e cinco reais e trinta centavos</w:t>
      </w:r>
      <w:r w:rsidR="00A76571" w:rsidRPr="001C526D">
        <w:rPr>
          <w:rFonts w:ascii="Times New Roman" w:hAnsi="Times New Roman"/>
          <w:sz w:val="24"/>
          <w:szCs w:val="24"/>
          <w:shd w:val="clear" w:color="auto" w:fill="FFFFFF"/>
        </w:rPr>
        <w:t>), Validade da Proposta: 60 (sessenta) dias, Prazo para início: 10 (dez) dias úteis após a emissão de ordem de serviço;</w:t>
      </w:r>
      <w:r w:rsidR="00A76571" w:rsidRPr="001C526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GUMA CONSTRUTORA EIRELI -EPP</w:t>
      </w:r>
      <w:r w:rsidR="00A76571" w:rsidRPr="001C526D">
        <w:rPr>
          <w:rFonts w:ascii="Times New Roman" w:hAnsi="Times New Roman"/>
          <w:sz w:val="24"/>
          <w:szCs w:val="24"/>
          <w:shd w:val="clear" w:color="auto" w:fill="FFFFFF"/>
        </w:rPr>
        <w:t xml:space="preserve">: Valor global: R$ </w:t>
      </w:r>
      <w:r w:rsidR="00580552" w:rsidRPr="001C526D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510.453,93</w:t>
      </w:r>
      <w:r w:rsidR="00A76571" w:rsidRPr="001C526D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580552" w:rsidRPr="001C526D">
        <w:rPr>
          <w:rFonts w:ascii="Times New Roman" w:hAnsi="Times New Roman"/>
          <w:sz w:val="24"/>
          <w:szCs w:val="24"/>
          <w:shd w:val="clear" w:color="auto" w:fill="FFFFFF"/>
        </w:rPr>
        <w:t>quinhentos e dez mil, quatrocentos e cinquenta e três reais e noventa e três centavos</w:t>
      </w:r>
      <w:r w:rsidR="00A76571" w:rsidRPr="001C526D">
        <w:rPr>
          <w:rFonts w:ascii="Times New Roman" w:hAnsi="Times New Roman"/>
          <w:sz w:val="24"/>
          <w:szCs w:val="24"/>
          <w:shd w:val="clear" w:color="auto" w:fill="FFFFFF"/>
        </w:rPr>
        <w:t xml:space="preserve">), Validade da Proposta: 60 (sessenta) dias, Prazo para início: 10 (dez) dias úteis após </w:t>
      </w:r>
      <w:r w:rsidR="00A76571" w:rsidRPr="004470D0">
        <w:rPr>
          <w:rFonts w:ascii="Times New Roman" w:hAnsi="Times New Roman"/>
          <w:sz w:val="24"/>
          <w:szCs w:val="24"/>
          <w:shd w:val="clear" w:color="auto" w:fill="FFFFFF"/>
        </w:rPr>
        <w:t>a emissão de ordem de serviço</w:t>
      </w:r>
      <w:r w:rsidR="006D0B6E" w:rsidRPr="004470D0">
        <w:rPr>
          <w:rFonts w:ascii="Times New Roman" w:hAnsi="Times New Roman"/>
          <w:sz w:val="24"/>
          <w:szCs w:val="24"/>
          <w:shd w:val="clear" w:color="auto" w:fill="FFFFFF"/>
        </w:rPr>
        <w:t>. Todos os Documentos foram devidamente rubricados pelos presentes.</w:t>
      </w:r>
      <w:r w:rsidR="007B6771" w:rsidRPr="004470D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538C9" w:rsidRPr="004470D0">
        <w:rPr>
          <w:rFonts w:ascii="Times New Roman" w:hAnsi="Times New Roman"/>
          <w:sz w:val="24"/>
          <w:szCs w:val="24"/>
          <w:shd w:val="clear" w:color="auto" w:fill="FFFFFF"/>
        </w:rPr>
        <w:t xml:space="preserve">Tendo em vista que a </w:t>
      </w:r>
      <w:r w:rsidR="000538C9" w:rsidRPr="00E865C7">
        <w:rPr>
          <w:rFonts w:ascii="Times New Roman" w:hAnsi="Times New Roman"/>
          <w:sz w:val="24"/>
          <w:szCs w:val="24"/>
          <w:u w:val="single"/>
          <w:shd w:val="clear" w:color="auto" w:fill="FFFFFF"/>
        </w:rPr>
        <w:t>empresa segunda colocada</w:t>
      </w:r>
      <w:r w:rsidR="000538C9" w:rsidRPr="004470D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4470D0" w:rsidRPr="004470D0">
        <w:rPr>
          <w:rFonts w:ascii="Times New Roman" w:hAnsi="Times New Roman"/>
          <w:sz w:val="24"/>
          <w:szCs w:val="24"/>
          <w:shd w:val="clear" w:color="auto" w:fill="FFFFFF"/>
        </w:rPr>
        <w:t xml:space="preserve">utilizou os benefícios de ME e EPP, estabelecidos no Art. </w:t>
      </w:r>
      <w:r w:rsidR="004470D0" w:rsidRPr="004470D0">
        <w:rPr>
          <w:rFonts w:ascii="Times New Roman" w:hAnsi="Times New Roman"/>
          <w:bCs/>
          <w:sz w:val="24"/>
          <w:szCs w:val="24"/>
          <w:shd w:val="clear" w:color="auto" w:fill="FFFFFF"/>
        </w:rPr>
        <w:t>45</w:t>
      </w:r>
      <w:r w:rsidR="004470D0" w:rsidRPr="004470D0">
        <w:rPr>
          <w:rFonts w:ascii="Times New Roman" w:hAnsi="Times New Roman"/>
          <w:sz w:val="24"/>
          <w:szCs w:val="24"/>
          <w:shd w:val="clear" w:color="auto" w:fill="FFFFFF"/>
        </w:rPr>
        <w:t>, I da Lei Complementar n° </w:t>
      </w:r>
      <w:r w:rsidR="004470D0" w:rsidRPr="004470D0">
        <w:rPr>
          <w:rFonts w:ascii="Times New Roman" w:hAnsi="Times New Roman"/>
          <w:bCs/>
          <w:sz w:val="24"/>
          <w:szCs w:val="24"/>
          <w:shd w:val="clear" w:color="auto" w:fill="FFFFFF"/>
        </w:rPr>
        <w:t>123/06</w:t>
      </w:r>
      <w:r w:rsidR="00C56AFE">
        <w:rPr>
          <w:rFonts w:ascii="Times New Roman" w:hAnsi="Times New Roman"/>
          <w:bCs/>
          <w:sz w:val="24"/>
          <w:szCs w:val="24"/>
          <w:shd w:val="clear" w:color="auto" w:fill="FFFFFF"/>
        </w:rPr>
        <w:t>, considerou-se empate com a melhor proposta no valor de R$ 503.245,30. Nesse sentido, aplicou-se a regra estabelecida no artigo 45, inciso I da Lei complementar nº 123/06, onde a empresa beneficiária dos benefício</w:t>
      </w:r>
      <w:r w:rsidR="00E865C7">
        <w:rPr>
          <w:rFonts w:ascii="Times New Roman" w:hAnsi="Times New Roman"/>
          <w:bCs/>
          <w:sz w:val="24"/>
          <w:szCs w:val="24"/>
          <w:shd w:val="clear" w:color="auto" w:fill="FFFFFF"/>
        </w:rPr>
        <w:t>s</w:t>
      </w:r>
      <w:r w:rsidR="00C56AF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da referida norma, formulou a proposta no valor de </w:t>
      </w:r>
      <w:r w:rsidR="00C56AFE" w:rsidRPr="00C56AFE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R$ 503.200,00 (quinhentos e três mil e duzentos reais</w:t>
      </w:r>
      <w:r w:rsidR="00C56AFE" w:rsidRPr="00C56AFE">
        <w:rPr>
          <w:rFonts w:ascii="Times New Roman" w:hAnsi="Times New Roman"/>
          <w:bCs/>
          <w:sz w:val="24"/>
          <w:szCs w:val="24"/>
          <w:shd w:val="clear" w:color="auto" w:fill="FFFFFF"/>
        </w:rPr>
        <w:t>),</w:t>
      </w:r>
      <w:r w:rsidR="00C56AF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C56AFE" w:rsidRPr="00C56AFE">
        <w:rPr>
          <w:rFonts w:ascii="Times New Roman" w:hAnsi="Times New Roman"/>
          <w:bCs/>
          <w:sz w:val="24"/>
          <w:szCs w:val="24"/>
          <w:shd w:val="clear" w:color="auto" w:fill="FFFFFF"/>
        </w:rPr>
        <w:t>d</w:t>
      </w:r>
      <w:r w:rsidR="006D0B6E" w:rsidRPr="00C56AFE">
        <w:rPr>
          <w:rFonts w:ascii="Times New Roman" w:hAnsi="Times New Roman"/>
          <w:bCs/>
          <w:sz w:val="24"/>
          <w:szCs w:val="24"/>
          <w:shd w:val="clear" w:color="auto" w:fill="FFFFFF"/>
        </w:rPr>
        <w:t>esta forma fica</w:t>
      </w:r>
      <w:r w:rsidR="006D0B6E" w:rsidRPr="00A7657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declarada vencedora do certame</w:t>
      </w:r>
      <w:r w:rsidR="006D0B6E" w:rsidRPr="006D0B6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a empresa </w:t>
      </w:r>
      <w:r w:rsidR="004470D0" w:rsidRPr="001C526D">
        <w:rPr>
          <w:rFonts w:ascii="Times New Roman" w:hAnsi="Times New Roman"/>
          <w:b/>
          <w:sz w:val="24"/>
          <w:szCs w:val="24"/>
          <w:shd w:val="clear" w:color="auto" w:fill="FFFFFF"/>
        </w:rPr>
        <w:t>GUMA CONSTRUTORA EIRELI -EPP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 xml:space="preserve">, inscrita no CNPJ sob nº </w:t>
      </w:r>
      <w:r w:rsidR="004470D0" w:rsidRPr="00A76571">
        <w:rPr>
          <w:rFonts w:ascii="Times New Roman" w:hAnsi="Times New Roman"/>
          <w:sz w:val="24"/>
          <w:szCs w:val="24"/>
          <w:shd w:val="clear" w:color="auto" w:fill="FFFFFF"/>
        </w:rPr>
        <w:t>38.080.134/0001-32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>, no </w:t>
      </w:r>
      <w:r w:rsidR="006D0B6E" w:rsidRPr="006D0B6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valor global de </w:t>
      </w:r>
      <w:r w:rsidR="00C56AFE" w:rsidRPr="00C56AFE">
        <w:rPr>
          <w:rFonts w:ascii="Times New Roman" w:hAnsi="Times New Roman"/>
          <w:b/>
          <w:sz w:val="24"/>
          <w:szCs w:val="24"/>
          <w:shd w:val="clear" w:color="auto" w:fill="FFFFFF"/>
        </w:rPr>
        <w:t>R$ 503.200,00 (QUINHENTOS E TRÊS MIL E DUZENTOS REAIS),</w:t>
      </w:r>
      <w:r w:rsidR="00C56AF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4470D0">
        <w:rPr>
          <w:rFonts w:ascii="Times New Roman" w:hAnsi="Times New Roman"/>
          <w:sz w:val="24"/>
          <w:szCs w:val="24"/>
          <w:shd w:val="clear" w:color="auto" w:fill="FFFFFF"/>
        </w:rPr>
        <w:t>sendo necessário a readequação da planilha orçamentária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>. A Comissão Permanente de Licitação encerra a presente ata, que é assinada por todos os membros desta Comissão e pelo</w:t>
      </w:r>
      <w:r w:rsidR="00E865C7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 xml:space="preserve"> participante</w:t>
      </w:r>
      <w:r w:rsidR="00E865C7">
        <w:rPr>
          <w:rFonts w:ascii="Times New Roman" w:hAnsi="Times New Roman"/>
          <w:sz w:val="24"/>
          <w:szCs w:val="24"/>
          <w:shd w:val="clear" w:color="auto" w:fill="FFFFFF"/>
        </w:rPr>
        <w:t>s do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 xml:space="preserve"> presente</w:t>
      </w:r>
      <w:r w:rsidR="00E865C7">
        <w:rPr>
          <w:rFonts w:ascii="Times New Roman" w:hAnsi="Times New Roman"/>
          <w:sz w:val="24"/>
          <w:szCs w:val="24"/>
          <w:shd w:val="clear" w:color="auto" w:fill="FFFFFF"/>
        </w:rPr>
        <w:t xml:space="preserve"> certame</w:t>
      </w:r>
      <w:r w:rsidR="006D0B6E" w:rsidRPr="006D0B6E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7E15CF" w:rsidRPr="006D0B6E" w:rsidRDefault="007E15CF" w:rsidP="00C97B0A">
      <w:pPr>
        <w:pStyle w:val="TextosemFormatao"/>
        <w:tabs>
          <w:tab w:val="num" w:pos="567"/>
        </w:tabs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548E7" w:rsidRPr="00865BCA" w:rsidRDefault="003548E7" w:rsidP="003548E7">
      <w:pPr>
        <w:rPr>
          <w:b/>
          <w:sz w:val="22"/>
          <w:szCs w:val="22"/>
        </w:rPr>
      </w:pPr>
    </w:p>
    <w:p w:rsidR="00B076D9" w:rsidRPr="00865BCA" w:rsidRDefault="00C97B0A" w:rsidP="003548E7">
      <w:pPr>
        <w:jc w:val="center"/>
        <w:rPr>
          <w:b/>
          <w:sz w:val="22"/>
          <w:szCs w:val="22"/>
        </w:rPr>
      </w:pPr>
      <w:r w:rsidRPr="00865BCA">
        <w:rPr>
          <w:b/>
          <w:sz w:val="22"/>
          <w:szCs w:val="22"/>
        </w:rPr>
        <w:t>CAMILA LIMA</w:t>
      </w:r>
      <w:r w:rsidR="00153FE2" w:rsidRPr="00865BCA">
        <w:rPr>
          <w:b/>
          <w:sz w:val="22"/>
          <w:szCs w:val="22"/>
        </w:rPr>
        <w:t xml:space="preserve"> FERREIRA</w:t>
      </w:r>
    </w:p>
    <w:p w:rsidR="00226D48" w:rsidRPr="00865BCA" w:rsidRDefault="00FA3972" w:rsidP="00FA3972">
      <w:pPr>
        <w:jc w:val="center"/>
        <w:rPr>
          <w:b/>
          <w:sz w:val="22"/>
          <w:szCs w:val="22"/>
        </w:rPr>
      </w:pPr>
      <w:r w:rsidRPr="00865BCA">
        <w:rPr>
          <w:b/>
          <w:sz w:val="22"/>
          <w:szCs w:val="22"/>
        </w:rPr>
        <w:t xml:space="preserve">Presidente da Comissão </w:t>
      </w:r>
      <w:r w:rsidR="00226D48" w:rsidRPr="00865BCA">
        <w:rPr>
          <w:b/>
          <w:sz w:val="22"/>
          <w:szCs w:val="22"/>
        </w:rPr>
        <w:t>Permanente</w:t>
      </w:r>
      <w:r w:rsidRPr="00865BCA">
        <w:rPr>
          <w:b/>
          <w:sz w:val="22"/>
          <w:szCs w:val="22"/>
        </w:rPr>
        <w:t xml:space="preserve"> de L</w:t>
      </w:r>
      <w:r w:rsidR="00226D48" w:rsidRPr="00865BCA">
        <w:rPr>
          <w:b/>
          <w:sz w:val="22"/>
          <w:szCs w:val="22"/>
        </w:rPr>
        <w:t>ici</w:t>
      </w:r>
      <w:r w:rsidRPr="00865BCA">
        <w:rPr>
          <w:b/>
          <w:sz w:val="22"/>
          <w:szCs w:val="22"/>
        </w:rPr>
        <w:t>tação</w:t>
      </w:r>
    </w:p>
    <w:p w:rsidR="00226D48" w:rsidRPr="00865BCA" w:rsidRDefault="00226D48" w:rsidP="00FA3972">
      <w:pPr>
        <w:jc w:val="center"/>
        <w:rPr>
          <w:sz w:val="22"/>
          <w:szCs w:val="22"/>
        </w:rPr>
      </w:pPr>
    </w:p>
    <w:p w:rsidR="001D6243" w:rsidRPr="00865BCA" w:rsidRDefault="001D6243" w:rsidP="00FA3972">
      <w:pPr>
        <w:jc w:val="center"/>
        <w:rPr>
          <w:b/>
          <w:sz w:val="22"/>
          <w:szCs w:val="22"/>
        </w:rPr>
      </w:pPr>
    </w:p>
    <w:p w:rsidR="003548E7" w:rsidRPr="00865BCA" w:rsidRDefault="003548E7" w:rsidP="00FA3972">
      <w:pPr>
        <w:jc w:val="center"/>
        <w:rPr>
          <w:b/>
          <w:sz w:val="22"/>
          <w:szCs w:val="22"/>
        </w:rPr>
      </w:pPr>
    </w:p>
    <w:p w:rsidR="00CA3FC8" w:rsidRPr="00865BCA" w:rsidRDefault="0045363E" w:rsidP="00CA3FC8">
      <w:pPr>
        <w:jc w:val="center"/>
        <w:rPr>
          <w:b/>
          <w:sz w:val="22"/>
          <w:szCs w:val="22"/>
        </w:rPr>
      </w:pPr>
      <w:r w:rsidRPr="00865BCA">
        <w:rPr>
          <w:b/>
          <w:sz w:val="22"/>
          <w:szCs w:val="22"/>
        </w:rPr>
        <w:t>ANA CAROLINA ALMEIDA DE ANDRADE</w:t>
      </w:r>
    </w:p>
    <w:p w:rsidR="00FA3972" w:rsidRPr="00865BCA" w:rsidRDefault="008C61DB" w:rsidP="00FA3972">
      <w:pPr>
        <w:jc w:val="center"/>
        <w:rPr>
          <w:b/>
          <w:sz w:val="22"/>
          <w:szCs w:val="22"/>
        </w:rPr>
      </w:pPr>
      <w:r w:rsidRPr="00865BCA">
        <w:rPr>
          <w:b/>
          <w:sz w:val="22"/>
          <w:szCs w:val="22"/>
        </w:rPr>
        <w:t>Secretári</w:t>
      </w:r>
      <w:r w:rsidR="00865BCA">
        <w:rPr>
          <w:b/>
          <w:sz w:val="22"/>
          <w:szCs w:val="22"/>
        </w:rPr>
        <w:t>a</w:t>
      </w:r>
      <w:r w:rsidR="00226D48" w:rsidRPr="00865BCA">
        <w:rPr>
          <w:b/>
          <w:sz w:val="22"/>
          <w:szCs w:val="22"/>
        </w:rPr>
        <w:t xml:space="preserve"> da</w:t>
      </w:r>
      <w:r w:rsidR="00FA3972" w:rsidRPr="00865BCA">
        <w:rPr>
          <w:b/>
          <w:sz w:val="22"/>
          <w:szCs w:val="22"/>
        </w:rPr>
        <w:t xml:space="preserve"> Comissão </w:t>
      </w:r>
      <w:r w:rsidR="00226D48" w:rsidRPr="00865BCA">
        <w:rPr>
          <w:b/>
          <w:sz w:val="22"/>
          <w:szCs w:val="22"/>
        </w:rPr>
        <w:t>Permanente</w:t>
      </w:r>
      <w:r w:rsidR="00FA3972" w:rsidRPr="00865BCA">
        <w:rPr>
          <w:b/>
          <w:sz w:val="22"/>
          <w:szCs w:val="22"/>
        </w:rPr>
        <w:t xml:space="preserve"> de Licitação</w:t>
      </w:r>
    </w:p>
    <w:p w:rsidR="0061435C" w:rsidRPr="00865BCA" w:rsidRDefault="0061435C" w:rsidP="00FA3972">
      <w:pPr>
        <w:jc w:val="center"/>
        <w:rPr>
          <w:b/>
          <w:sz w:val="22"/>
          <w:szCs w:val="22"/>
        </w:rPr>
      </w:pPr>
    </w:p>
    <w:p w:rsidR="00E706CE" w:rsidRPr="00865BCA" w:rsidRDefault="00E706CE" w:rsidP="00FA3972">
      <w:pPr>
        <w:jc w:val="center"/>
        <w:rPr>
          <w:b/>
          <w:sz w:val="22"/>
          <w:szCs w:val="22"/>
        </w:rPr>
      </w:pPr>
    </w:p>
    <w:p w:rsidR="00E6301F" w:rsidRPr="00865BCA" w:rsidRDefault="00E6301F" w:rsidP="00FA3972">
      <w:pPr>
        <w:jc w:val="center"/>
        <w:rPr>
          <w:b/>
          <w:sz w:val="22"/>
          <w:szCs w:val="22"/>
        </w:rPr>
      </w:pPr>
    </w:p>
    <w:p w:rsidR="001D6243" w:rsidRPr="00865BCA" w:rsidRDefault="00D430AC" w:rsidP="00FA3972">
      <w:pPr>
        <w:jc w:val="center"/>
        <w:rPr>
          <w:b/>
          <w:sz w:val="22"/>
          <w:szCs w:val="22"/>
        </w:rPr>
      </w:pPr>
      <w:r w:rsidRPr="00865BCA">
        <w:rPr>
          <w:b/>
          <w:sz w:val="22"/>
          <w:szCs w:val="22"/>
        </w:rPr>
        <w:t>ADELINE RENATA FALOSSI</w:t>
      </w:r>
    </w:p>
    <w:p w:rsidR="00FA3972" w:rsidRDefault="00FA3972" w:rsidP="00FA3972">
      <w:pPr>
        <w:jc w:val="center"/>
        <w:rPr>
          <w:b/>
          <w:sz w:val="22"/>
          <w:szCs w:val="22"/>
        </w:rPr>
      </w:pPr>
      <w:r w:rsidRPr="00865BCA">
        <w:rPr>
          <w:b/>
          <w:sz w:val="22"/>
          <w:szCs w:val="22"/>
        </w:rPr>
        <w:t xml:space="preserve">Membro da Comissão </w:t>
      </w:r>
      <w:r w:rsidR="00226D48" w:rsidRPr="00865BCA">
        <w:rPr>
          <w:b/>
          <w:sz w:val="22"/>
          <w:szCs w:val="22"/>
        </w:rPr>
        <w:t>Permanente</w:t>
      </w:r>
      <w:r w:rsidRPr="00865BCA">
        <w:rPr>
          <w:b/>
          <w:sz w:val="22"/>
          <w:szCs w:val="22"/>
        </w:rPr>
        <w:t xml:space="preserve"> de Licitação</w:t>
      </w:r>
    </w:p>
    <w:p w:rsidR="00C7760A" w:rsidRDefault="00C7760A" w:rsidP="00FA3972">
      <w:pPr>
        <w:jc w:val="center"/>
        <w:rPr>
          <w:b/>
          <w:sz w:val="22"/>
          <w:szCs w:val="22"/>
        </w:rPr>
      </w:pPr>
    </w:p>
    <w:p w:rsidR="00C7760A" w:rsidRDefault="00C7760A" w:rsidP="00FA3972">
      <w:pPr>
        <w:jc w:val="center"/>
        <w:rPr>
          <w:b/>
          <w:sz w:val="22"/>
          <w:szCs w:val="22"/>
        </w:rPr>
      </w:pPr>
    </w:p>
    <w:p w:rsidR="00C7760A" w:rsidRDefault="00C7760A" w:rsidP="00FA3972">
      <w:pPr>
        <w:jc w:val="center"/>
        <w:rPr>
          <w:b/>
          <w:sz w:val="22"/>
          <w:szCs w:val="22"/>
        </w:rPr>
      </w:pPr>
    </w:p>
    <w:p w:rsidR="00C7760A" w:rsidRPr="00C7760A" w:rsidRDefault="00C7760A" w:rsidP="00FA3972">
      <w:pPr>
        <w:jc w:val="center"/>
        <w:rPr>
          <w:b/>
          <w:sz w:val="24"/>
          <w:szCs w:val="24"/>
          <w:shd w:val="clear" w:color="auto" w:fill="FFFFFF"/>
        </w:rPr>
      </w:pPr>
      <w:r w:rsidRPr="00C7760A">
        <w:rPr>
          <w:b/>
          <w:sz w:val="24"/>
          <w:szCs w:val="24"/>
          <w:shd w:val="clear" w:color="auto" w:fill="FFFFFF"/>
        </w:rPr>
        <w:t>CAROLINA NUNES DE OLIVEIRA</w:t>
      </w:r>
    </w:p>
    <w:p w:rsidR="00C7760A" w:rsidRPr="00865BCA" w:rsidRDefault="00C7760A" w:rsidP="00FA397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Departamento de Engenharia</w:t>
      </w:r>
    </w:p>
    <w:p w:rsidR="00B60A01" w:rsidRPr="00865BCA" w:rsidRDefault="00B60A01" w:rsidP="009D215F">
      <w:pPr>
        <w:jc w:val="center"/>
        <w:rPr>
          <w:b/>
          <w:sz w:val="22"/>
          <w:szCs w:val="22"/>
        </w:rPr>
      </w:pPr>
    </w:p>
    <w:p w:rsidR="00630881" w:rsidRPr="00865BCA" w:rsidRDefault="00630881" w:rsidP="00F2366E">
      <w:pPr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4"/>
          <w:szCs w:val="24"/>
          <w:shd w:val="clear" w:color="auto" w:fill="FFFFFF"/>
        </w:rPr>
      </w:pPr>
      <w:r w:rsidRPr="00A76571">
        <w:rPr>
          <w:b/>
          <w:sz w:val="24"/>
          <w:szCs w:val="24"/>
          <w:shd w:val="clear" w:color="auto" w:fill="FFFFFF"/>
        </w:rPr>
        <w:t>CONSTRUTORA HOLANDA LTDA- EPP</w:t>
      </w:r>
    </w:p>
    <w:p w:rsidR="00566D8E" w:rsidRPr="00C7760A" w:rsidRDefault="00C7760A" w:rsidP="00566D8E">
      <w:pPr>
        <w:jc w:val="center"/>
        <w:rPr>
          <w:sz w:val="24"/>
          <w:szCs w:val="24"/>
          <w:shd w:val="clear" w:color="auto" w:fill="FFFFFF"/>
        </w:rPr>
      </w:pPr>
      <w:r w:rsidRPr="00C7760A">
        <w:rPr>
          <w:sz w:val="24"/>
          <w:szCs w:val="24"/>
          <w:shd w:val="clear" w:color="auto" w:fill="FFFFFF"/>
        </w:rPr>
        <w:t>ALEX SANDRO HOLANDA DA SILVA</w:t>
      </w: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4"/>
          <w:szCs w:val="24"/>
          <w:shd w:val="clear" w:color="auto" w:fill="FFFFFF"/>
        </w:rPr>
      </w:pPr>
      <w:r w:rsidRPr="00A76571">
        <w:rPr>
          <w:b/>
          <w:sz w:val="24"/>
          <w:szCs w:val="24"/>
          <w:shd w:val="clear" w:color="auto" w:fill="FFFFFF"/>
        </w:rPr>
        <w:t xml:space="preserve">EDL CONSTRUTORA EIRELI-EPP </w:t>
      </w:r>
    </w:p>
    <w:p w:rsidR="00C7760A" w:rsidRPr="00C7760A" w:rsidRDefault="00C7760A" w:rsidP="00566D8E">
      <w:pPr>
        <w:jc w:val="center"/>
        <w:rPr>
          <w:sz w:val="24"/>
          <w:szCs w:val="24"/>
          <w:shd w:val="clear" w:color="auto" w:fill="FFFFFF"/>
        </w:rPr>
      </w:pPr>
      <w:r w:rsidRPr="00C7760A">
        <w:rPr>
          <w:sz w:val="24"/>
          <w:szCs w:val="24"/>
          <w:shd w:val="clear" w:color="auto" w:fill="FFFFFF"/>
        </w:rPr>
        <w:t xml:space="preserve">CARLOS EDUARDO </w:t>
      </w:r>
      <w:proofErr w:type="gramStart"/>
      <w:r w:rsidRPr="00C7760A">
        <w:rPr>
          <w:sz w:val="24"/>
          <w:szCs w:val="24"/>
          <w:shd w:val="clear" w:color="auto" w:fill="FFFFFF"/>
        </w:rPr>
        <w:t>SOARES  DE</w:t>
      </w:r>
      <w:proofErr w:type="gramEnd"/>
      <w:r w:rsidRPr="00C7760A">
        <w:rPr>
          <w:sz w:val="24"/>
          <w:szCs w:val="24"/>
          <w:shd w:val="clear" w:color="auto" w:fill="FFFFFF"/>
        </w:rPr>
        <w:t xml:space="preserve"> LIMA</w:t>
      </w: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4"/>
          <w:szCs w:val="24"/>
          <w:shd w:val="clear" w:color="auto" w:fill="FFFFFF"/>
        </w:rPr>
      </w:pPr>
      <w:r w:rsidRPr="00A76571">
        <w:rPr>
          <w:b/>
          <w:sz w:val="24"/>
          <w:szCs w:val="24"/>
          <w:shd w:val="clear" w:color="auto" w:fill="FFFFFF"/>
        </w:rPr>
        <w:t xml:space="preserve">REOBOTE PROJETOS E EMPREENDIMENTOS EIRELI </w:t>
      </w:r>
    </w:p>
    <w:p w:rsidR="00C7760A" w:rsidRPr="00C7760A" w:rsidRDefault="00C7760A" w:rsidP="00566D8E">
      <w:pPr>
        <w:jc w:val="center"/>
        <w:rPr>
          <w:sz w:val="24"/>
          <w:szCs w:val="24"/>
          <w:shd w:val="clear" w:color="auto" w:fill="FFFFFF"/>
        </w:rPr>
      </w:pPr>
      <w:r w:rsidRPr="00C7760A">
        <w:rPr>
          <w:sz w:val="24"/>
          <w:szCs w:val="24"/>
          <w:shd w:val="clear" w:color="auto" w:fill="FFFFFF"/>
        </w:rPr>
        <w:t>LUIZ FERNANDO ALVES</w:t>
      </w: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</w:p>
    <w:p w:rsidR="00C7760A" w:rsidRDefault="00C7760A" w:rsidP="00566D8E">
      <w:pPr>
        <w:jc w:val="center"/>
        <w:rPr>
          <w:b/>
          <w:sz w:val="24"/>
          <w:szCs w:val="24"/>
          <w:shd w:val="clear" w:color="auto" w:fill="FFFFFF"/>
        </w:rPr>
      </w:pPr>
      <w:r w:rsidRPr="00A76571">
        <w:rPr>
          <w:b/>
          <w:sz w:val="24"/>
          <w:szCs w:val="24"/>
          <w:shd w:val="clear" w:color="auto" w:fill="FFFFFF"/>
        </w:rPr>
        <w:t>GUMA CONSTRUTORA EIRELI</w:t>
      </w:r>
      <w:r>
        <w:rPr>
          <w:b/>
          <w:sz w:val="24"/>
          <w:szCs w:val="24"/>
          <w:shd w:val="clear" w:color="auto" w:fill="FFFFFF"/>
        </w:rPr>
        <w:t>-EPP</w:t>
      </w:r>
    </w:p>
    <w:p w:rsidR="00C7760A" w:rsidRPr="00C7760A" w:rsidRDefault="00C7760A" w:rsidP="00566D8E">
      <w:pPr>
        <w:jc w:val="center"/>
        <w:rPr>
          <w:sz w:val="22"/>
          <w:szCs w:val="22"/>
          <w:shd w:val="clear" w:color="auto" w:fill="FFFFFF"/>
        </w:rPr>
      </w:pPr>
      <w:r w:rsidRPr="00C7760A">
        <w:rPr>
          <w:sz w:val="24"/>
          <w:szCs w:val="24"/>
          <w:shd w:val="clear" w:color="auto" w:fill="FFFFFF"/>
        </w:rPr>
        <w:t xml:space="preserve"> GUSTAVO LUIS BETA</w:t>
      </w:r>
    </w:p>
    <w:sectPr w:rsidR="00C7760A" w:rsidRPr="00C7760A" w:rsidSect="00E865C7">
      <w:headerReference w:type="default" r:id="rId7"/>
      <w:footerReference w:type="even" r:id="rId8"/>
      <w:footerReference w:type="default" r:id="rId9"/>
      <w:pgSz w:w="11907" w:h="16840" w:code="9"/>
      <w:pgMar w:top="1276" w:right="1134" w:bottom="142" w:left="1701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775" w:rsidRDefault="00BF5775">
      <w:r>
        <w:separator/>
      </w:r>
    </w:p>
  </w:endnote>
  <w:endnote w:type="continuationSeparator" w:id="0">
    <w:p w:rsidR="00BF5775" w:rsidRDefault="00BF5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75" w:rsidRDefault="00BF5775" w:rsidP="00DE332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F5775" w:rsidRDefault="00BF5775" w:rsidP="00FA156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75" w:rsidRDefault="00BF5775" w:rsidP="00DE332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92DF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F5775" w:rsidRDefault="00BF5775" w:rsidP="00FA156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775" w:rsidRDefault="00BF5775">
      <w:r>
        <w:separator/>
      </w:r>
    </w:p>
  </w:footnote>
  <w:footnote w:type="continuationSeparator" w:id="0">
    <w:p w:rsidR="00BF5775" w:rsidRDefault="00BF5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775" w:rsidRPr="00FD67BB" w:rsidRDefault="00BF5775" w:rsidP="00991165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5414749</wp:posOffset>
          </wp:positionH>
          <wp:positionV relativeFrom="paragraph">
            <wp:posOffset>-226060</wp:posOffset>
          </wp:positionV>
          <wp:extent cx="914400" cy="457200"/>
          <wp:effectExtent l="0" t="0" r="0" b="0"/>
          <wp:wrapNone/>
          <wp:docPr id="9" name="Imagem 9" descr="F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73" descr="Fl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1460">
      <w:rPr>
        <w:noProof/>
        <w:sz w:val="36"/>
        <w:szCs w:val="36"/>
        <w:u w:val="single"/>
      </w:rPr>
      <w:pict>
        <v:group id="_x0000_s3522" style="position:absolute;left:0;text-align:left;margin-left:-18pt;margin-top:0;width:67.75pt;height:73.45pt;z-index:-251595776;mso-position-horizontal-relative:text;mso-position-vertical-relative:text" coordorigin="3569,1171" coordsize="5087,5683">
          <o:lock v:ext="edit" aspectratio="t"/>
          <v:shape id="_x0000_s3523" style="position:absolute;left:4529;top:2738;width:3137;height:3124" coordsize="3137,3124" path="m1,l3136,r1,1741hdc3062,2192,2897,2447,2657,2688v-240,226,-631,406,-976,421c1351,3124,886,3004,615,2778,330,2553,105,2207,,1741hal1,xe" fillcolor="red" strokeweight=".25pt">
            <v:fill color2="black"/>
            <v:path arrowok="t"/>
            <o:lock v:ext="edit" aspectratio="t"/>
          </v:shape>
          <v:shape id="_x0000_s3524" style="position:absolute;left:4890;top:3110;width:2505;height:1910" coordsize="2505,1910" path="m1245,l,948r1245,962l2505,948,1245,xe" fillcolor="#0cf" strokeweight=".25pt">
            <v:fill color2="black"/>
            <v:path arrowok="t"/>
            <o:lock v:ext="edit" aspectratio="t"/>
          </v:shape>
          <v:shape id="_x0000_s3525" style="position:absolute;left:5760;top:3411;width:750;height:1263" coordsize="50,84" path="m24,hdc11,,,11,,24hal,59hdc,73,11,84,24,84hal25,84hdc39,84,50,73,50,59hal50,24hdc50,11,39,,25,hal24,hdxe" strokeweight=".25pt">
            <v:fill color2="black"/>
            <v:path arrowok="t"/>
            <o:lock v:ext="edit" aspectratio="t"/>
          </v:shape>
          <v:group id="_x0000_s3526" style="position:absolute;left:4394;top:1171;width:3392;height:1564" coordorigin="4394,1171" coordsize="3392,1564">
            <o:lock v:ext="edit" aspectratio="t"/>
            <v:shape id="_x0000_s3527" style="position:absolute;left:4394;top:1171;width:3392;height:1564" coordsize="226,104" path="m,22l24,13r3,10l43,19,42,9,70,3r3,31l85,33,84,2,98,r1,10l106,10,107,r17,l124,10r9,l133,1r15,1l146,34r13,2l162,5r25,4l187,20r15,4l204,15r22,7hdc226,22,211,63,196,104,117,82,84,93,32,104,16,63,,22,,22haxe" fillcolor="silver" strokeweight=".25pt">
              <v:fill color2="black"/>
              <v:path arrowok="t"/>
              <o:lock v:ext="edit" aspectratio="t"/>
            </v:shape>
            <v:shape id="_x0000_s3528" style="position:absolute;left:5805;top:1532;width:615;height:767" coordsize="41,51" path="m,51r40,l41,16hdc38,7,27,,20,,13,,3,7,,16hal,51xe" filled="f" strokeweight=".25pt">
              <v:path arrowok="t"/>
              <o:lock v:ext="edit" aspectratio="t"/>
            </v:shape>
            <v:shape id="_x0000_s3529" style="position:absolute;left:5910;top:1652;width:390;height:662" coordsize="26,44" path="m,44r25,l26,12hdc24,4,18,,14,,10,,3,5,1,12hal,44xe" fillcolor="red" strokeweight=".25pt">
              <v:fill color2="black"/>
              <v:path arrowok="t"/>
              <o:lock v:ext="edit" aspectratio="t"/>
            </v:shape>
            <v:line id="_x0000_s3530" style="position:absolute" from="5790,2193" to="5910,2194" strokeweight=".25pt">
              <v:stroke color2="black"/>
              <o:lock v:ext="edit" aspectratio="t"/>
            </v:line>
            <v:line id="_x0000_s3531" style="position:absolute" from="5790,2088" to="5910,2089" strokeweight=".25pt">
              <v:stroke color2="black"/>
              <o:lock v:ext="edit" aspectratio="t"/>
            </v:line>
            <v:line id="_x0000_s3532" style="position:absolute" from="5790,1953" to="5910,1968" strokeweight=".25pt">
              <v:stroke color2="black"/>
              <o:lock v:ext="edit" aspectratio="t"/>
            </v:line>
            <v:line id="_x0000_s3533" style="position:absolute" from="5790,1833" to="5910,1834" strokeweight=".25pt">
              <v:stroke color2="black"/>
              <o:lock v:ext="edit" aspectratio="t"/>
            </v:line>
            <v:line id="_x0000_s3534" style="position:absolute" from="6300,1833" to="6420,1834" strokeweight=".25pt">
              <v:stroke color2="black"/>
              <o:lock v:ext="edit" aspectratio="t"/>
            </v:line>
            <v:line id="_x0000_s3535" style="position:absolute" from="6300,1938" to="6420,1939" strokeweight=".25pt">
              <v:stroke color2="black"/>
              <o:lock v:ext="edit" aspectratio="t"/>
            </v:line>
            <v:line id="_x0000_s3536" style="position:absolute" from="6285,2058" to="6405,2059" strokeweight=".25pt">
              <v:stroke color2="black"/>
              <o:lock v:ext="edit" aspectratio="t"/>
            </v:line>
            <v:line id="_x0000_s3537" style="position:absolute" from="6285,2178" to="6405,2193" strokeweight=".25pt">
              <v:stroke color2="black"/>
              <o:lock v:ext="edit" aspectratio="t"/>
            </v:line>
            <v:line id="_x0000_s3538" style="position:absolute;flip:y" from="6270,1682" to="6375,1742" strokeweight=".25pt">
              <v:stroke color2="black"/>
              <o:lock v:ext="edit" aspectratio="t"/>
            </v:line>
            <v:line id="_x0000_s3539" style="position:absolute;flip:x y" from="5850,1682" to="5955,1742" strokeweight=".25pt">
              <v:stroke color2="black"/>
              <o:lock v:ext="edit" aspectratio="t"/>
            </v:line>
            <v:line id="_x0000_s3540" style="position:absolute" from="5955,1577" to="6015,1682" strokeweight=".25pt">
              <v:stroke color2="black"/>
              <o:lock v:ext="edit" aspectratio="t"/>
            </v:line>
            <v:line id="_x0000_s3541" style="position:absolute;flip:x" from="6210,1577" to="6270,1682" strokeweight=".25pt">
              <v:stroke color2="black"/>
              <o:lock v:ext="edit" aspectratio="t"/>
            </v:line>
            <v:line id="_x0000_s3542" style="position:absolute" from="6075,1532" to="6090,1652" strokeweight=".25pt">
              <v:stroke color2="black"/>
              <o:lock v:ext="edit" aspectratio="t"/>
            </v:line>
            <v:line id="_x0000_s3543" style="position:absolute" from="6150,1532" to="6165,1652" strokeweight=".25pt">
              <v:stroke color2="black"/>
              <o:lock v:ext="edit" aspectratio="t"/>
            </v:line>
            <v:shape id="_x0000_s3544" style="position:absolute;left:4484;top:1622;width:631;height:902" coordsize="42,60" path="m,10hdc4,9,29,,42,54,31,57,21,60,21,60hal,10hdxe" filled="f" strokeweight=".25pt">
              <v:path arrowok="t"/>
              <o:lock v:ext="edit" aspectratio="t"/>
            </v:shape>
            <v:shape id="_x0000_s3545" style="position:absolute;left:4544;top:1727;width:466;height:797" coordsize="31,53" path="m,9hdc2,9,16,,31,48v-7,2,-14,5,-14,5hal,9hdxe" fillcolor="red" strokeweight=".25pt">
              <v:fill color2="black"/>
              <v:path arrowok="t"/>
              <o:lock v:ext="edit" aspectratio="t"/>
            </v:shape>
            <v:line id="_x0000_s3546" style="position:absolute;flip:x" from="4980,2389" to="5100,2390" strokeweight=".25pt">
              <v:stroke color2="black"/>
              <o:lock v:ext="edit" aspectratio="t"/>
            </v:line>
            <v:line id="_x0000_s3547" style="position:absolute;flip:x" from="4935,2269" to="5055,2270" strokeweight=".25pt">
              <v:stroke color2="black"/>
              <o:lock v:ext="edit" aspectratio="t"/>
            </v:line>
            <v:line id="_x0000_s3548" style="position:absolute;flip:x" from="4905,2148" to="5025,2149" strokeweight=".25pt">
              <v:stroke color2="black"/>
              <o:lock v:ext="edit" aspectratio="t"/>
            </v:line>
            <v:line id="_x0000_s3549" style="position:absolute;flip:x" from="4845,2028" to="4965,2029" strokeweight=".25pt">
              <v:stroke color2="black"/>
              <o:lock v:ext="edit" aspectratio="t"/>
            </v:line>
            <v:line id="_x0000_s3550" style="position:absolute;flip:x" from="4799,1863" to="4875,1953" strokeweight=".25pt">
              <v:stroke color2="black"/>
              <o:lock v:ext="edit" aspectratio="t"/>
            </v:line>
            <v:line id="_x0000_s3551" style="position:absolute;flip:x" from="4694,1772" to="4739,1878" strokeweight=".25pt">
              <v:stroke color2="black"/>
              <o:lock v:ext="edit" aspectratio="t"/>
            </v:line>
            <v:line id="_x0000_s3552" style="position:absolute" from="4604,1742" to="4605,1863" strokeweight=".25pt">
              <v:stroke color2="black"/>
              <o:lock v:ext="edit" aspectratio="t"/>
            </v:line>
            <v:shape id="_x0000_s3553" style="position:absolute;left:7110;top:1622;width:586;height:902" coordsize="39,60" path="m39,9hdc36,8,10,,,55v10,2,20,5,20,5hal39,9hdxe" filled="f" strokeweight=".25pt">
              <v:path arrowok="t"/>
              <o:lock v:ext="edit" aspectratio="t"/>
            </v:shape>
            <v:shape id="_x0000_s3554" style="position:absolute;left:7200;top:1727;width:451;height:797" coordsize="30,53" path="m30,8hdc27,8,13,,,48v7,2,14,5,14,5hal30,8hdxe" fillcolor="red" strokeweight=".25pt">
              <v:fill color2="black"/>
              <v:path arrowok="t"/>
              <o:lock v:ext="edit" aspectratio="t"/>
            </v:shape>
            <v:line id="_x0000_s3555" style="position:absolute;flip:y" from="7110,2389" to="7230,2404" strokeweight=".25pt">
              <v:stroke color2="black"/>
              <o:lock v:ext="edit" aspectratio="t"/>
            </v:line>
            <v:line id="_x0000_s3556" style="position:absolute;flip:y" from="7155,2269" to="7260,2284" strokeweight=".25pt">
              <v:stroke color2="black"/>
              <o:lock v:ext="edit" aspectratio="t"/>
            </v:line>
            <v:line id="_x0000_s3557" style="position:absolute;flip:y" from="7185,2148" to="7305,2163" strokeweight=".25pt">
              <v:stroke color2="black"/>
              <o:lock v:ext="edit" aspectratio="t"/>
            </v:line>
            <v:line id="_x0000_s3558" style="position:absolute;flip:y" from="7245,2028" to="7350,2043" strokeweight=".25pt">
              <v:stroke color2="black"/>
              <o:lock v:ext="edit" aspectratio="t"/>
            </v:line>
            <v:line id="_x0000_s3559" style="position:absolute" from="7320,1863" to="7395,1953" strokeweight=".25pt">
              <v:stroke color2="black"/>
              <o:lock v:ext="edit" aspectratio="t"/>
            </v:line>
            <v:line id="_x0000_s3560" style="position:absolute" from="7456,1772" to="7501,1878" strokeweight=".25pt">
              <v:stroke color2="black"/>
              <o:lock v:ext="edit" aspectratio="t"/>
            </v:line>
            <v:line id="_x0000_s3561" style="position:absolute" from="7576,1727" to="7577,1848" strokeweight=".25pt">
              <v:stroke color2="black"/>
              <o:lock v:ext="edit" aspectratio="t"/>
            </v:line>
            <v:shape id="_x0000_s3562" style="position:absolute;left:4845;top:2464;width:2490;height:226" coordsize="166,15" path="m,14hdc35,3,58,,86,v27,,45,3,80,15e" filled="f" strokeweight=".25pt">
              <v:path arrowok="t"/>
              <o:lock v:ext="edit" aspectratio="t"/>
            </v:shape>
            <v:line id="_x0000_s3563" style="position:absolute" from="6000,1336" to="6255,1337" strokeweight=".25pt">
              <v:stroke color2="black"/>
              <o:lock v:ext="edit" aspectratio="t"/>
            </v:line>
            <v:shape id="_x0000_s3564" style="position:absolute;left:5115;top:2299;width:705;height:135" coordsize="47,9" path="m,9hdc10,5,22,4,22,4,29,2,35,,47,1e" filled="f" strokeweight=".25pt">
              <v:path arrowok="t"/>
              <o:lock v:ext="edit" aspectratio="t"/>
            </v:shape>
            <v:shape id="_x0000_s3565" style="position:absolute;left:5055;top:2148;width:765;height:151" coordsize="51,10" path="m,10hdc11,5,25,3,34,2,42,,50,,51,e" filled="f" strokeweight=".25pt">
              <v:path arrowok="t"/>
              <o:lock v:ext="edit" aspectratio="t"/>
            </v:shape>
            <v:shape id="_x0000_s3566" style="position:absolute;left:5010;top:1983;width:810;height:165" coordsize="54,11" path="m,11hdc10,6,25,4,33,3,42,1,52,,54,1e" filled="f" strokeweight=".25pt">
              <v:path arrowok="t"/>
              <o:lock v:ext="edit" aspectratio="t"/>
            </v:shape>
            <v:shape id="_x0000_s3567" style="position:absolute;left:4950;top:1818;width:900;height:180" coordsize="60,12" path="m,12hdc10,7,25,6,33,4,42,2,60,,57,1e" filled="f" strokeweight=".25pt">
              <v:path arrowok="t"/>
              <o:lock v:ext="edit" aspectratio="t"/>
            </v:shape>
            <v:shape id="_x0000_s3568" style="position:absolute;left:4830;top:1667;width:1035;height:181" coordsize="69,12" path="m,12hdc11,7,25,5,33,4,45,2,69,,69,e" filled="f" strokeweight=".25pt">
              <v:path arrowok="t"/>
              <o:lock v:ext="edit" aspectratio="t"/>
            </v:shape>
            <v:shape id="_x0000_s3569" style="position:absolute;left:4679;top:1532;width:796;height:225" coordsize="53,15" path="m,15hdc11,8,26,6,34,4,42,2,53,,53,1e" filled="f" strokeweight=".25pt">
              <v:path arrowok="t"/>
              <o:lock v:ext="edit" aspectratio="t"/>
            </v:shape>
            <v:shape id="_x0000_s3570" style="position:absolute;left:4454;top:1502;width:345;height:150" coordsize="23,10" path="m,10hdc9,6,18,2,23,e" filled="f" strokeweight=".25pt">
              <v:path arrowok="t"/>
              <o:lock v:ext="edit" aspectratio="t"/>
            </v:shape>
            <v:shape id="_x0000_s3571" style="position:absolute;left:5040;top:1382;width:405;height:75" coordsize="27,5" path="m,5hdc10,1,22,1,27,e" filled="f" strokeweight=".25pt">
              <v:path arrowok="t"/>
              <o:lock v:ext="edit" aspectratio="t"/>
            </v:shape>
            <v:shape id="_x0000_s3572" style="position:absolute;left:5655;top:1306;width:225;height:46" coordsize="15,3" path="m,3hdc12,,12,2,15,2e" filled="f" strokeweight=".25pt">
              <v:path arrowok="t"/>
              <o:lock v:ext="edit" aspectratio="t"/>
            </v:shape>
            <v:line id="_x0000_s3573" style="position:absolute;flip:x y" from="5115,2434" to="5160,2584" strokeweight=".25pt">
              <v:stroke color2="black"/>
              <o:lock v:ext="edit" aspectratio="t"/>
            </v:line>
            <v:line id="_x0000_s3574" style="position:absolute;flip:x y" from="4965,1803" to="4995,1953" strokeweight=".25pt">
              <v:stroke color2="black"/>
              <o:lock v:ext="edit" aspectratio="t"/>
            </v:line>
            <v:line id="_x0000_s3575" style="position:absolute;flip:x y" from="5310,2223" to="5355,2374" strokeweight=".25pt">
              <v:stroke color2="black"/>
              <o:lock v:ext="edit" aspectratio="t"/>
            </v:line>
            <v:line id="_x0000_s3576" style="position:absolute;flip:x y" from="5250,1908" to="5280,2058" strokeweight=".25pt">
              <v:stroke color2="black"/>
              <o:lock v:ext="edit" aspectratio="t"/>
            </v:line>
            <v:line id="_x0000_s3577" style="position:absolute;flip:x y" from="5190,1592" to="5235,1742" strokeweight=".25pt">
              <v:stroke color2="black"/>
              <o:lock v:ext="edit" aspectratio="t"/>
            </v:line>
            <v:line id="_x0000_s3578" style="position:absolute;flip:x y" from="4890,1502" to="4935,1652" strokeweight=".25pt">
              <v:stroke color2="black"/>
              <o:lock v:ext="edit" aspectratio="t"/>
            </v:line>
            <v:line id="_x0000_s3579" style="position:absolute;flip:x y" from="5610,2344" to="5625,2479" strokeweight=".25pt">
              <v:stroke color2="black"/>
              <o:lock v:ext="edit" aspectratio="t"/>
            </v:line>
            <v:line id="_x0000_s3580" style="position:absolute;flip:x y" from="5580,2013" to="5595,2148" strokeweight=".25pt">
              <v:stroke color2="black"/>
              <o:lock v:ext="edit" aspectratio="t"/>
            </v:line>
            <v:line id="_x0000_s3581" style="position:absolute;flip:x y" from="5535,1697" to="5550,1833" strokeweight=".25pt">
              <v:stroke color2="black"/>
              <o:lock v:ext="edit" aspectratio="t"/>
            </v:line>
            <v:line id="_x0000_s3582" style="position:absolute;flip:y" from="5790,1517" to="5791,1652" strokeweight=".25pt">
              <v:stroke color2="black"/>
              <o:lock v:ext="edit" aspectratio="t"/>
            </v:line>
            <v:line id="_x0000_s3583" style="position:absolute;flip:y" from="5970,1336" to="5971,1472" strokeweight=".25pt">
              <v:stroke color2="black"/>
              <o:lock v:ext="edit" aspectratio="t"/>
            </v:line>
            <v:shape id="_x0000_s3584" style="position:absolute;left:5670;top:1472;width:930;height:60" coordsize="62,4" path="m,4l29,,62,4e" filled="f" strokeweight=".25pt">
              <v:path arrowok="t"/>
              <o:lock v:ext="edit" aspectratio="t"/>
            </v:shape>
            <v:shape id="_x0000_s3585" style="position:absolute;left:6420;top:2299;width:705;height:135" coordsize="47,9" path="m47,9hdc37,5,26,4,26,4,18,2,12,,,1e" filled="f" strokeweight=".25pt">
              <v:path arrowok="t"/>
              <o:lock v:ext="edit" aspectratio="t"/>
            </v:shape>
            <v:shape id="_x0000_s3586" style="position:absolute;left:6420;top:2133;width:750;height:166" coordsize="50,11" path="m50,11hdc40,6,26,4,18,3,9,1,1,,,e" filled="f" strokeweight=".25pt">
              <v:path arrowok="t"/>
              <o:lock v:ext="edit" aspectratio="t"/>
            </v:shape>
            <v:shape id="_x0000_s3587" style="position:absolute;left:6405;top:1968;width:825;height:180" coordsize="55,12" path="m55,12hdc44,7,30,5,22,4,13,2,2,,,1e" filled="f" strokeweight=".25pt">
              <v:path arrowok="t"/>
              <o:lock v:ext="edit" aspectratio="t"/>
            </v:shape>
            <v:shape id="_x0000_s3588" style="position:absolute;left:6405;top:1818;width:885;height:180" coordsize="59,12" path="m59,12hdc48,7,34,6,26,4,17,2,,,2,1e" filled="f" strokeweight=".25pt">
              <v:path arrowok="t"/>
              <o:lock v:ext="edit" aspectratio="t"/>
            </v:shape>
            <v:shape id="_x0000_s3589" style="position:absolute;left:6375;top:1667;width:1005;height:151" coordsize="67,10" path="m67,10hdc57,7,47,5,36,4,25,2,,,1,e" filled="f" strokeweight=".25pt">
              <v:path arrowok="t"/>
              <o:lock v:ext="edit" aspectratio="t"/>
            </v:shape>
            <v:shape id="_x0000_s3590" style="position:absolute;left:6795;top:1532;width:706;height:210" coordsize="47,14" path="m47,14hdc36,8,25,6,17,4,9,2,,,,1e" filled="f" strokeweight=".25pt">
              <v:path arrowok="t"/>
              <o:lock v:ext="edit" aspectratio="t"/>
            </v:shape>
            <v:shape id="_x0000_s3591" style="position:absolute;left:7426;top:1532;width:315;height:120" coordsize="21,8" path="m21,8hdc12,4,5,2,,e" filled="f" strokeweight=".25pt">
              <v:path arrowok="t"/>
              <o:lock v:ext="edit" aspectratio="t"/>
            </v:shape>
            <v:shape id="_x0000_s3592" style="position:absolute;left:6810;top:1382;width:375;height:90" coordsize="25,6" path="m25,6hdc16,2,5,1,,e" filled="f" strokeweight=".25pt">
              <v:path arrowok="t"/>
              <o:lock v:ext="edit" aspectratio="t"/>
            </v:shape>
            <v:shape id="_x0000_s3593" style="position:absolute;left:6360;top:1306;width:255;height:61" coordsize="17,4" path="m17,4hdc7,,4,2,,2e" filled="f" strokeweight=".25pt">
              <v:path arrowok="t"/>
              <o:lock v:ext="edit" aspectratio="t"/>
            </v:shape>
            <v:line id="_x0000_s3594" style="position:absolute;flip:y" from="7080,2434" to="7110,2584" strokeweight=".25pt">
              <v:stroke color2="black"/>
              <o:lock v:ext="edit" aspectratio="t"/>
            </v:line>
            <v:line id="_x0000_s3595" style="position:absolute;flip:y" from="7230,1803" to="7275,1953" strokeweight=".25pt">
              <v:stroke color2="black"/>
              <o:lock v:ext="edit" aspectratio="t"/>
            </v:line>
            <v:line id="_x0000_s3596" style="position:absolute;flip:y" from="6885,2223" to="6930,2374" strokeweight=".25pt">
              <v:stroke color2="black"/>
              <o:lock v:ext="edit" aspectratio="t"/>
            </v:line>
            <v:line id="_x0000_s3597" style="position:absolute;flip:y" from="6960,1908" to="6990,2058" strokeweight=".25pt">
              <v:stroke color2="black"/>
              <o:lock v:ext="edit" aspectratio="t"/>
            </v:line>
            <v:line id="_x0000_s3598" style="position:absolute;flip:y" from="7005,1592" to="7050,1742" strokeweight=".25pt">
              <v:stroke color2="black"/>
              <o:lock v:ext="edit" aspectratio="t"/>
            </v:line>
            <v:line id="_x0000_s3599" style="position:absolute;flip:y" from="7305,1502" to="7335,1652" strokeweight=".25pt">
              <v:stroke color2="black"/>
              <o:lock v:ext="edit" aspectratio="t"/>
            </v:line>
            <v:line id="_x0000_s3600" style="position:absolute;flip:y" from="6615,2344" to="6630,2479" strokeweight=".25pt">
              <v:stroke color2="black"/>
              <o:lock v:ext="edit" aspectratio="t"/>
            </v:line>
            <v:line id="_x0000_s3601" style="position:absolute;flip:y" from="6645,2013" to="6660,2148" strokeweight=".25pt">
              <v:stroke color2="black"/>
              <o:lock v:ext="edit" aspectratio="t"/>
            </v:line>
            <v:line id="_x0000_s3602" style="position:absolute;flip:y" from="6690,1697" to="6705,1833" strokeweight=".25pt">
              <v:stroke color2="black"/>
              <o:lock v:ext="edit" aspectratio="t"/>
            </v:line>
            <v:line id="_x0000_s3603" style="position:absolute;flip:y" from="6450,1517" to="6451,1652" strokeweight=".25pt">
              <v:stroke color2="black"/>
              <o:lock v:ext="edit" aspectratio="t"/>
            </v:line>
            <v:line id="_x0000_s3604" style="position:absolute;flip:y" from="6285,1336" to="6286,1472" strokeweight=".25pt">
              <v:stroke color2="black"/>
              <o:lock v:ext="edit" aspectratio="t"/>
            </v:line>
          </v:group>
          <v:group id="_x0000_s3605" style="position:absolute;left:5985;top:3441;width:285;height:376" coordorigin="5985,3441" coordsize="285,376">
            <o:lock v:ext="edit" aspectratio="t"/>
            <v:line id="_x0000_s3606" style="position:absolute" from="5985,3531" to="6270,3532" strokeweight=".25pt">
              <v:stroke color2="black"/>
              <o:lock v:ext="edit" aspectratio="t"/>
            </v:line>
            <v:line id="_x0000_s3607" style="position:absolute" from="6090,3802" to="6165,3817" strokeweight=".25pt">
              <v:stroke color2="black"/>
              <o:lock v:ext="edit" aspectratio="t"/>
            </v:line>
            <v:line id="_x0000_s3608" style="position:absolute" from="6120,3441" to="6135,3802" strokeweight=".25pt">
              <v:stroke color2="black"/>
              <o:lock v:ext="edit" aspectratio="t"/>
            </v:line>
          </v:group>
          <v:group id="_x0000_s3609" style="position:absolute;left:5820;top:3652;width:630;height:421" coordorigin="5820,3652" coordsize="630,421">
            <o:lock v:ext="edit" aspectratio="t"/>
            <v:shape id="_x0000_s3610" style="position:absolute;left:6270;top:3652;width:180;height:421" coordsize="180,421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75,315r-30,l45,300,30,285r,-45l45,255r15,l90,270r,-45l60,225,45,210r-15,l30,195,15,165r30,15l75,195,60,150r-15,l15,135r,-15l,105,15,90r15,15l30,60r-15,xe" fillcolor="#9c0" strokeweight=".25pt">
              <v:fill color2="black"/>
              <v:path arrowok="t"/>
              <o:lock v:ext="edit" aspectratio="t"/>
            </v:shape>
            <v:shape id="_x0000_s3611" style="position:absolute;left:5820;top:3652;width:180;height:421" coordsize="180,421" path="m165,60l165,,135,30,120,15r-15,l90,,75,30r30,15l105,75r,15l105,75r-45,l30,60r,15l45,105r30,15l75,135r15,l75,165,45,150,15,165r15,15l45,195r15,15l60,255,30,225r-15,l30,270r15,l45,285r15,15l60,345,30,315r-15,l,300r,60l15,391r45,l45,421r45,l90,391r45,l135,391r30,-15l165,315r-15,15l90,345r,-30l105,315r15,l120,300r30,-15l150,240r-15,15l105,255,90,270r,-30l120,225r,-15l150,210r,-15l165,165r-45,15l105,195r,-30l135,150r30,-15l165,120r15,-15l165,90r-15,15l150,60r15,xe" fillcolor="#9c0" strokeweight=".25pt">
              <v:fill color2="black"/>
              <v:path arrowok="t"/>
              <o:lock v:ext="edit" aspectratio="t"/>
            </v:shape>
          </v:group>
          <v:group id="_x0000_s3612" style="position:absolute;left:6000;top:3892;width:255;height:376" coordorigin="6000,3892" coordsize="255,376">
            <o:lock v:ext="edit" aspectratio="t"/>
            <v:shape id="_x0000_s3613" style="position:absolute;left:6030;top:3892;width:225;height:196" coordsize="225,196" path="m150,196r75,-60l225,15,210,,165,,150,30r,15l165,60r-15,l120,90r,l105,75r-15,l60,105,45,90r-15,l,120r30,76l150,196xe" filled="f" strokeweight=".25pt">
              <v:path arrowok="t"/>
              <o:lock v:ext="edit" aspectratio="t"/>
            </v:shape>
            <v:shape id="_x0000_s3614" style="position:absolute;left:6000;top:3982;width:165;height:286" coordsize="165,286" path="m30,30r90,l120,r45,46l120,91,105,76r-15,l75,91,60,106,45,121r,75l30,211r,75l15,286r,-75l,211,,61,30,30xe" fillcolor="aqua" strokeweight=".25pt">
              <v:fill color2="black"/>
              <v:path arrowok="t"/>
              <o:lock v:ext="edit" aspectratio="t"/>
            </v:shape>
            <v:line id="_x0000_s3615" style="position:absolute" from="6135,4058" to="6150,4088" strokeweight=".25pt">
              <v:stroke color2="black"/>
              <o:lock v:ext="edit" aspectratio="t"/>
            </v:line>
            <v:line id="_x0000_s3616" style="position:absolute" from="6165,4043" to="6195,4073" strokeweight=".25pt">
              <v:stroke color2="black"/>
              <o:lock v:ext="edit" aspectratio="t"/>
            </v:line>
            <v:line id="_x0000_s3617" style="position:absolute" from="6195,3997" to="6240,4043" strokeweight=".25pt">
              <v:stroke color2="black"/>
              <o:lock v:ext="edit" aspectratio="t"/>
            </v:line>
          </v:group>
          <v:shape id="_x0000_s3618" style="position:absolute;left:6150;top:3952;width:60;height:76" coordsize="60,76" path="m45,l60,15r,30l30,76,,76e" filled="f" strokeweight=".25pt">
            <v:path arrowok="t"/>
            <o:lock v:ext="edit" aspectratio="t"/>
          </v:shape>
          <v:shape id="_x0000_s3619" style="position:absolute;left:4905;top:3907;width:840;height:331" coordsize="840,331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fill color2="black"/>
            <v:path arrowok="t"/>
            <o:lock v:ext="edit" aspectratio="t"/>
          </v:shape>
          <v:group id="_x0000_s3620" style="position:absolute;left:5445;top:3592;width:210;height:526" coordorigin="5445,3592" coordsize="210,526">
            <o:lock v:ext="edit" aspectratio="t"/>
            <v:group id="_x0000_s3621" style="position:absolute;left:5535;top:3877;width:45;height:241" coordorigin="5535,3877" coordsize="45,241">
              <o:lock v:ext="edit" aspectratio="t"/>
              <v:shape id="_x0000_s3622" style="position:absolute;left:5535;top:3877;width:45;height:241" coordsize="45,241" path="m,l,241r45,l45,15,,xe" fillcolor="#9c0" strokeweight=".25pt">
                <v:fill color2="black"/>
                <v:path arrowok="t"/>
                <o:lock v:ext="edit" aspectratio="t"/>
              </v:shape>
              <v:shape id="_x0000_s3623" style="position:absolute;left:5535;top:3877;width:45;height:241" coordsize="45,241" path="m,l,241r45,l45,15e" filled="f" strokeweight=".25pt">
                <v:path arrowok="t"/>
                <o:lock v:ext="edit" aspectratio="t"/>
              </v:shape>
            </v:group>
            <v:group id="_x0000_s3624" style="position:absolute;left:5445;top:3592;width:210;height:375" coordorigin="5445,3592" coordsize="210,375">
              <o:lock v:ext="edit" aspectratio="t"/>
              <v:shape id="_x0000_s3625" style="position:absolute;left:5445;top:3592;width:210;height:375" coordsize="210,375" path="m90,360l30,300,,255,,150,30,75,105,r75,75l210,135r,135l195,330r-60,45l90,360xe" fillcolor="#9c0" strokeweight=".25pt">
                <v:fill color2="black"/>
                <v:path arrowok="t"/>
                <o:lock v:ext="edit" aspectratio="t"/>
              </v:shape>
              <v:shape id="_x0000_s3626" style="position:absolute;left:5445;top:3592;width:210;height:375" coordsize="210,375" path="m90,360l30,300,,255,,150,30,75,105,r75,75l210,135r,135l195,330r-60,45e" filled="f" strokeweight=".25pt">
                <v:path arrowok="t"/>
                <o:lock v:ext="edit" aspectratio="t"/>
              </v:shape>
            </v:group>
            <v:group id="_x0000_s3627" style="position:absolute;left:5490;top:3727;width:45;height:165" coordorigin="5490,3727" coordsize="45,165">
              <o:lock v:ext="edit" aspectratio="t"/>
              <v:shape id="_x0000_s3628" style="position:absolute;left:5490;top:3727;width:45;height:165" coordsize="45,165" path="m45,165r,-30l15,120r,-15l,90,15,75,,75,,60,15,45,,30,15,15,,,45,165xe" fillcolor="#9c0" strokeweight=".25pt">
                <v:fill color2="black"/>
                <v:path arrowok="t"/>
                <o:lock v:ext="edit" aspectratio="t"/>
              </v:shape>
              <v:shape id="_x0000_s3629" style="position:absolute;left:5490;top:3727;width:45;height:165" coordsize="45,165" path="m45,165r,-30l15,120r,-15l,90,15,75,,75,,60,15,45,,30,15,15,,e" filled="f" strokeweight=".25pt">
                <v:path arrowok="t"/>
                <o:lock v:ext="edit" aspectratio="t"/>
              </v:shape>
            </v:group>
            <v:group id="_x0000_s3630" style="position:absolute;left:5535;top:3622;width:45;height:285" coordorigin="5535,3622" coordsize="45,285">
              <o:lock v:ext="edit" aspectratio="t"/>
              <v:shape id="_x0000_s3631" style="position:absolute;left:5535;top:3622;width:45;height:285" coordsize="3,19" path="m1,18hdc1,17,2,19,2,17v,,-1,-1,-1,-1c1,16,2,15,2,15,2,15,1,14,,14v,,2,,2,-1c2,13,1,13,1,13v,-1,1,-1,1,-1c2,11,1,11,1,11,1,10,2,10,2,9,2,9,1,8,1,7,1,7,,6,1,6,1,6,3,5,3,5,3,5,1,5,1,4v,,1,,1,-1c2,3,1,3,1,3,1,2,2,2,2,1,2,1,2,,1,e" fillcolor="#9c0" strokeweight=".25pt">
                <v:fill color2="black"/>
                <v:path arrowok="t"/>
                <o:lock v:ext="edit" aspectratio="t"/>
              </v:shape>
              <v:shape id="_x0000_s3632" style="position:absolute;left:5535;top:3622;width:45;height:285" coordsize="3,19" path="m1,18hdc1,17,2,19,2,17v,,-1,-1,-1,-1c1,16,2,15,2,15,2,15,1,14,,14v,,2,,2,-1c2,13,1,13,1,13v,-1,1,-1,1,-1c2,11,1,11,1,11,1,10,2,10,2,9,2,9,1,8,1,7,1,7,,6,1,6,1,6,3,5,3,5,3,5,1,5,1,4v,,1,,1,-1c2,3,1,3,1,3,1,2,2,2,2,1,2,1,2,,1,e" filled="f" strokeweight=".25pt">
                <v:path arrowok="t"/>
                <o:lock v:ext="edit" aspectratio="t"/>
              </v:shape>
            </v:group>
            <v:group id="_x0000_s3633" style="position:absolute;left:5535;top:3682;width:1;height:30" coordorigin="5535,3682" coordsize="1,30">
              <o:lock v:ext="edit" aspectratio="t"/>
              <v:shape id="_x0000_s3634" style="position:absolute;left:5535;top:3682;width:1;height:30" coordsize="0,30" path="m,30l,,,30xe" fillcolor="#9c0" strokeweight=".25pt">
                <v:fill color2="black"/>
                <v:path arrowok="t"/>
                <o:lock v:ext="edit" aspectratio="t"/>
              </v:shape>
              <v:line id="_x0000_s3635" style="position:absolute;flip:y" from="5535,3682" to="5536,3712" strokeweight=".25pt">
                <v:stroke color2="black"/>
                <o:lock v:ext="edit" aspectratio="t"/>
              </v:line>
            </v:group>
            <v:group id="_x0000_s3636" style="position:absolute;left:5535;top:3727;width:1;height:30" coordorigin="5535,3727" coordsize="1,30">
              <o:lock v:ext="edit" aspectratio="t"/>
              <v:shape id="_x0000_s3637" style="position:absolute;left:5535;top:3727;width:1;height:30" coordsize="0,30" path="m,30l,,,30xe" fillcolor="#9c0" strokeweight=".25pt">
                <v:fill color2="black"/>
                <v:path arrowok="t"/>
                <o:lock v:ext="edit" aspectratio="t"/>
              </v:shape>
              <v:line id="_x0000_s3638" style="position:absolute;flip:y" from="5535,3727" to="5536,3757" strokeweight=".25pt">
                <v:stroke color2="black"/>
                <o:lock v:ext="edit" aspectratio="t"/>
              </v:line>
            </v:group>
            <v:group id="_x0000_s3639" style="position:absolute;left:5550;top:3817;width:45;height:1" coordorigin="5550,3817" coordsize="45,1">
              <o:lock v:ext="edit" aspectratio="t"/>
              <v:shape id="_x0000_s3640" style="position:absolute;left:5550;top:3817;width:45;height:1" coordsize="45,0" path="m45,l,,45,xe" fillcolor="#9c0" strokeweight=".25pt">
                <v:fill color2="black"/>
                <v:path arrowok="t"/>
                <o:lock v:ext="edit" aspectratio="t"/>
              </v:shape>
              <v:line id="_x0000_s3641" style="position:absolute;flip:x" from="5550,3817" to="5595,3818" strokeweight=".25pt">
                <v:stroke color2="black"/>
                <o:lock v:ext="edit" aspectratio="t"/>
              </v:line>
            </v:group>
            <v:group id="_x0000_s3642" style="position:absolute;left:5535;top:3757;width:30;height:1" coordorigin="5535,3757" coordsize="30,1">
              <o:lock v:ext="edit" aspectratio="t"/>
              <v:shape id="_x0000_s3643" style="position:absolute;left:5535;top:3757;width:30;height:1" coordsize="30,0" path="m30,l,,30,xe" fillcolor="#9c0" strokeweight=".25pt">
                <v:fill color2="black"/>
                <v:path arrowok="t"/>
                <o:lock v:ext="edit" aspectratio="t"/>
              </v:shape>
              <v:line id="_x0000_s3644" style="position:absolute;flip:x" from="5535,3757" to="5565,3758" strokeweight=".25pt">
                <v:stroke color2="black"/>
                <o:lock v:ext="edit" aspectratio="t"/>
              </v:line>
            </v:group>
            <v:shape id="_x0000_s3645" style="position:absolute;left:5505;top:3712;width:1;height:1" coordsize="0,0" path="m,l,,,xe" fillcolor="#9c0" strokeweight=".25pt">
              <v:fill color2="black"/>
              <v:path arrowok="t"/>
              <o:lock v:ext="edit" aspectratio="t"/>
            </v:shape>
            <v:shape id="_x0000_s3646" style="position:absolute;left:5520;top:3712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47" style="position:absolute;left:5595;top:3652;width:1;height:1" coordsize="0,0" path="m,l,,,xe" fillcolor="#9c0" strokeweight=".25pt">
              <v:fill color2="black"/>
              <v:path arrowok="t"/>
              <o:lock v:ext="edit" aspectratio="t"/>
            </v:shape>
            <v:shape id="_x0000_s3648" style="position:absolute;left:5610;top:3667;width:1;height:1" coordsize="0,0" path="m,l,,,xe" fillcolor="#9c0" strokeweight=".25pt">
              <v:fill color2="black"/>
              <v:path arrowok="t"/>
              <o:lock v:ext="edit" aspectratio="t"/>
            </v:shape>
            <v:shape id="_x0000_s3649" style="position:absolute;left:5610;top:3697;width:1;height:1" coordsize="0,0" path="m,l,,,xe" fillcolor="#9c0" strokeweight=".25pt">
              <v:fill color2="black"/>
              <v:path arrowok="t"/>
              <o:lock v:ext="edit" aspectratio="t"/>
            </v:shape>
            <v:shape id="_x0000_s3650" style="position:absolute;left:5565;top:3712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51" style="position:absolute;left:5565;top:3742;width:1;height:1" coordsize="0,0" path="m,l,,,xe" fillcolor="#9c0" strokeweight=".25pt">
              <v:fill color2="black"/>
              <v:path arrowok="t"/>
              <o:lock v:ext="edit" aspectratio="t"/>
            </v:shape>
            <v:shape id="_x0000_s3652" style="position:absolute;left:5580;top:3727;width:1;height:1" coordsize="0,0" path="m,l,,,xe" fillcolor="#9c0" strokeweight=".25pt">
              <v:fill color2="black"/>
              <v:path arrowok="t"/>
              <o:lock v:ext="edit" aspectratio="t"/>
            </v:shape>
            <v:shape id="_x0000_s3653" style="position:absolute;left:5595;top:3742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54" style="position:absolute;left:5610;top:3712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55" style="position:absolute;left:5610;top:3727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56" style="position:absolute;left:5625;top:3757;width:1;height:1" coordsize="0,0" path="m,l,,,xe" fillcolor="#9c0" strokeweight=".25pt">
              <v:fill color2="black"/>
              <v:path arrowok="t"/>
              <o:lock v:ext="edit" aspectratio="t"/>
            </v:shape>
            <v:shape id="_x0000_s3657" style="position:absolute;left:5535;top:3772;width:1;height:1" coordsize="0,0" path="m,l,,,xe" fillcolor="#9c0" strokeweight=".25pt">
              <v:fill color2="black"/>
              <v:path arrowok="t"/>
              <o:lock v:ext="edit" aspectratio="t"/>
            </v:shape>
            <v:shape id="_x0000_s3658" style="position:absolute;left:5535;top:3802;width:1;height:1" coordsize="0,0" path="m,l,,,xe" fillcolor="#9c0" strokeweight=".25pt">
              <v:fill color2="black"/>
              <v:path arrowok="t"/>
              <o:lock v:ext="edit" aspectratio="t"/>
            </v:shape>
            <v:shape id="_x0000_s3659" style="position:absolute;left:5580;top:3772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60" style="position:absolute;left:5595;top:3772;width:1;height:1" coordsize="0,0" path="m,l,,,xe" fillcolor="#9c0" strokeweight=".25pt">
              <v:fill color2="black"/>
              <v:path arrowok="t"/>
              <o:lock v:ext="edit" aspectratio="t"/>
            </v:shape>
            <v:shape id="_x0000_s3661" style="position:absolute;left:5595;top:3787;width:1;height:1" coordsize="0,0" path="m,l,,,xe" fillcolor="#9c0" strokeweight=".25pt">
              <v:fill color2="black"/>
              <v:path arrowok="t"/>
              <o:lock v:ext="edit" aspectratio="t"/>
            </v:shape>
            <v:shape id="_x0000_s3662" style="position:absolute;left:5595;top:3802;width:1;height:1" coordsize="0,0" path="m,l,,,xe" fillcolor="#9c0" strokeweight=".25pt">
              <v:fill color2="black"/>
              <v:path arrowok="t"/>
              <o:lock v:ext="edit" aspectratio="t"/>
            </v:shape>
            <v:shape id="_x0000_s3663" style="position:absolute;left:5625;top:3787;width:1;height:15" coordsize="0,15" path="m,15l,,,15xe" fillcolor="#9c0" strokeweight=".25pt">
              <v:fill color2="black"/>
              <v:path arrowok="t"/>
              <o:lock v:ext="edit" aspectratio="t"/>
            </v:shape>
            <v:shape id="_x0000_s3664" style="position:absolute;left:5610;top:3832;width:1;height:1" coordsize="0,0" path="m,l,,,xe" fillcolor="#9c0" strokeweight=".25pt">
              <v:fill color2="black"/>
              <v:path arrowok="t"/>
              <o:lock v:ext="edit" aspectratio="t"/>
            </v:shape>
            <v:shape id="_x0000_s3665" style="position:absolute;left:5550;top:3907;width:1;height:1" coordsize="0,0" path="m,l,,,xe" fillcolor="#9c0" strokeweight=".25pt">
              <v:fill color2="black"/>
              <v:path arrowok="t"/>
              <o:lock v:ext="edit" aspectratio="t"/>
            </v:shape>
            <v:shape id="_x0000_s3666" style="position:absolute;left:5565;top:3922;width:1;height:1" coordsize="0,0" path="m,l,,,xe" fillcolor="#9c0" strokeweight=".25pt">
              <v:fill color2="black"/>
              <v:path arrowok="t"/>
              <o:lock v:ext="edit" aspectratio="t"/>
            </v:shape>
            <v:shape id="_x0000_s3667" style="position:absolute;left:5565;top:3982;width:1;height:1" coordsize="0,0" path="m,l,,,xe" fillcolor="#9c0" strokeweight=".25pt">
              <v:fill color2="black"/>
              <v:path arrowok="t"/>
              <o:lock v:ext="edit" aspectratio="t"/>
            </v:shape>
            <v:shape id="_x0000_s3668" style="position:absolute;left:5550;top:3997;width:1;height:15" coordsize="0,15" path="m,15l,,,15xe" fillcolor="#9c0" strokeweight=".25pt">
              <v:fill color2="black"/>
              <v:path arrowok="t"/>
              <o:lock v:ext="edit" aspectratio="t"/>
            </v:shape>
          </v:group>
          <v:shape id="_x0000_s3669" style="position:absolute;left:5115;top:3952;width:2265;height:1068" coordsize="2265,1068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fill color2="black"/>
            <v:path arrowok="t"/>
            <o:lock v:ext="edit" aspectratio="t"/>
          </v:shape>
          <v:group id="_x0000_s3670" style="position:absolute;left:5805;top:4073;width:1260;height:556" coordorigin="5805,4073" coordsize="1260,556">
            <o:lock v:ext="edit" aspectratio="t"/>
            <v:shape id="_x0000_s3671" style="position:absolute;left:6150;top:4313;width:240;height:316" coordsize="16,21" path="m10,l1,7,2,8r,1l1,10r,6l2,16hdc2,17,,21,3,19,5,17,15,8,16,5hal10,xe" fillcolor="blue" strokeweight=".25pt">
              <v:fill color2="black"/>
              <v:path arrowok="t"/>
              <o:lock v:ext="edit" aspectratio="t"/>
            </v:shape>
            <v:group id="_x0000_s3672" style="position:absolute;left:6360;top:4088;width:76;height:120" coordorigin="6360,4088" coordsize="76,120">
              <o:lock v:ext="edit" aspectratio="t"/>
              <v:line id="_x0000_s3673" style="position:absolute;flip:y" from="6435,4103" to="6436,4208" strokeweight=".25pt">
                <v:stroke color2="black"/>
                <o:lock v:ext="edit" aspectratio="t"/>
              </v:line>
              <v:line id="_x0000_s3674" style="position:absolute;flip:y" from="6405,4103" to="6406,4193" strokeweight=".25pt">
                <v:stroke color2="black"/>
                <o:lock v:ext="edit" aspectratio="t"/>
              </v:line>
              <v:line id="_x0000_s3675" style="position:absolute;flip:y" from="6390,4088" to="6391,4178" strokeweight=".25pt">
                <v:stroke color2="black"/>
                <o:lock v:ext="edit" aspectratio="t"/>
              </v:line>
              <v:line id="_x0000_s3676" style="position:absolute;flip:y" from="6360,4088" to="6361,4178" strokeweight=".25pt">
                <v:stroke color2="black"/>
                <o:lock v:ext="edit" aspectratio="t"/>
              </v:line>
            </v:group>
            <v:group id="_x0000_s3677" style="position:absolute;left:5805;top:4073;width:660;height:541" coordorigin="5805,4073" coordsize="660,541">
              <o:lock v:ext="edit" aspectratio="t"/>
              <v:group id="_x0000_s3678" style="position:absolute;left:5805;top:4073;width:300;height:541" coordorigin="5805,4073" coordsize="300,541">
                <o:lock v:ext="edit" aspectratio="t"/>
                <v:shape id="_x0000_s3679" style="position:absolute;left:5805;top:4073;width:300;height:541" coordsize="20,36" path="m,2r1,l1,2,3,1r,1l4,,5,1,6,,7,1r,1l8,3r,2l9,6r,2l9,9r,4hdc9,14,12,16,14,18hal20,23r-1,1l19,25r1,1l20,32r-1,hdc19,32,19,34,19,36,4,23,4,17,,11hal,2xe" filled="f" strokeweight=".25pt">
                  <v:path arrowok="t"/>
                  <o:lock v:ext="edit" aspectratio="t"/>
                </v:shape>
                <v:group id="_x0000_s3680" style="position:absolute;left:5835;top:4088;width:76;height:105" coordorigin="5835,4088" coordsize="76,105">
                  <o:lock v:ext="edit" aspectratio="t"/>
                  <v:line id="_x0000_s3681" style="position:absolute;flip:y" from="5835,4103" to="5836,4193" strokeweight=".25pt">
                    <v:stroke color2="black"/>
                    <o:lock v:ext="edit" aspectratio="t"/>
                  </v:line>
                  <v:line id="_x0000_s3682" style="position:absolute;flip:y" from="5850,4103" to="5865,4193" strokeweight=".25pt">
                    <v:stroke color2="black"/>
                    <o:lock v:ext="edit" aspectratio="t"/>
                  </v:line>
                  <v:line id="_x0000_s3683" style="position:absolute;flip:y" from="5880,4088" to="5881,4178" strokeweight=".25pt">
                    <v:stroke color2="black"/>
                    <o:lock v:ext="edit" aspectratio="t"/>
                  </v:line>
                  <v:line id="_x0000_s3684" style="position:absolute;flip:y" from="5910,4088" to="5911,4178" strokeweight=".25pt">
                    <v:stroke color2="black"/>
                    <o:lock v:ext="edit" aspectratio="t"/>
                  </v:line>
                </v:group>
              </v:group>
              <v:shape id="_x0000_s3685" style="position:absolute;left:6285;top:4073;width:180;height:300" coordsize="12,20" path="m12,3l11,2r-1,l9,1r,1l8,1,7,1,6,,5,1r,2l3,3r,2l2,7r,2l3,10r,3hdc3,14,,16,1,17hal6,20hdc7,19,11,14,12,12hal12,3xe" filled="f" strokeweight=".25pt">
                <v:path arrowok="t"/>
                <o:lock v:ext="edit" aspectratio="t"/>
              </v:shape>
              <v:group id="_x0000_s3686" style="position:absolute;left:6075;top:4403;width:105;height:211" coordorigin="6075,4403" coordsize="105,211">
                <o:lock v:ext="edit" aspectratio="t"/>
                <v:shape id="_x0000_s3687" style="position:absolute;left:6075;top:4403;width:105;height:211" coordsize="105,211" path="m30,l75,r30,30l105,60,75,76r,75l90,166r,45l,211,15,151r15,l30,60r-15,l15,30,30,xe" strokeweight=".25pt">
                  <v:fill color2="black"/>
                  <v:path arrowok="t"/>
                  <o:lock v:ext="edit" aspectratio="t"/>
                </v:shape>
                <v:group id="_x0000_s3688" style="position:absolute;left:6105;top:4479;width:45;height:15" coordorigin="6105,4479" coordsize="45,15">
                  <o:lock v:ext="edit" aspectratio="t"/>
                  <v:shape id="_x0000_s3689" style="position:absolute;left:6105;top:4479;width:45;height:15" coordsize="45,15" path="m,15l30,,45,15,,15xe" strokeweight=".25pt">
                    <v:fill color2="black"/>
                    <v:path arrowok="t"/>
                    <o:lock v:ext="edit" aspectratio="t"/>
                  </v:shape>
                  <v:shape id="_x0000_s3690" style="position:absolute;left:6105;top:4479;width:45;height:15" coordsize="45,15" path="m,15l30,,45,15e" filled="f" strokeweight=".25pt">
                    <v:path arrowok="t"/>
                    <o:lock v:ext="edit" aspectratio="t"/>
                  </v:shape>
                </v:group>
                <v:group id="_x0000_s3691" style="position:absolute;left:6105;top:4524;width:45;height:15" coordorigin="6105,4524" coordsize="45,15">
                  <o:lock v:ext="edit" aspectratio="t"/>
                  <v:shape id="_x0000_s3692" style="position:absolute;left:6105;top:4524;width:45;height:15" coordsize="45,15" path="m,l30,15,45,,,xe" strokeweight=".25pt">
                    <v:fill color2="black"/>
                    <v:path arrowok="t"/>
                    <o:lock v:ext="edit" aspectratio="t"/>
                  </v:shape>
                  <v:shape id="_x0000_s3693" style="position:absolute;left:6105;top:4524;width:45;height:15" coordsize="45,15" path="m,l30,15,45,e" filled="f" strokeweight=".25pt">
                    <v:path arrowok="t"/>
                    <o:lock v:ext="edit" aspectratio="t"/>
                  </v:shape>
                </v:group>
                <v:line id="_x0000_s3694" style="position:absolute" from="6120,4418" to="6135,4419" strokeweight=".25pt">
                  <v:stroke color2="black"/>
                  <o:lock v:ext="edit" aspectratio="t"/>
                </v:line>
                <v:line id="_x0000_s3695" style="position:absolute" from="6120,4569" to="6135,4570" strokeweight=".25pt">
                  <v:stroke color2="black"/>
                  <o:lock v:ext="edit" aspectratio="t"/>
                </v:line>
                <v:line id="_x0000_s3696" style="position:absolute" from="6120,4599" to="6135,4600" strokeweight=".25pt">
                  <v:stroke color2="black"/>
                  <o:lock v:ext="edit" aspectratio="t"/>
                </v:line>
                <v:line id="_x0000_s3697" style="position:absolute" from="6135,4584" to="6150,4585" strokeweight=".25pt">
                  <v:stroke color2="black"/>
                  <o:lock v:ext="edit" aspectratio="t"/>
                </v:line>
                <v:line id="_x0000_s3698" style="position:absolute" from="6105,4584" to="6120,4585" strokeweight=".25pt">
                  <v:stroke color2="black"/>
                  <o:lock v:ext="edit" aspectratio="t"/>
                </v:line>
                <v:line id="_x0000_s3699" style="position:absolute" from="6105,4509" to="6150,4510" strokeweight=".25pt">
                  <v:stroke color2="black"/>
                  <o:lock v:ext="edit" aspectratio="t"/>
                </v:line>
                <v:line id="_x0000_s3700" style="position:absolute" from="6105,4448" to="6150,4449" strokeweight=".25pt">
                  <v:stroke color2="black"/>
                  <o:lock v:ext="edit" aspectratio="t"/>
                </v:line>
              </v:group>
            </v:group>
            <v:group id="_x0000_s3701" style="position:absolute;left:6600;top:4133;width:465;height:300" coordorigin="6600,4133" coordsize="465,300">
              <o:lock v:ext="edit" aspectratio="t"/>
              <v:shape id="_x0000_s3702" style="position:absolute;left:6600;top:4133;width:465;height:300" coordsize="465,300" path="m330,l300,15r-15,l240,30r-15,l180,45,135,75r,15l105,105r-30,l45,135r,30l30,180r,30l,255r,30l15,300r210,l225,285r45,-30l300,255r15,-15l330,240r30,-30l375,210r15,-15l420,150r15,15l465,135r,-90l450,15,435,,330,xe" fillcolor="silver" strokeweight=".25pt">
                <v:fill color2="black"/>
                <v:path arrowok="t"/>
                <o:lock v:ext="edit" aspectratio="t"/>
              </v:shape>
              <v:group id="_x0000_s3703" style="position:absolute;left:6915;top:4133;width:135;height:150" coordorigin="6915,4133" coordsize="135,150">
                <o:lock v:ext="edit" aspectratio="t"/>
                <v:shape id="_x0000_s3704" style="position:absolute;left:6915;top:4133;width:135;height:150" coordsize="135,150" path="m90,l75,15r,30l135,30,60,45,45,60r,90l30,120,15,105r,-45l,60,,15,90,xe" fillcolor="silver" strokeweight=".25pt">
                  <v:fill color2="black"/>
                  <v:path arrowok="t"/>
                  <o:lock v:ext="edit" aspectratio="t"/>
                </v:shape>
                <v:shape id="_x0000_s3705" style="position:absolute;left:6915;top:4133;width:135;height:150" coordsize="135,150" path="m90,l75,15r,30l135,30,60,45,45,60r,90l30,120,15,105r,-45l,60,,15e" filled="f" strokeweight=".25pt">
                  <v:path arrowok="t"/>
                  <o:lock v:ext="edit" aspectratio="t"/>
                </v:shape>
              </v:group>
              <v:group id="_x0000_s3706" style="position:absolute;left:6810;top:4163;width:90;height:225" coordorigin="6810,4163" coordsize="90,225">
                <o:lock v:ext="edit" aspectratio="t"/>
                <v:shape id="_x0000_s3707" style="position:absolute;left:6810;top:4163;width:90;height:225" coordsize="90,225" path="m60,225r,-90l75,150r15,15l75,165,60,135r-15,l45,105,,75,,45r45,l90,75,60,45,,45,15,,60,225xe" fillcolor="silver" strokeweight=".25pt">
                  <v:fill color2="black"/>
                  <v:path arrowok="t"/>
                  <o:lock v:ext="edit" aspectratio="t"/>
                </v:shape>
                <v:shape id="_x0000_s3708" style="position:absolute;left:6810;top:4163;width:90;height:225" coordsize="90,225" path="m60,225r,-90l75,150r15,15l75,165,60,135r-15,l45,105,,75,,45r45,l90,75,60,45,,45,15,e" filled="f" strokeweight=".25pt">
                  <v:path arrowok="t"/>
                  <o:lock v:ext="edit" aspectratio="t"/>
                </v:shape>
              </v:group>
              <v:group id="_x0000_s3709" style="position:absolute;left:6630;top:4253;width:150;height:165" coordorigin="6630,4253" coordsize="150,165">
                <o:lock v:ext="edit" aspectratio="t"/>
                <v:shape id="_x0000_s3710" style="position:absolute;left:6630;top:4253;width:150;height:165" coordsize="150,165" path="m150,l120,15,105,30r15,l105,60,75,90,45,105r,-15l45,90,15,75r30,l45,90,30,105r,30l30,150,15,165,,165,150,xe" fillcolor="silver" strokeweight=".25pt">
                  <v:fill color2="black"/>
                  <v:path arrowok="t"/>
                  <o:lock v:ext="edit" aspectratio="t"/>
                </v:shape>
                <v:shape id="_x0000_s3711" style="position:absolute;left:6630;top:4253;width:150;height:165" coordsize="150,165" path="m150,l120,15,105,30r15,l105,60,75,90,45,105r,-15l45,90,15,75r30,l45,90,30,105r,30l30,150,15,165,,165e" filled="f" strokeweight=".25pt">
                  <v:path arrowok="t"/>
                  <o:lock v:ext="edit" aspectratio="t"/>
                </v:shape>
              </v:group>
              <v:group id="_x0000_s3712" style="position:absolute;left:6735;top:4268;width:90;height:150" coordorigin="6735,4268" coordsize="90,150">
                <o:lock v:ext="edit" aspectratio="t"/>
                <v:shape id="_x0000_s3713" style="position:absolute;left:6735;top:4268;width:90;height:150" coordsize="90,150" path="m75,l90,15r,30l75,60r-15,l45,75r,15l30,105,,120,30,105r,30l15,150,75,xe" fillcolor="silver" strokeweight=".25pt">
                  <v:fill color2="black"/>
                  <v:path arrowok="t"/>
                  <o:lock v:ext="edit" aspectratio="t"/>
                </v:shape>
                <v:shape id="_x0000_s3714" style="position:absolute;left:6735;top:4268;width:90;height:150" coordsize="90,150" path="m75,l90,15r,30l75,60r-15,l45,75r,15l30,105,,120,30,105r,30l15,150e" filled="f" strokeweight=".25pt">
                  <v:path arrowok="t"/>
                  <o:lock v:ext="edit" aspectratio="t"/>
                </v:shape>
              </v:group>
              <v:line id="_x0000_s3715" style="position:absolute" from="6735,4238" to="6765,4253" strokeweight=".25pt">
                <v:stroke color2="black"/>
                <o:lock v:ext="edit" aspectratio="t"/>
              </v:line>
              <v:line id="_x0000_s3716" style="position:absolute" from="6765,4208" to="6780,4209" strokeweight=".25pt">
                <v:stroke color2="black"/>
                <o:lock v:ext="edit" aspectratio="t"/>
              </v:line>
              <v:group id="_x0000_s3717" style="position:absolute;left:6930;top:4298;width:30;height:30" coordorigin="6930,4298" coordsize="30,30">
                <o:lock v:ext="edit" aspectratio="t"/>
                <v:shape id="_x0000_s3718" style="position:absolute;left:6930;top:4298;width:30;height:30" coordsize="30,30" path="m,30l30,,,30xe" fillcolor="silver" strokeweight=".25pt">
                  <v:fill color2="black"/>
                  <v:path arrowok="t"/>
                  <o:lock v:ext="edit" aspectratio="t"/>
                </v:shape>
                <v:line id="_x0000_s3719" style="position:absolute;flip:y" from="6930,4298" to="6960,4328" strokeweight=".25pt">
                  <v:stroke color2="black"/>
                  <o:lock v:ext="edit" aspectratio="t"/>
                </v:line>
              </v:group>
              <v:shape id="_x0000_s3720" style="position:absolute;left:6720;top:4298;width:45;height:135" coordsize="45,135" path="m,135l,90,,60,15,45,30,30r,-15l45,e" filled="f" strokeweight=".25pt">
                <v:path arrowok="t"/>
                <o:lock v:ext="edit" aspectratio="t"/>
              </v:shape>
              <v:shape id="_x0000_s3721" style="position:absolute;left:6735;top:4373;width:75;height:60" coordsize="75,60" path="m30,l,60r75,l75,,30,xe" fillcolor="black" strokeweight=".25pt">
                <v:fill color2="black"/>
                <v:path arrowok="t"/>
                <o:lock v:ext="edit" aspectratio="t"/>
              </v:shape>
            </v:group>
            <v:group id="_x0000_s3722" style="position:absolute;left:6585;top:4103;width:465;height:315" coordorigin="6585,4103" coordsize="465,315">
              <o:lock v:ext="edit" aspectratio="t"/>
              <v:group id="_x0000_s3723" style="position:absolute;left:6585;top:4103;width:465;height:315" coordorigin="6585,4103" coordsize="465,315">
                <o:lock v:ext="edit" aspectratio="t"/>
                <v:shape id="_x0000_s3724" style="position:absolute;left:6585;top:4103;width:465;height:315" coordsize="465,315" path="m,300l,285,,270r15,l15,240r15,l30,210r15,l45,195r,-30l60,165,45,135r30,l75,120r15,l105,105r15,l150,105r,-30l150,60r15,l180,45r,l210,45,240,30r45,l285,15r30,l330,,435,r,15l465,30r,15l465,150r-15,l450,165r-45,l405,180r-15,15l375,195r,30l345,225r-15,15l315,240r-15,15l270,255r-15,15l240,300,225,285r,30l15,315,,300xe" fillcolor="silver" strokeweight=".25pt">
                  <v:fill color2="black"/>
                  <v:path arrowok="t"/>
                  <o:lock v:ext="edit" aspectratio="t"/>
                </v:shape>
                <v:shape id="_x0000_s3725" style="position:absolute;left:6585;top:4103;width:465;height:315" coordsize="465,315" path="m,300l,285,,270r15,l15,240r15,l30,210r15,l45,195r,-30l60,165,45,135r30,l75,120r15,l105,105r15,l150,105r,-30l150,60r15,l180,45r,l210,45,240,30r45,l285,15r30,l330,,435,r,15l465,30r,15l465,150r-15,l450,165r-45,l405,180r-15,15l375,195r,30l345,225r-15,15l315,240r-15,15l270,255r-15,15l240,300,225,285r,30l15,315e" filled="f" strokeweight=".25pt">
                  <v:path arrowok="t"/>
                  <o:lock v:ext="edit" aspectratio="t"/>
                </v:shape>
              </v:group>
              <v:group id="_x0000_s3726" style="position:absolute;left:6795;top:4148;width:90;height:210" coordorigin="6795,4148" coordsize="90,210">
                <o:lock v:ext="edit" aspectratio="t"/>
                <v:shape id="_x0000_s3727" style="position:absolute;left:6795;top:4148;width:90;height:210" coordsize="90,210" path="m15,l,45,15,90r30,15l45,105r15,15l60,135r15,15l90,165,60,150r,15l60,210,15,xe" fillcolor="silver" strokeweight=".25pt">
                  <v:fill color2="black"/>
                  <v:path arrowok="t"/>
                  <o:lock v:ext="edit" aspectratio="t"/>
                </v:shape>
                <v:shape id="_x0000_s3728" style="position:absolute;left:6795;top:4148;width:90;height:210" coordsize="90,210" path="m15,l,45,15,90r30,15l45,105r15,15l60,135r15,15l90,165,60,150r,15l60,210e" filled="f" strokeweight=".25pt">
                  <v:path arrowok="t"/>
                  <o:lock v:ext="edit" aspectratio="t"/>
                </v:shape>
              </v:group>
              <v:group id="_x0000_s3729" style="position:absolute;left:6615;top:4223;width:150;height:180" coordorigin="6615,4223" coordsize="150,180">
                <o:lock v:ext="edit" aspectratio="t"/>
                <v:shape id="_x0000_s3730" style="position:absolute;left:6615;top:4223;width:150;height:180" coordsize="150,180" path="m150,l135,15r-15,l105,30r-15,l120,45r,15l105,75,75,90,60,105r-15,l30,75r15,30l30,120r,15l30,150,,180,150,xe" fillcolor="silver" strokeweight=".25pt">
                  <v:fill color2="black"/>
                  <v:path arrowok="t"/>
                  <o:lock v:ext="edit" aspectratio="t"/>
                </v:shape>
                <v:shape id="_x0000_s3731" style="position:absolute;left:6615;top:4223;width:150;height:180" coordsize="150,180" path="m150,l135,15r-15,l105,30r-15,l120,45r,15l105,75,75,90,60,105r-15,l30,75r15,30l30,120r,15l30,150,,180e" filled="f" strokeweight=".25pt">
                  <v:path arrowok="t"/>
                  <o:lock v:ext="edit" aspectratio="t"/>
                </v:shape>
              </v:group>
              <v:group id="_x0000_s3732" style="position:absolute;left:6900;top:4118;width:135;height:195" coordorigin="6900,4118" coordsize="135,195">
                <o:lock v:ext="edit" aspectratio="t"/>
                <v:shape id="_x0000_s3733" style="position:absolute;left:6900;top:4118;width:135;height:195" coordsize="135,195" path="m90,l75,15,90,45,105,30,135,15,75,45r,-15l60,45r-15,l45,75r15,45l45,150,30,135,15,120r,-15l15,90r,-45l,45,,15,15,75r15,30l45,165,15,195r15,l60,180,90,xe" fillcolor="silver" strokeweight=".25pt">
                  <v:fill color2="black"/>
                  <v:path arrowok="t"/>
                  <o:lock v:ext="edit" aspectratio="t"/>
                </v:shape>
                <v:shape id="_x0000_s3734" style="position:absolute;left:6900;top:4118;width:135;height:195" coordsize="135,195" path="m90,l75,15,90,45,105,30,135,15,75,45r,-15l60,45r-15,l45,75r15,45l45,150,30,135,15,120r,-15l15,90r,-45l,45,,15,15,75r15,30l45,165,15,195r15,l60,180e" filled="f" strokeweight=".25pt">
                  <v:path arrowok="t"/>
                  <o:lock v:ext="edit" aspectratio="t"/>
                </v:shape>
              </v:group>
              <v:group id="_x0000_s3735" style="position:absolute;left:6810;top:4193;width:60;height:15" coordorigin="6810,4193" coordsize="60,15">
                <o:lock v:ext="edit" aspectratio="t"/>
                <v:shape id="_x0000_s3736" style="position:absolute;left:6810;top:4193;width:60;height:15" coordsize="60,15" path="m,l45,r,15l60,15,,xe" fillcolor="silver" strokeweight=".25pt">
                  <v:fill color2="black"/>
                  <v:path arrowok="t"/>
                  <o:lock v:ext="edit" aspectratio="t"/>
                </v:shape>
                <v:shape id="_x0000_s3737" style="position:absolute;left:6810;top:4193;width:60;height:15" coordsize="60,15" path="m,l45,r,15l60,15e" filled="f" strokeweight=".25pt">
                  <v:path arrowok="t"/>
                  <o:lock v:ext="edit" aspectratio="t"/>
                </v:shape>
              </v:group>
              <v:shape id="_x0000_s3738" style="position:absolute;left:6735;top:4358;width:60;height:45" coordsize="60,45" path="m,15r30,l45,,60,r,45l,45r,l,15xe" fillcolor="silver" strokeweight=".25pt">
                <v:fill color2="black"/>
                <v:path arrowok="t"/>
                <o:lock v:ext="edit" aspectratio="t"/>
              </v:shape>
              <v:group id="_x0000_s3739" style="position:absolute;left:6690;top:4238;width:120;height:165" coordorigin="6690,4238" coordsize="120,165">
                <o:lock v:ext="edit" aspectratio="t"/>
                <v:shape id="_x0000_s3740" style="position:absolute;left:6690;top:4238;width:120;height:165" coordsize="120,165" path="m90,r30,30l120,45,105,75,90,60,75,75r,15l60,105r,30l45,105,30,135,15,165,,135,,120r30,l30,105,60,75r,-30l90,xe" fillcolor="silver" strokeweight=".25pt">
                  <v:fill color2="black"/>
                  <v:path arrowok="t"/>
                  <o:lock v:ext="edit" aspectratio="t"/>
                </v:shape>
                <v:shape id="_x0000_s3741" style="position:absolute;left:6690;top:4238;width:120;height:165" coordsize="120,165" path="m90,r30,30l120,45,105,75,90,60,75,75r,15l60,105r,30l45,105,30,135,15,165,,135,,120r30,l30,105,60,75r,-30e" filled="f" strokeweight=".25pt">
                  <v:path arrowok="t"/>
                  <o:lock v:ext="edit" aspectratio="t"/>
                </v:shape>
              </v:group>
              <v:group id="_x0000_s3742" style="position:absolute;left:6750;top:4178;width:30;height:15" coordorigin="6750,4178" coordsize="30,15">
                <o:lock v:ext="edit" aspectratio="t"/>
                <v:shape id="_x0000_s3743" style="position:absolute;left:6750;top:4178;width:30;height:15" coordsize="30,15" path="m,l,15r30,l,xe" fillcolor="silver" strokeweight=".25pt">
                  <v:fill color2="black"/>
                  <v:path arrowok="t"/>
                  <o:lock v:ext="edit" aspectratio="t"/>
                </v:shape>
                <v:shape id="_x0000_s3744" style="position:absolute;left:6750;top:4178;width:30;height:15" coordsize="30,15" path="m,l,15r30,e" filled="f" strokeweight=".25pt">
                  <v:path arrowok="t"/>
                  <o:lock v:ext="edit" aspectratio="t"/>
                </v:shape>
              </v:group>
              <v:group id="_x0000_s3745" style="position:absolute;left:6735;top:4223;width:1;height:1" coordorigin="6735,4223" coordsize="1,1">
                <o:lock v:ext="edit" aspectratio="t"/>
                <v:line id="_x0000_s3746" style="position:absolute" from="6735,4223" to="6736,4224" strokecolor="white" strokeweight=".25pt">
                  <v:stroke color2="black"/>
                  <o:lock v:ext="edit" aspectratio="t"/>
                </v:line>
                <v:line id="_x0000_s3747" style="position:absolute" from="6735,4223" to="6736,4224" strokeweight=".25pt">
                  <v:stroke color2="black"/>
                  <o:lock v:ext="edit" aspectratio="t"/>
                </v:line>
              </v:group>
            </v:group>
          </v:group>
          <v:shape id="_x0000_s3748" style="position:absolute;left:6390;top:3426;width:870;height:602" coordsize="870,602" path="m120,586r30,l255,586r15,-15l300,571r30,-15l330,556r30,15l465,602r120,l600,571r15,15l645,571r45,l705,556r30,l765,541r60,l840,541r30,l165,,,90r60,76l90,226r15,60l120,346r,240xe" fillcolor="yellow" strokeweight=".25pt">
            <v:fill color2="black"/>
            <v:path arrowok="t"/>
            <o:lock v:ext="edit" aspectratio="t"/>
          </v:shape>
          <v:group id="_x0000_s3749" style="position:absolute;left:4604;top:2870;width:3032;height:737" coordorigin="4604,2870" coordsize="3032,737">
            <o:lock v:ext="edit" aspectratio="t"/>
            <v:shape id="_x0000_s3750" style="position:absolute;left:6390;top:3005;width:1111;height:587" coordsize="74,39" path="m,34l68,r4,20hdc73,25,74,30,71,33v-3,3,-13,5,-17,6c50,39,47,37,47,36hal53,34r,-5l46,36r7,-7l53,24,50,19,49,9,,34xe" fillcolor="#0cf" strokeweight=".25pt">
              <v:fill color2="black"/>
              <v:path arrowok="t"/>
              <o:lock v:ext="edit" aspectratio="t"/>
            </v:shape>
            <v:group id="_x0000_s3751" style="position:absolute;left:4739;top:3020;width:1111;height:587" coordorigin="4739,3020" coordsize="1111,587">
              <o:lock v:ext="edit" aspectratio="t"/>
              <v:shape id="_x0000_s3752" style="position:absolute;left:4739;top:3020;width:1111;height:587" coordsize="74,39" path="m74,34l7,,2,21hdc2,26,,31,3,34hal21,39r7,-2l21,34r,-4l28,36,21,29r1,-4l24,20,25,10e" fillcolor="#0cf" strokeweight=".25pt">
                <v:fill color2="black"/>
                <v:path arrowok="t"/>
                <o:lock v:ext="edit" aspectratio="t"/>
              </v:shape>
              <v:shape id="_x0000_s3753" style="position:absolute;left:4739;top:3020;width:1111;height:587" coordsize="74,39" path="m74,34l7,,2,21hdc2,26,,31,3,34hal21,39r7,-2l21,34r,-4l28,36,21,29r1,-4l24,20,25,10e" filled="f" strokeweight=".25pt">
                <v:path arrowok="t"/>
                <o:lock v:ext="edit" aspectratio="t"/>
              </v:shape>
            </v:group>
            <v:shape id="_x0000_s3754" style="position:absolute;left:7426;top:2870;width:210;height:135" coordsize="210,135" path="m45,135r30,l210,,,30,,75r45,60xe" strokeweight=".25pt">
              <v:fill color2="black"/>
              <v:path arrowok="t"/>
              <o:lock v:ext="edit" aspectratio="t"/>
            </v:shape>
            <v:oval id="_x0000_s3755" style="position:absolute;left:7410;top:2975;width:46;height:45" strokeweight=".25pt">
              <v:fill color2="black"/>
              <v:stroke color2="black"/>
              <o:lock v:ext="edit" aspectratio="t"/>
            </v:oval>
            <v:oval id="_x0000_s3756" style="position:absolute;left:4784;top:2990;width:46;height:45" strokeweight=".25pt">
              <v:fill color2="black"/>
              <v:stroke color2="black"/>
              <o:lock v:ext="edit" aspectratio="t"/>
            </v:oval>
            <v:shape id="_x0000_s3757" style="position:absolute;left:4604;top:2900;width:210;height:135" coordsize="210,135" path="m165,135r-30,l,,210,45r,30l165,135xe" strokeweight=".25pt">
              <v:fill color2="black"/>
              <v:path arrowok="t"/>
              <o:lock v:ext="edit" aspectratio="t"/>
            </v:shape>
            <v:shape id="_x0000_s3758" style="position:absolute;left:7185;top:3141;width:256;height:375" coordsize="256,375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,l30,120r15,l90,120r15,l90,105r,-15xe" fillcolor="#fc0" strokeweight=".25pt">
              <v:fill color2="black"/>
              <v:path arrowok="t"/>
              <o:lock v:ext="edit" aspectratio="t"/>
            </v:shape>
            <v:group id="_x0000_s3759" style="position:absolute;left:4799;top:3171;width:226;height:315" coordorigin="4799,3171" coordsize="226,315">
              <o:lock v:ext="edit" aspectratio="t"/>
              <v:shape id="_x0000_s3760" style="position:absolute;left:4830;top:3261;width:180;height:225" coordsize="180,225" path="m75,l45,30,30,60,15,75r,30l,120r,45l15,180r,15l45,210r30,l90,225r30,l150,195r15,-15l180,150r,-45l165,60,150,30,120,,75,xe" fillcolor="#fc0" strokeweight=".25pt">
                <v:fill color2="black"/>
                <v:path arrowok="t"/>
                <o:lock v:ext="edit" aspectratio="t"/>
              </v:shape>
              <v:group id="_x0000_s3761" style="position:absolute;left:4875;top:3261;width:60;height:225" coordorigin="4875,3261" coordsize="60,225">
                <o:lock v:ext="edit" aspectratio="t"/>
                <v:shape id="_x0000_s3762" style="position:absolute;left:4875;top:3261;width:60;height:225" coordsize="60,225" path="m45,r,15l60,15,45,45r15,l45,60,60,75,45,90r15,l45,120r,15l30,150,,180r,15l45,225,60,195r,-30l45,135,45,xe" fillcolor="black" strokeweight=".25pt">
                  <v:fill color2="black"/>
                  <v:path arrowok="t"/>
                  <o:lock v:ext="edit" aspectratio="t"/>
                </v:shape>
                <v:shape id="_x0000_s3763" style="position:absolute;left:4875;top:3261;width:60;height:225" coordsize="60,225" path="m45,r,15l60,15,45,45r15,l45,60,60,75,45,90r15,l45,120r,15l30,150,,180r,15l45,225,60,195r,-30l45,135e" filled="f" strokeweight=".25pt">
                  <v:path arrowok="t"/>
                  <o:lock v:ext="edit" aspectratio="t"/>
                </v:shape>
              </v:group>
              <v:shape id="_x0000_s3764" style="position:absolute;left:4875;top:3186;width:90;height:75" coordsize="90,75" path="m60,l30,,,30,,60,30,75r45,l90,45r,-15l60,xe" fillcolor="#fc0" strokeweight=".25pt">
                <v:fill color2="black"/>
                <v:path arrowok="t"/>
                <o:lock v:ext="edit" aspectratio="t"/>
              </v:shape>
              <v:shape id="_x0000_s3765" style="position:absolute;left:4830;top:3261;width:45;height:30" coordsize="45,30" path="m,30l15,r,15l45,30e" filled="f" strokeweight=".25pt">
                <v:path arrowok="t"/>
                <o:lock v:ext="edit" aspectratio="t"/>
              </v:shape>
              <v:shape id="_x0000_s3766" style="position:absolute;left:4814;top:3321;width:31;height:30" coordsize="31,30" path="m,30l,15,16,,31,15e" filled="f" strokeweight=".25pt">
                <v:path arrowok="t"/>
                <o:lock v:ext="edit" aspectratio="t"/>
              </v:shape>
              <v:shape id="_x0000_s3767" style="position:absolute;left:4980;top:3276;width:45;height:30" coordsize="45,30" path="m,30l15,,30,,45,15e" filled="f" strokeweight=".25pt">
                <v:path arrowok="t"/>
                <o:lock v:ext="edit" aspectratio="t"/>
              </v:shape>
              <v:shape id="_x0000_s3768" style="position:absolute;left:5010;top:3351;width:15;height:45" coordsize="15,45" path="m,l15,15r,15l15,45e" filled="f" strokeweight=".25pt">
                <v:path arrowok="t"/>
                <o:lock v:ext="edit" aspectratio="t"/>
              </v:shape>
              <v:shape id="_x0000_s3769" style="position:absolute;left:4995;top:3441;width:15;height:45" coordsize="15,45" path="m,l,15,15,30r,15e" filled="f" strokeweight=".25pt">
                <v:path arrowok="t"/>
                <o:lock v:ext="edit" aspectratio="t"/>
              </v:shape>
              <v:shape id="_x0000_s3770" style="position:absolute;left:4799;top:3411;width:31;height:45" coordsize="31,45" path="m31,r,15l15,30,,45e" filled="f" strokeweight=".25pt">
                <v:path arrowok="t"/>
                <o:lock v:ext="edit" aspectratio="t"/>
              </v:shape>
              <v:shape id="_x0000_s3771" style="position:absolute;left:4860;top:3171;width:30;height:30" coordsize="30,30" path="m30,30l,15,,e" filled="f" strokeweight=".25pt">
                <v:path arrowok="t"/>
                <o:lock v:ext="edit" aspectratio="t"/>
              </v:shape>
              <v:shape id="_x0000_s3772" style="position:absolute;left:4965;top:3186;width:15;height:30" coordsize="15,30" path="m,30r15,l15,e" filled="f" strokeweight=".25pt">
                <v:path arrowok="t"/>
                <o:lock v:ext="edit" aspectratio="t"/>
              </v:shape>
              <v:shape id="_x0000_s3773" style="position:absolute;left:4860;top:3336;width:30;height:30" coordsize="30,30" path="m,30r30,l30,e" filled="f" strokeweight=".25pt">
                <v:path arrowok="t"/>
                <o:lock v:ext="edit" aspectratio="t"/>
              </v:shape>
              <v:shape id="_x0000_s3774" style="position:absolute;left:4950;top:3351;width:15;height:15" coordsize="15,15" path="m,15r15,l15,e" filled="f" strokeweight=".25pt">
                <v:path arrowok="t"/>
                <o:lock v:ext="edit" aspectratio="t"/>
              </v:shape>
              <v:shape id="_x0000_s3775" style="position:absolute;left:4950;top:3411;width:15;height:30" coordsize="15,30" path="m,30r15,l15,e" filled="f" strokeweight=".25pt">
                <v:path arrowok="t"/>
                <o:lock v:ext="edit" aspectratio="t"/>
              </v:shape>
              <v:shape id="_x0000_s3776" style="position:absolute;left:4860;top:3396;width:15;height:15" coordsize="15,15" path="m,15r15,l15,e" filled="f" strokeweight=".25pt">
                <v:path arrowok="t"/>
                <o:lock v:ext="edit" aspectratio="t"/>
              </v:shape>
              <v:line id="_x0000_s3777" style="position:absolute" from="4890,3306" to="4891,3307" strokeweight=".25pt">
                <v:stroke color2="black"/>
                <o:lock v:ext="edit" aspectratio="t"/>
              </v:line>
              <v:line id="_x0000_s3778" style="position:absolute" from="4950,3321" to="4951,3322" strokeweight=".25pt">
                <v:stroke color2="black"/>
                <o:lock v:ext="edit" aspectratio="t"/>
              </v:line>
              <v:line id="_x0000_s3779" style="position:absolute" from="4905,3231" to="4906,3232" strokeweight=".25pt">
                <v:stroke color2="black"/>
                <o:lock v:ext="edit" aspectratio="t"/>
              </v:line>
              <v:line id="_x0000_s3780" style="position:absolute" from="4935,3231" to="4936,3232" strokeweight=".25pt">
                <v:stroke color2="black"/>
                <o:lock v:ext="edit" aspectratio="t"/>
              </v:line>
              <v:line id="_x0000_s3781" style="position:absolute" from="4920,3201" to="4935,3202" strokeweight=".25pt">
                <v:stroke color2="black"/>
                <o:lock v:ext="edit" aspectratio="t"/>
              </v:line>
            </v:group>
            <v:shape id="_x0000_s3782" style="position:absolute;left:5700;top:3125;width:855;height:406" coordsize="57,27" path="m,22r10,5l13,24r4,-2hdc18,21,21,20,22,19v2,,3,,4,c28,19,30,19,31,19v2,,3,,5,1c37,20,39,21,41,22hal46,25,57,20,29,,,22xe" strokeweight=".25pt">
              <v:fill color2="black"/>
              <v:path arrowok="t"/>
              <o:lock v:ext="edit" aspectratio="t"/>
            </v:shape>
          </v:group>
          <v:group id="_x0000_s3783" style="position:absolute;left:5130;top:4689;width:1995;height:917" coordorigin="5130,4689" coordsize="1995,917">
            <o:lock v:ext="edit" aspectratio="t"/>
            <v:group id="_x0000_s3784" style="position:absolute;left:5130;top:4689;width:1995;height:917" coordorigin="5130,4689" coordsize="1995,917">
              <o:lock v:ext="edit" aspectratio="t"/>
              <v:shape id="_x0000_s3785" style="position:absolute;left:5130;top:4930;width:435;height:676" coordsize="435,676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fill color2="black"/>
                <v:path arrowok="t"/>
                <o:lock v:ext="edit" aspectratio="t"/>
              </v:shape>
              <v:shape id="_x0000_s3786" style="position:absolute;left:6690;top:4915;width:435;height:691" coordsize="435,691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fill color2="black"/>
                <v:path arrowok="t"/>
                <o:lock v:ext="edit" aspectratio="t"/>
              </v:shape>
              <v:shape id="_x0000_s3787" style="position:absolute;left:5295;top:4689;width:1665;height:436" coordsize="1665,436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fill color2="black"/>
                <v:path arrowok="t"/>
                <o:lock v:ext="edit" aspectratio="t"/>
              </v:shape>
            </v:group>
            <v:group id="_x0000_s3788" style="position:absolute;left:5505;top:4719;width:1290;height:316" coordorigin="5505,4719" coordsize="1290,316">
              <o:lock v:ext="edit" aspectratio="t"/>
              <v:group id="_x0000_s3789" style="position:absolute;left:5505;top:4899;width:165;height:136" coordorigin="5505,4899" coordsize="165,136">
                <o:lock v:ext="edit" aspectratio="t"/>
                <v:shape id="_x0000_s3790" style="position:absolute;left:5505;top:4930;width:75;height:105" coordsize="5,7" path="m5,5hd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fill color2="black"/>
                  <v:path arrowok="t"/>
                  <o:lock v:ext="edit" aspectratio="t"/>
                </v:shape>
                <v:shape id="_x0000_s3791" style="position:absolute;left:5595;top:4899;width:75;height:91" coordsize="5,6" o:spt="100" adj="0,,0" path="m,5hdc1,3,1,2,2,v,,,,1,c3,1,4,2,4,3v,,,,1,c5,3,5,4,5,4v,,-1,,-1,c4,5,5,5,5,5,4,6,4,6,3,6,3,5,3,5,3,5,2,5,1,5,,6,,5,,5,,5xm,5c1,4,2,4,2,4,2,3,2,2,2,2,1,3,1,4,,5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</v:group>
              <v:group id="_x0000_s3792" style="position:absolute;left:5685;top:4824;width:165;height:121" coordorigin="5685,4824" coordsize="165,121">
                <o:lock v:ext="edit" aspectratio="t"/>
                <v:shape id="_x0000_s3793" style="position:absolute;left:5685;top:4839;width:90;height:106" coordsize="6,7" o:spt="100" adj="0,,0" path="m3,hd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  <v:shape id="_x0000_s3794" style="position:absolute;left:5775;top:4824;width:75;height:75" coordsize="5,5" o:spt="100" adj="0,,0" path="m4,1hd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</v:group>
              <v:group id="_x0000_s3795" style="position:absolute;left:5880;top:4719;width:345;height:105" coordorigin="5880,4719" coordsize="345,105">
                <o:lock v:ext="edit" aspectratio="t"/>
                <v:shape id="_x0000_s3796" style="position:absolute;left:5880;top:4734;width:60;height:90" coordsize="4,6" path="m1,hdc1,,1,,1,,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fill color2="black"/>
                  <v:path arrowok="t"/>
                  <o:lock v:ext="edit" aspectratio="t"/>
                </v:shape>
                <v:shape id="_x0000_s3797" style="position:absolute;left:5955;top:4749;width:75;height:60" coordsize="5,4" path="m4,hdc4,1,4,2,5,3v,,,1,,1c5,4,5,4,5,4v,,,,,c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fill color2="black"/>
                  <v:path arrowok="t"/>
                  <o:lock v:ext="edit" aspectratio="t"/>
                </v:shape>
                <v:shape id="_x0000_s3798" style="position:absolute;left:6030;top:4719;width:45;height:90" coordsize="3,6" path="m2,hdc2,2,2,3,2,5v,,1,,1,c3,6,3,6,3,6v,,,,,c2,6,1,6,1,6v,,,,,c1,6,1,6,1,6v,,,-1,,-1c1,4,1,2,1,1v,,,,,c,,,,,,,,,,,,1,,1,,2,xe" fillcolor="#fc0" strokecolor="#fc0" strokeweight=".25pt">
                  <v:fill color2="black"/>
                  <v:path arrowok="t"/>
                  <o:lock v:ext="edit" aspectratio="t"/>
                </v:shape>
                <v:shape id="_x0000_s3799" style="position:absolute;left:6075;top:4719;width:75;height:90" coordsize="5,6" path="m2,hdc2,1,2,1,2,2v,,1,,1,c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fill color2="black"/>
                  <v:path arrowok="t"/>
                  <o:lock v:ext="edit" aspectratio="t"/>
                </v:shape>
                <v:shape id="_x0000_s3800" style="position:absolute;left:6165;top:4734;width:60;height:60" coordsize="4,4" o:spt="100" adj="0,,0" path="m2,hdc2,,3,,3,v,,1,,1,1c4,1,4,1,4,2v,,,1,,1c3,4,3,4,2,4v,,-1,,-1,c,3,,3,,2,,2,,1,,1,1,,1,,2,xm2,v,,,,-1,c1,1,1,1,1,1v,,,1,,1c1,3,1,3,2,3v,,,1,,1c2,4,2,4,2,4v,,,,1,c3,4,3,3,3,3v,,,-1,,-1c3,1,3,1,3,1,2,,2,,2,v,,,,,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</v:group>
              <v:group id="_x0000_s3801" style="position:absolute;left:6300;top:4734;width:150;height:120" coordorigin="6300,4734" coordsize="150,120">
                <o:lock v:ext="edit" aspectratio="t"/>
                <v:shape id="_x0000_s3802" style="position:absolute;left:6300;top:4734;width:90;height:90" coordsize="6,6" o:spt="100" adj="0,,0" path="m6,1hd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  <v:shape id="_x0000_s3803" style="position:absolute;left:6375;top:4794;width:75;height:60" coordsize="5,4" o:spt="100" adj="0,,0" path="m5,3hd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</v:group>
              <v:group id="_x0000_s3804" style="position:absolute;left:6480;top:4839;width:315;height:196" coordorigin="6480,4839" coordsize="315,196">
                <o:lock v:ext="edit" aspectratio="t"/>
                <v:shape id="_x0000_s3805" style="position:absolute;left:6480;top:4839;width:75;height:91" coordsize="5,6" path="m5,hdc4,2,3,3,3,4,2,5,2,5,2,5v,,,,,c3,5,3,5,3,6v,,,,,c3,6,3,6,3,6,2,5,1,5,,4v,,,,,c,4,,4,,4v,,,,,c1,4,1,4,1,4v,,,,,c2,3,2,2,2,1v1,,1,,1,c3,,3,,2,v,,,,,c2,,2,,2,v,,,,,c2,,3,,4,v,,1,,1,xe" fillcolor="#fc0" strokecolor="#fc0" strokeweight=".25pt">
                  <v:fill color2="black"/>
                  <v:path arrowok="t"/>
                  <o:lock v:ext="edit" aspectratio="t"/>
                </v:shape>
                <v:shape id="_x0000_s3806" style="position:absolute;left:6555;top:4869;width:90;height:91" coordsize="6,6" o:spt="100" adj="0,,0" path="m4,3hdc4,4,4,4,4,4v,1,,1,,1c4,6,4,6,3,6,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  <v:shape id="_x0000_s3807" style="position:absolute;left:6615;top:4915;width:90;height:75" coordsize="6,5" o:spt="100" adj="0,,0" path="m,4hdc,4,,4,,4v1,,1,,2,c2,4,3,4,3,4v,,1,,1,-1c4,3,4,3,3,3v,,,,,c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  <v:shape id="_x0000_s3808" style="position:absolute;left:6705;top:4960;width:90;height:75" coordsize="6,5" o:spt="100" adj="0,,0" path="m6,1hdc6,1,6,1,6,1,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fill color2="black"/>
                  <v:stroke joinstyle="round"/>
                  <v:formulas/>
                  <v:path arrowok="t" o:connecttype="segments"/>
                  <o:lock v:ext="edit" aspectratio="t"/>
                </v:shape>
              </v:group>
            </v:group>
            <v:group id="_x0000_s3809" style="position:absolute;left:5610;top:5065;width:1035;height:180" coordorigin="5610,5065" coordsize="1035,180">
              <o:lock v:ext="edit" aspectratio="t"/>
              <v:shape id="_x0000_s3810" style="position:absolute;left:5610;top:5080;width:135;height:105" coordsize="9,7" o:spt="100" adj="0,,0" path="m8,3l7,3,5,7,4,7,7,3,5,2,,4r,l5,2,4,2,4,1,5,2,9,r,l7,3r1,xm7,2l8,hdc8,1,7,1,5,2hal7,2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11" style="position:absolute;left:5700;top:5080;width:90;height:120" coordsize="6,8" o:spt="100" adj="0,,0" path="m5,6hdc5,6,4,7,3,7,2,7,2,7,1,7hal1,8,,7r1,l,7r,hdc1,7,1,7,1,7hal3,4hdc2,4,2,4,2,4hal2,4hdc2,4,3,4,3,4hal5,r,l3,4hdc3,4,4,4,4,4v1,,2,1,1,1c5,5,5,6,5,6xm5,6c5,5,5,5,5,5,5,5,5,4,4,4v,,-1,,-1,hal1,7hdc2,7,2,7,3,7,4,7,4,6,5,6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12" style="position:absolute;left:5820;top:5110;width:120;height:120" coordsize="8,8" path="m8,l6,5hdc6,6,5,7,5,7,4,8,3,8,2,8,2,8,1,7,1,7,,6,,6,,5v,,,,,hal2,r,l,5hdc,5,,5,,5,,6,,6,1,7v,,1,,1,c3,7,4,7,5,7,5,7,6,6,6,5hal8,xe" fillcolor="black" strokecolor="#fc0" strokeweight=".25pt">
                <v:fill color2="black"/>
                <v:path arrowok="t"/>
                <o:lock v:ext="edit" aspectratio="t"/>
              </v:shape>
              <v:shape id="_x0000_s3813" style="position:absolute;left:5940;top:5170;width:45;height:60" coordsize="3,4" path="m3,hdc2,,1,1,1,1hal,4r,l1,1hdc1,,2,,3,xe" fillcolor="black" strokecolor="#fc0" strokeweight=".25pt">
                <v:fill color2="black"/>
                <v:path arrowok="t"/>
                <o:lock v:ext="edit" aspectratio="t"/>
              </v:shape>
              <v:shape id="_x0000_s3814" style="position:absolute;left:5970;top:5110;width:75;height:135" coordsize="5,9" o:spt="100" adj="0,,0" path="m5,6hdc5,7,4,7,3,8,2,8,2,8,1,8hal1,9r,l1,8,,8r1,hdc1,8,1,8,1,8hal2,5hdc2,5,2,5,2,5hal2,4hdc2,4,2,4,2,4hal3,,4,,2,4hdc3,4,3,4,4,4v1,,1,1,1,1c5,5,5,6,5,6xm5,6v,,,-1,,-1c5,5,4,4,4,4,3,4,3,4,2,5hal1,8hdc2,8,2,8,3,7,4,7,4,6,5,6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15" style="position:absolute;left:6045;top:5170;width:75;height:75" coordsize="5,5" o:spt="100" adj="0,,0" path="m5,1l1,3hdc1,3,1,3,1,3v,1,,1,,1c1,4,2,5,2,5,3,5,4,4,4,4hal4,4hdc4,5,3,5,2,5,2,5,1,5,1,4,,4,,4,,3,,2,1,2,1,1,2,1,3,,4,v,,1,,1,1haxm5,1hdc4,1,4,1,4,1,3,1,3,1,2,1,1,1,1,2,1,2hal5,1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16" style="position:absolute;left:6165;top:5125;width:105;height:120" coordsize="7,8" path="m7,4hdc7,5,7,6,6,7,5,7,4,8,4,8,3,8,3,8,3,8,2,8,1,7,1,6,,6,,5,,4,,3,,2,1,1,2,,3,,4,,5,,6,,6,hal6,hdc6,,5,,4,,3,,2,,1,1,,2,,3,,4,,5,,6,1,6v,1,1,1,2,1c3,8,3,8,4,8,4,7,5,7,6,7,6,6,7,5,7,4xe" fillcolor="black" strokecolor="#fc0" strokeweight=".25pt">
                <v:fill color2="black"/>
                <v:path arrowok="t"/>
                <o:lock v:ext="edit" aspectratio="t"/>
              </v:shape>
              <v:shape id="_x0000_s3817" style="position:absolute;left:6285;top:5170;width:75;height:60" coordsize="5,4" o:spt="100" adj="0,,0" path="m2,4hdc2,4,1,4,1,4,,4,,3,,3hal,3hdc,2,,1,1,1,2,,2,,3,,4,,4,,4,,5,,5,1,5,1v,1,,2,-1,2c4,4,3,4,2,4xm5,1v,,,,-1,-1c4,,4,,3,,3,,2,,1,1v,,-1,1,,2hal1,3hdc1,3,1,3,1,4v,,1,,1,c3,4,4,4,4,3,5,3,5,2,5,1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18" style="position:absolute;left:6375;top:5155;width:45;height:75" coordsize="3,5" path="m3,1r,4l3,5,3,1hdc3,1,3,1,3,1v,,,,,c3,1,2,,2,1v,,-1,,-1,hal,5r,l1,2,,2hdc,2,,2,1,1hal1,r,l1,1hdc1,1,2,,2,v,,1,,1,c3,1,3,1,3,1v,,,,,haxe" fillcolor="black" strokecolor="#fc0" strokeweight=".25pt">
                <v:fill color2="black"/>
                <v:path arrowok="t"/>
                <o:lock v:ext="edit" aspectratio="t"/>
              </v:shape>
              <v:shape id="_x0000_s3819" style="position:absolute;left:6435;top:5095;width:60;height:135" coordsize="4,9" o:spt="100" adj="0,,0" path="m4,l3,4hdc4,3,4,3,4,3hal4,4hdc4,4,4,4,3,4hal3,7r,l3,8hdc3,8,3,8,3,8v,,,,,hal3,8hdc2,8,2,8,2,8,1,9,,8,,8,,8,,7,,7,,6,,6,1,5,2,4,2,4,3,4hal3,,4,xm3,4hdc2,4,2,5,1,5,1,6,,7,,7v,,,,,1c,8,1,8,1,8v1,,1,,2,hal3,4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20" style="position:absolute;left:6525;top:5110;width:1;height:90" coordsize="0,6" o:spt="100" adj="0,,0" path="m,l,1r,l,xm,2l,6r,l,2xe" fillcolor="black" strokecolor="#fc0" strokeweight=".25pt">
                <v:fill color2="black"/>
                <v:stroke joinstyle="round"/>
                <v:formulas/>
                <v:path arrowok="t" o:connecttype="segments"/>
                <o:lock v:ext="edit" aspectratio="t"/>
              </v:shape>
              <v:shape id="_x0000_s3821" style="position:absolute;left:6540;top:5065;width:30;height:135" coordsize="2,9" path="m2,4l1,4r,5l1,9,1,4,,5,,4r1,l,,1,r,4l2,3r,1xe" fillcolor="black" strokecolor="#fc0" strokeweight=".25pt">
                <v:fill color2="black"/>
                <v:path arrowok="t"/>
                <o:lock v:ext="edit" aspectratio="t"/>
              </v:shape>
              <v:shape id="_x0000_s3822" style="position:absolute;left:6585;top:5095;width:60;height:75" coordsize="4,5" path="m3,l4,3r,1l3,2hdc4,3,3,4,3,5v,,-1,,-1,c1,5,1,5,1,4v,,,,,c,4,,3,1,2,1,1,1,,2,v,,,,,hal2,hdc2,,2,,2,,1,1,1,1,1,2v,1,,1,,2c1,4,1,4,1,4v,,1,1,1,1c2,5,2,5,3,4v,,,,,-1c3,2,3,2,3,1,3,,3,,3,haxe" fillcolor="black" strokecolor="#fc0" strokeweight=".25pt">
                <v:fill color2="black"/>
                <v:path arrowok="t"/>
                <o:lock v:ext="edit" aspectratio="t"/>
              </v:shape>
            </v:group>
          </v:group>
          <v:group id="_x0000_s3823" style="position:absolute;left:3569;top:3937;width:5087;height:2917" coordorigin="3569,3937" coordsize="5087,2917">
            <o:lock v:ext="edit" aspectratio="t"/>
            <v:shape id="_x0000_s3824" style="position:absolute;left:3569;top:3937;width:1756;height:2676" coordsize="1756,2676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fill color2="black"/>
              <v:path arrowok="t"/>
              <o:lock v:ext="edit" aspectratio="t"/>
            </v:shape>
            <v:shape id="_x0000_s3825" style="position:absolute;left:6885;top:3937;width:1771;height:2676" coordsize="1771,2676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fill color2="black"/>
              <v:path arrowok="t"/>
              <o:lock v:ext="edit" aspectratio="t"/>
            </v:shape>
            <v:shape id="_x0000_s3826" style="position:absolute;left:4935;top:5666;width:2325;height:1188" coordsize="2325,1188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fill color2="black"/>
              <v:path arrowok="t"/>
              <o:lock v:ext="edit" aspectratio="t"/>
            </v:shape>
          </v:group>
          <v:group id="_x0000_s3827" style="position:absolute;left:4004;top:4433;width:4187;height:2180" coordorigin="4004,4433" coordsize="4187,2180">
            <o:lock v:ext="edit" aspectratio="t"/>
            <v:group id="_x0000_s3828" style="position:absolute;left:4004;top:4433;width:240;height:451" coordorigin="4004,4433" coordsize="240,451">
              <o:lock v:ext="edit" aspectratio="t"/>
              <v:shape id="_x0000_s3829" style="position:absolute;left:4139;top:4433;width:105;height:30" coordsize="105,30" path="m90,30l,30,15,15,105,,90,30xe" fillcolor="#977900" strokeweight=".25pt">
                <v:fill color2="black"/>
                <v:path arrowok="t"/>
                <o:lock v:ext="edit" aspectratio="t"/>
              </v:shape>
              <v:shape id="_x0000_s3830" style="position:absolute;left:4094;top:4448;width:60;height:91" coordsize="60,91" path="m45,15l,91,15,61,60,,45,15xe" fillcolor="#d4aa00" strokeweight=".25pt">
                <v:fill color2="black"/>
                <v:path arrowok="t"/>
                <o:lock v:ext="edit" aspectratio="t"/>
              </v:shape>
              <v:shape id="_x0000_s3831" style="position:absolute;left:4004;top:4509;width:105;height:75" coordsize="105,75" path="m90,30l,75,15,60,105,,90,30xe" fillcolor="#bc9600" strokeweight=".25pt">
                <v:fill color2="black"/>
                <v:path arrowok="t"/>
                <o:lock v:ext="edit" aspectratio="t"/>
              </v:shape>
              <v:shape id="_x0000_s3832" style="position:absolute;left:4229;top:4433;width:15;height:451" coordsize="15,451" path="m,451l,30,15,r,421l,451xe" fillcolor="#d7ac00" strokeweight=".25pt">
                <v:fill color2="black"/>
                <v:path arrowok="t"/>
                <o:lock v:ext="edit" aspectratio="t"/>
              </v:shape>
              <v:shape id="_x0000_s3833" style="position:absolute;left:4004;top:4463;width:225;height:421" coordsize="225,421" path="m225,l135,,90,76,,121r,90l60,181r60,-30l120,421r105,l225,xe" fillcolor="#cfa500" strokeweight=".25pt">
                <v:fill color2="black"/>
                <v:path arrowok="t"/>
                <o:lock v:ext="edit" aspectratio="t"/>
              </v:shape>
            </v:group>
            <v:group id="_x0000_s3834" style="position:absolute;left:4244;top:4884;width:270;height:436" coordorigin="4244,4884" coordsize="270,436">
              <o:lock v:ext="edit" aspectratio="t"/>
              <v:shape id="_x0000_s3835" style="position:absolute;left:4244;top:5080;width:60;height:60" coordsize="60,60" path="m45,30l,60,15,45,60,,45,30xe" fillcolor="#cba200" strokeweight=".25pt">
                <v:fill color2="black"/>
                <v:path arrowok="t"/>
                <o:lock v:ext="edit" aspectratio="t"/>
              </v:shape>
              <v:shape id="_x0000_s3836" style="position:absolute;left:4364;top:5215;width:45;height:45" coordsize="45,45" path="m30,15l,45,15,15,45,,30,15xe" fillcolor="#bf9900" strokeweight=".25pt">
                <v:fill color2="black"/>
                <v:path arrowok="t"/>
                <o:lock v:ext="edit" aspectratio="t"/>
              </v:shape>
              <v:shape id="_x0000_s3837" style="position:absolute;left:4334;top:5215;width:45;height:45" coordsize="45,45" path="m30,45l,30,15,,45,15,30,45xe" fillcolor="#b89300" strokeweight=".25pt">
                <v:fill color2="black"/>
                <v:path arrowok="t"/>
                <o:lock v:ext="edit" aspectratio="t"/>
              </v:shape>
              <v:shape id="_x0000_s3838" style="position:absolute;left:4334;top:5170;width:15;height:75" coordsize="15,75" path="m,75l,30,,,15,45,,75xe" fillcolor="#d5aa00" strokeweight=".25pt">
                <v:fill color2="black"/>
                <v:path arrowok="t"/>
                <o:lock v:ext="edit" aspectratio="t"/>
              </v:shape>
              <v:shape id="_x0000_s3839" style="position:absolute;left:4484;top:5170;width:30;height:75" coordsize="30,75" path="m,75l15,15,30,,15,60,,75xe" fillcolor="#d6ab00" strokeweight=".25pt">
                <v:fill color2="black"/>
                <v:path arrowok="t"/>
                <o:lock v:ext="edit" aspectratio="t"/>
              </v:shape>
              <v:shape id="_x0000_s3840" style="position:absolute;left:4484;top:5110;width:30;height:75" coordsize="30,75" path="m15,75l,30,15,,30,60,15,75xe" fillcolor="#d6ab00" strokeweight=".25pt">
                <v:fill color2="black"/>
                <v:path arrowok="t"/>
                <o:lock v:ext="edit" aspectratio="t"/>
              </v:shape>
              <v:shape id="_x0000_s3841" style="position:absolute;left:4454;top:5080;width:45;height:60" coordsize="45,60" path="m30,60l,15,,,45,30,30,60xe" fillcolor="#c79f00" strokeweight=".25pt">
                <v:fill color2="black"/>
                <v:path arrowok="t"/>
                <o:lock v:ext="edit" aspectratio="t"/>
              </v:shape>
              <v:shape id="_x0000_s3842" style="position:absolute;left:4334;top:5125;width:15;height:75" coordsize="15,75" path="m,75l,30,15,,,45,,75xe" fillcolor="#d5aa00" strokeweight=".25pt">
                <v:fill color2="black"/>
                <v:path arrowok="t"/>
                <o:lock v:ext="edit" aspectratio="t"/>
              </v:shape>
              <v:shape id="_x0000_s3843" style="position:absolute;left:4364;top:5035;width:45;height:30" coordsize="45,30" path="m30,15l,30,15,15,45,,30,15xe" fillcolor="#ba9500" strokeweight=".25pt">
                <v:fill color2="black"/>
                <v:path arrowok="t"/>
                <o:lock v:ext="edit" aspectratio="t"/>
              </v:shape>
              <v:shape id="_x0000_s3844" style="position:absolute;left:4349;top:5035;width:30;height:30" coordsize="30,30" path="m15,30l,15,,,30,15,15,30xe" fillcolor="#b38f00" strokeweight=".25pt">
                <v:fill color2="black"/>
                <v:path arrowok="t"/>
                <o:lock v:ext="edit" aspectratio="t"/>
              </v:shape>
              <v:shape id="_x0000_s3845" style="position:absolute;left:4334;top:5005;width:15;height:45" coordsize="15,45" path="m15,45l,15,15,r,30l15,45xe" fillcolor="#d4aa00" strokeweight=".25pt">
                <v:fill color2="black"/>
                <v:path arrowok="t"/>
                <o:lock v:ext="edit" aspectratio="t"/>
              </v:shape>
              <v:shape id="_x0000_s3846" style="position:absolute;left:4334;top:4960;width:15;height:60" coordsize="15,60" path="m,60l15,30,15,r,45l,60xe" fillcolor="#d5aa00" strokeweight=".25pt">
                <v:fill color2="black"/>
                <v:path arrowok="t"/>
                <o:lock v:ext="edit" aspectratio="t"/>
              </v:shape>
              <v:shape id="_x0000_s3847" style="position:absolute;left:4484;top:4990;width:15;height:60" coordsize="15,60" path="m,60l15,15,15,,,45,,60xe" fillcolor="#d5ab00" strokeweight=".25pt">
                <v:fill color2="black"/>
                <v:path arrowok="t"/>
                <o:lock v:ext="edit" aspectratio="t"/>
              </v:shape>
              <v:shape id="_x0000_s3848" style="position:absolute;left:4484;top:4945;width:15;height:60" coordsize="15,60" path="m15,60l,15,15,r,45l15,60xe" fillcolor="#d5ab00" strokeweight=".25pt">
                <v:fill color2="black"/>
                <v:path arrowok="t"/>
                <o:lock v:ext="edit" aspectratio="t"/>
              </v:shape>
              <v:shape id="_x0000_s3849" style="position:absolute;left:4454;top:4899;width:45;height:61" coordsize="45,61" path="m30,61l,31,15,,45,46,30,61xe" fillcolor="#d3a900" strokeweight=".25pt">
                <v:fill color2="black"/>
                <v:path arrowok="t"/>
                <o:lock v:ext="edit" aspectratio="t"/>
              </v:shape>
              <v:shape id="_x0000_s3850" style="position:absolute;left:4424;top:4884;width:45;height:46" coordsize="45,46" path="m30,46l,15,15,,45,15,30,46xe" fillcolor="#c49d00" strokeweight=".25pt">
                <v:fill color2="black"/>
                <v:path arrowok="t"/>
                <o:lock v:ext="edit" aspectratio="t"/>
              </v:shape>
              <v:shape id="_x0000_s3851" style="position:absolute;left:4439;top:4899;width:30;height:31" coordsize="30,31" path="m15,31l,16,15,,30,,15,31xe" fillcolor="#c49d00" strokeweight=".25pt">
                <v:fill color2="black"/>
                <v:path arrowok="t"/>
                <o:lock v:ext="edit" aspectratio="t"/>
              </v:shape>
              <v:shape id="_x0000_s3852" style="position:absolute;left:4424;top:4884;width:30;height:31" coordsize="30,31" path="m15,31l,15,15,,30,15,15,31xe" fillcolor="#b89300" strokeweight=".25pt">
                <v:fill color2="black"/>
                <v:path arrowok="t"/>
                <o:lock v:ext="edit" aspectratio="t"/>
              </v:shape>
              <v:shape id="_x0000_s3853" style="position:absolute;left:4364;top:4884;width:75;height:15" coordsize="75,15" path="m60,15l,15,15,,75,,60,15xe" fillcolor="#ad8a00" strokeweight=".25pt">
                <v:fill color2="black"/>
                <v:path arrowok="t"/>
                <o:lock v:ext="edit" aspectratio="t"/>
              </v:shape>
              <v:shape id="_x0000_s3854" style="position:absolute;left:4394;top:4884;width:45;height:15" coordsize="45,15" path="m30,15l,15,15,,45,,30,15xe" fillcolor="#ad8a00" strokeweight=".25pt">
                <v:fill color2="black"/>
                <v:path arrowok="t"/>
                <o:lock v:ext="edit" aspectratio="t"/>
              </v:shape>
              <v:shape id="_x0000_s3855" style="position:absolute;left:4364;top:4884;width:45;height:15" coordsize="45,15" path="m30,15l,15,15,,45,,30,15xe" fillcolor="#a28100" strokeweight=".25pt">
                <v:fill color2="black"/>
                <v:path arrowok="t"/>
                <o:lock v:ext="edit" aspectratio="t"/>
              </v:shape>
              <v:shape id="_x0000_s3856" style="position:absolute;left:4319;top:4884;width:60;height:31" coordsize="60,31" path="m45,15l,31,15,,60,,45,15xe" fillcolor="#977900" strokeweight=".25pt">
                <v:fill color2="black"/>
                <v:path arrowok="t"/>
                <o:lock v:ext="edit" aspectratio="t"/>
              </v:shape>
              <v:shape id="_x0000_s3857" style="position:absolute;left:4259;top:4884;width:75;height:91" coordsize="75,91" path="m60,31l,91,15,61,75,,60,31xe" fillcolor="#af8c00" strokeweight=".25pt">
                <v:fill color2="black"/>
                <v:path arrowok="t"/>
                <o:lock v:ext="edit" aspectratio="t"/>
              </v:shape>
              <v:shape id="_x0000_s3858" style="position:absolute;left:4244;top:4899;width:255;height:421" coordsize="255,421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fill color2="black"/>
                <v:path arrowok="t"/>
                <o:lock v:ext="edit" aspectratio="t" verticies="t"/>
              </v:shape>
            </v:group>
            <v:group id="_x0000_s3859" style="position:absolute;left:4439;top:5335;width:270;height:451" coordorigin="4439,5335" coordsize="270,451">
              <o:lock v:ext="edit" aspectratio="t"/>
              <v:shape id="_x0000_s3860" style="position:absolute;left:4589;top:5666;width:15;height:45" coordsize="15,45" path="m,15l,45,,15,15,,,15xe" fillcolor="#d5aa00" strokeweight=".25pt">
                <v:fill color2="black"/>
                <v:path arrowok="t"/>
                <o:lock v:ext="edit" aspectratio="t"/>
              </v:shape>
              <v:shape id="_x0000_s3861" style="position:absolute;left:4559;top:5681;width:30;height:30" coordsize="30,30" path="m30,30l,30,15,15,30,r,30xe" fillcolor="#c59e00" strokeweight=".25pt">
                <v:fill color2="black"/>
                <v:path arrowok="t"/>
                <o:lock v:ext="edit" aspectratio="t"/>
              </v:shape>
              <v:shape id="_x0000_s3862" style="position:absolute;left:4544;top:5681;width:30;height:30" coordsize="30,30" path="m15,30l,30,15,,30,15,15,30xe" fillcolor="#b49000" strokeweight=".25pt">
                <v:fill color2="black"/>
                <v:path arrowok="t"/>
                <o:lock v:ext="edit" aspectratio="t"/>
              </v:shape>
              <v:shape id="_x0000_s3863" style="position:absolute;left:4529;top:5651;width:30;height:60" coordsize="30,60" path="m15,60l,15,15,,30,30,15,60xe" fillcolor="#d4a900" strokeweight=".25pt">
                <v:fill color2="black"/>
                <v:path arrowok="t"/>
                <o:lock v:ext="edit" aspectratio="t"/>
              </v:shape>
              <v:shape id="_x0000_s3864" style="position:absolute;left:4439;top:5651;width:105;height:45" coordsize="105,45" path="m90,15l,45,15,15,105,,90,15xe" fillcolor="#a38300" strokeweight=".25pt">
                <v:fill color2="black"/>
                <v:path arrowok="t"/>
                <o:lock v:ext="edit" aspectratio="t"/>
              </v:shape>
              <v:shape id="_x0000_s3865" style="position:absolute;left:4559;top:5531;width:45;height:45" coordsize="45,45" path="m30,15l,45,15,15,45,,30,15xe" fillcolor="#bd9700" strokeweight=".25pt">
                <v:fill color2="black"/>
                <v:path arrowok="t"/>
                <o:lock v:ext="edit" aspectratio="t"/>
              </v:shape>
              <v:shape id="_x0000_s3866" style="position:absolute;left:4529;top:5531;width:45;height:45" coordsize="45,45" path="m30,45l,30,15,,45,15,30,45xe" fillcolor="#b99400" strokeweight=".25pt">
                <v:fill color2="black"/>
                <v:path arrowok="t"/>
                <o:lock v:ext="edit" aspectratio="t"/>
              </v:shape>
              <v:shape id="_x0000_s3867" style="position:absolute;left:4514;top:5486;width:30;height:75" coordsize="30,75" path="m15,75l,15,15,,30,45,15,75xe" fillcolor="#d6ab00" strokeweight=".25pt">
                <v:fill color2="black"/>
                <v:path arrowok="t"/>
                <o:lock v:ext="edit" aspectratio="t"/>
              </v:shape>
              <v:shape id="_x0000_s3868" style="position:absolute;left:4514;top:5426;width:30;height:75" coordsize="30,75" path="m,75l15,30,30,,15,60,,75xe" fillcolor="#d6ab00" strokeweight=".25pt">
                <v:fill color2="black"/>
                <v:path arrowok="t"/>
                <o:lock v:ext="edit" aspectratio="t"/>
              </v:shape>
              <v:shape id="_x0000_s3869" style="position:absolute;left:4664;top:5636;width:30;height:90" coordsize="30,90" path="m,90l30,15,30,,15,75,,90xe" fillcolor="#d1a700" strokeweight=".25pt">
                <v:fill color2="black"/>
                <v:path arrowok="t"/>
                <o:lock v:ext="edit" aspectratio="t"/>
              </v:shape>
              <v:shape id="_x0000_s3870" style="position:absolute;left:4694;top:5546;width:15;height:105" coordsize="15,105" path="m,105l,15,15,,,90r,15xe" fillcolor="#d5ab00" strokeweight=".25pt">
                <v:fill color2="black"/>
                <v:path arrowok="t"/>
                <o:lock v:ext="edit" aspectratio="t"/>
              </v:shape>
              <v:shape id="_x0000_s3871" style="position:absolute;left:4679;top:5426;width:30;height:135" coordsize="30,135" path="m15,135l,15,15,,30,120,15,135xe" fillcolor="#d7ac00" strokeweight=".25pt">
                <v:fill color2="black"/>
                <v:path arrowok="t"/>
                <o:lock v:ext="edit" aspectratio="t"/>
              </v:shape>
              <v:shape id="_x0000_s3872" style="position:absolute;left:4664;top:5381;width:30;height:60" coordsize="30,60" path="m15,60l,30,15,,30,45,15,60xe" fillcolor="#d7ac00" strokeweight=".25pt">
                <v:fill color2="black"/>
                <v:path arrowok="t"/>
                <o:lock v:ext="edit" aspectratio="t"/>
              </v:shape>
              <v:shape id="_x0000_s3873" style="position:absolute;left:4634;top:5350;width:45;height:61" coordsize="45,61" path="m30,61l,31,15,,45,31,30,61xe" fillcolor="#cca300" strokeweight=".25pt">
                <v:fill color2="black"/>
                <v:path arrowok="t"/>
                <o:lock v:ext="edit" aspectratio="t"/>
              </v:shape>
              <v:shape id="_x0000_s3874" style="position:absolute;left:4604;top:5335;width:45;height:46" coordsize="45,46" path="m30,46l,31,15,,45,15,30,46xe" fillcolor="#bd9700" strokeweight=".25pt">
                <v:fill color2="black"/>
                <v:path arrowok="t"/>
                <o:lock v:ext="edit" aspectratio="t"/>
              </v:shape>
              <v:shape id="_x0000_s3875" style="position:absolute;left:4559;top:5335;width:60;height:31" coordsize="60,31" path="m45,31l,31,15,,60,,45,31xe" fillcolor="#a98700" strokeweight=".25pt">
                <v:fill color2="black"/>
                <v:path arrowok="t"/>
                <o:lock v:ext="edit" aspectratio="t"/>
              </v:shape>
              <v:shape id="_x0000_s3876" style="position:absolute;left:4499;top:5335;width:75;height:46" coordsize="75,46" path="m60,31l,46,,31,75,,60,31xe" fillcolor="#a80" strokeweight=".25pt">
                <v:fill color2="black"/>
                <v:path arrowok="t"/>
                <o:lock v:ext="edit" aspectratio="t"/>
              </v:shape>
              <v:shape id="_x0000_s3877" style="position:absolute;left:4454;top:5366;width:45;height:75" coordsize="45,75" path="m45,15l,75,,45,45,r,15xe" fillcolor="#d1a700" strokeweight=".25pt">
                <v:fill color2="black"/>
                <v:path arrowok="t"/>
                <o:lock v:ext="edit" aspectratio="t"/>
              </v:shape>
              <v:shape id="_x0000_s3878" style="position:absolute;left:4439;top:5366;width:255;height:420" coordsize="255,42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fill color2="black"/>
                <v:path arrowok="t"/>
                <o:lock v:ext="edit" aspectratio="t" verticies="t"/>
              </v:shape>
            </v:group>
            <v:group id="_x0000_s3879" style="position:absolute;left:4679;top:5786;width:286;height:451" coordorigin="4679,5786" coordsize="286,451">
              <o:lock v:ext="edit" aspectratio="t"/>
              <v:shape id="_x0000_s3880" style="position:absolute;left:4830;top:6117;width:30;height:45" coordsize="30,45" path="m30,30l,45,,30,30,r,30xe" fillcolor="#bd9700" strokeweight=".25pt">
                <v:fill color2="black"/>
                <v:path arrowok="t"/>
                <o:lock v:ext="edit" aspectratio="t"/>
              </v:shape>
              <v:shape id="_x0000_s3881" style="position:absolute;left:4784;top:6117;width:46;height:45" coordsize="46,45" path="m46,45l,30,15,,46,30r,15xe" fillcolor="#b99400" strokeweight=".25pt">
                <v:fill color2="black"/>
                <v:path arrowok="t"/>
                <o:lock v:ext="edit" aspectratio="t"/>
              </v:shape>
              <v:shape id="_x0000_s3882" style="position:absolute;left:4784;top:6072;width:15;height:75" coordsize="15,75" path="m,75l,15,,,15,45,,75xe" fillcolor="#d5ab00" strokeweight=".25pt">
                <v:fill color2="black"/>
                <v:path arrowok="t"/>
                <o:lock v:ext="edit" aspectratio="t"/>
              </v:shape>
              <v:shape id="_x0000_s3883" style="position:absolute;left:4784;top:6027;width:15;height:60" coordsize="15,60" path="m,60l,15,15,,,45,,60xe" fillcolor="#d5ab00" strokeweight=".25pt">
                <v:fill color2="black"/>
                <v:path arrowok="t"/>
                <o:lock v:ext="edit" aspectratio="t"/>
              </v:shape>
              <v:shape id="_x0000_s3884" style="position:absolute;left:4935;top:6057;width:30;height:105" coordsize="30,105" path="m,105l15,30,30,,15,75,,105xe" fillcolor="#d6ab00" strokeweight=".25pt">
                <v:fill color2="black"/>
                <v:path arrowok="t"/>
                <o:lock v:ext="edit" aspectratio="t"/>
              </v:shape>
              <v:shape id="_x0000_s3885" style="position:absolute;left:4950;top:6012;width:15;height:75" coordsize="15,75" path="m,75l,15,,,15,45,,75xe" fillcolor="#d6ab00" strokeweight=".25pt">
                <v:fill color2="black"/>
                <v:path arrowok="t"/>
                <o:lock v:ext="edit" aspectratio="t"/>
              </v:shape>
              <v:shape id="_x0000_s3886" style="position:absolute;left:4920;top:5967;width:30;height:60" coordsize="30,60" path="m30,60l,15,15,,30,45r,15xe" fillcolor="#d4aa00" strokeweight=".25pt">
                <v:fill color2="black"/>
                <v:path arrowok="t"/>
                <o:lock v:ext="edit" aspectratio="t"/>
              </v:shape>
              <v:shape id="_x0000_s3887" style="position:absolute;left:4890;top:5937;width:45;height:45" coordsize="45,45" path="m30,45l,15,15,,45,30,30,45xe" fillcolor="#cba200" strokeweight=".25pt">
                <v:fill color2="black"/>
                <v:path arrowok="t"/>
                <o:lock v:ext="edit" aspectratio="t"/>
              </v:shape>
              <v:shape id="_x0000_s3888" style="position:absolute;left:4845;top:5937;width:60;height:15" coordsize="60,15" path="m45,15l,15,15,,60,,45,15xe" fillcolor="#b69100" strokeweight=".25pt">
                <v:fill color2="black"/>
                <v:path arrowok="t"/>
                <o:lock v:ext="edit" aspectratio="t"/>
              </v:shape>
              <v:shape id="_x0000_s3889" style="position:absolute;left:4814;top:5937;width:46;height:30" coordsize="46,30" path="m31,15l,30,,,46,,31,15xe" fillcolor="#a80" strokeweight=".25pt">
                <v:fill color2="black"/>
                <v:path arrowok="t"/>
                <o:lock v:ext="edit" aspectratio="t"/>
              </v:shape>
              <v:shape id="_x0000_s3890" style="position:absolute;left:4769;top:5937;width:45;height:60" coordsize="45,60" path="m45,30l,60,15,30,45,r,30xe" fillcolor="#cba200" strokeweight=".25pt">
                <v:fill color2="black"/>
                <v:path arrowok="t"/>
                <o:lock v:ext="edit" aspectratio="t"/>
              </v:shape>
              <v:shape id="_x0000_s3891" style="position:absolute;left:4769;top:5892;width:30;height:105" coordsize="30,105" path="m,105l15,15,30,,15,75,,105xe" fillcolor="#d6ab00" strokeweight=".25pt">
                <v:fill color2="black"/>
                <v:path arrowok="t"/>
                <o:lock v:ext="edit" aspectratio="t"/>
              </v:shape>
              <v:shape id="_x0000_s3892" style="position:absolute;left:4920;top:5832;width:30;height:75" coordsize="30,75" path="m30,75l,15,15,,30,45r,30xe" fillcolor="#d3a800" strokeweight=".25pt">
                <v:fill color2="black"/>
                <v:path arrowok="t"/>
                <o:lock v:ext="edit" aspectratio="t"/>
              </v:shape>
              <v:shape id="_x0000_s3893" style="position:absolute;left:4890;top:5802;width:45;height:45" coordsize="45,45" path="m30,45l,15,,,45,30,30,45xe" fillcolor="#c39c00" strokeweight=".25pt">
                <v:fill color2="black"/>
                <v:path arrowok="t"/>
                <o:lock v:ext="edit" aspectratio="t"/>
              </v:shape>
              <v:shape id="_x0000_s3894" style="position:absolute;left:4830;top:5786;width:60;height:31" coordsize="60,31" path="m60,31l,16,,,60,16r,15xe" fillcolor="#a38200" strokeweight=".25pt">
                <v:fill color2="black"/>
                <v:path arrowok="t"/>
                <o:lock v:ext="edit" aspectratio="t"/>
              </v:shape>
              <v:shape id="_x0000_s3895" style="position:absolute;left:4769;top:5786;width:61;height:46" coordsize="61,46" path="m61,16l,46,,16,61,r,16xe" fillcolor="#a38200" strokeweight=".25pt">
                <v:fill color2="black"/>
                <v:path arrowok="t"/>
                <o:lock v:ext="edit" aspectratio="t"/>
              </v:shape>
              <v:shape id="_x0000_s3896" style="position:absolute;left:4799;top:5786;width:31;height:31" coordsize="31,31" path="m31,16l,31,,16,31,r,16xe" fillcolor="#a38200" strokeweight=".25pt">
                <v:fill color2="black"/>
                <v:path arrowok="t"/>
                <o:lock v:ext="edit" aspectratio="t"/>
              </v:shape>
              <v:shape id="_x0000_s3897" style="position:absolute;left:4769;top:5802;width:30;height:30" coordsize="30,30" path="m30,15l,30,,,30,r,15xe" fillcolor="#ae8b00" strokeweight=".25pt">
                <v:fill color2="black"/>
                <v:path arrowok="t"/>
                <o:lock v:ext="edit" aspectratio="t"/>
              </v:shape>
              <v:shape id="_x0000_s3898" style="position:absolute;left:4724;top:5802;width:45;height:60" coordsize="45,60" path="m45,30l,60,,45,45,r,30xe" fillcolor="#ba9400" strokeweight=".25pt">
                <v:fill color2="black"/>
                <v:path arrowok="t"/>
                <o:lock v:ext="edit" aspectratio="t"/>
              </v:shape>
              <v:shape id="_x0000_s3899" style="position:absolute;left:4679;top:5802;width:271;height:435" coordsize="271,435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fill color2="black"/>
                <v:path arrowok="t"/>
                <o:lock v:ext="edit" aspectratio="t" verticies="t"/>
              </v:shape>
            </v:group>
            <v:group id="_x0000_s3900" style="position:absolute;left:7546;top:5335;width:270;height:451" coordorigin="7546,5335" coordsize="270,451">
              <o:lock v:ext="edit" aspectratio="t"/>
              <v:shape id="_x0000_s3901" style="position:absolute;left:7696;top:5666;width:30;height:45" coordsize="30,45" path="m15,15l,45,15,15,30,,15,15xe" fillcolor="#d5aa00" strokeweight=".25pt">
                <v:fill color2="black"/>
                <v:path arrowok="t"/>
                <o:lock v:ext="edit" aspectratio="t"/>
              </v:shape>
              <v:shape id="_x0000_s3902" style="position:absolute;left:7681;top:5681;width:30;height:30" coordsize="30,30" path="m15,30l,30,,15,30,,15,30xe" fillcolor="#c59e00" strokeweight=".25pt">
                <v:fill color2="black"/>
                <v:path arrowok="t"/>
                <o:lock v:ext="edit" aspectratio="t"/>
              </v:shape>
              <v:shape id="_x0000_s3903" style="position:absolute;left:7651;top:5681;width:30;height:30" coordsize="30,30" path="m30,30l,30,15,,30,15r,15xe" fillcolor="#b49000" strokeweight=".25pt">
                <v:fill color2="black"/>
                <v:path arrowok="t"/>
                <o:lock v:ext="edit" aspectratio="t"/>
              </v:shape>
              <v:shape id="_x0000_s3904" style="position:absolute;left:7636;top:5651;width:30;height:60" coordsize="30,60" path="m15,60l,15,15,,30,30,15,60xe" fillcolor="#d4a900" strokeweight=".25pt">
                <v:fill color2="black"/>
                <v:path arrowok="t"/>
                <o:lock v:ext="edit" aspectratio="t"/>
              </v:shape>
              <v:shape id="_x0000_s3905" style="position:absolute;left:7561;top:5651;width:90;height:45" coordsize="90,45" path="m75,15l,45,,15,90,,75,15xe" fillcolor="#a38300" strokeweight=".25pt">
                <v:fill color2="black"/>
                <v:path arrowok="t"/>
                <o:lock v:ext="edit" aspectratio="t"/>
              </v:shape>
              <v:shape id="_x0000_s3906" style="position:absolute;left:7681;top:5531;width:30;height:45" coordsize="30,45" path="m30,15l,45,,15,30,r,15xe" fillcolor="#bd9700" strokeweight=".25pt">
                <v:fill color2="black"/>
                <v:path arrowok="t"/>
                <o:lock v:ext="edit" aspectratio="t"/>
              </v:shape>
              <v:shape id="_x0000_s3907" style="position:absolute;left:7651;top:5531;width:30;height:45" coordsize="30,45" path="m30,45l,30,,,30,15r,30xe" fillcolor="#b99400" strokeweight=".25pt">
                <v:fill color2="black"/>
                <v:path arrowok="t"/>
                <o:lock v:ext="edit" aspectratio="t"/>
              </v:shape>
              <v:shape id="_x0000_s3908" style="position:absolute;left:7636;top:5486;width:15;height:75" coordsize="15,75" path="m15,75l,15,,,15,45r,30xe" fillcolor="#d6ab00" strokeweight=".25pt">
                <v:fill color2="black"/>
                <v:path arrowok="t"/>
                <o:lock v:ext="edit" aspectratio="t"/>
              </v:shape>
              <v:shape id="_x0000_s3909" style="position:absolute;left:7636;top:5426;width:15;height:75" coordsize="15,75" path="m,75l15,30,15,,,60,,75xe" fillcolor="#d6ab00" strokeweight=".25pt">
                <v:fill color2="black"/>
                <v:path arrowok="t"/>
                <o:lock v:ext="edit" aspectratio="t"/>
              </v:shape>
              <v:shape id="_x0000_s3910" style="position:absolute;left:7771;top:5636;width:45;height:90" coordsize="45,90" path="m,90l30,15,45,,15,75,,90xe" fillcolor="#d1a700" strokeweight=".25pt">
                <v:fill color2="black"/>
                <v:path arrowok="t"/>
                <o:lock v:ext="edit" aspectratio="t"/>
              </v:shape>
              <v:shape id="_x0000_s3911" style="position:absolute;left:7801;top:5546;width:15;height:105" coordsize="15,105" path="m,105l15,15,15,r,90l,105xe" fillcolor="#d5ab00" strokeweight=".25pt">
                <v:fill color2="black"/>
                <v:path arrowok="t"/>
                <o:lock v:ext="edit" aspectratio="t"/>
              </v:shape>
              <v:shape id="_x0000_s3912" style="position:absolute;left:7801;top:5426;width:15;height:135" coordsize="15,135" path="m15,135l,15,,,15,120r,15xe" fillcolor="#d7ac00" strokeweight=".25pt">
                <v:fill color2="black"/>
                <v:path arrowok="t"/>
                <o:lock v:ext="edit" aspectratio="t"/>
              </v:shape>
              <v:shape id="_x0000_s3913" style="position:absolute;left:7771;top:5381;width:30;height:60" coordsize="30,60" path="m30,60l,30,15,,30,45r,15xe" fillcolor="#d7ac00" strokeweight=".25pt">
                <v:fill color2="black"/>
                <v:path arrowok="t"/>
                <o:lock v:ext="edit" aspectratio="t"/>
              </v:shape>
              <v:shape id="_x0000_s3914" style="position:absolute;left:7741;top:5350;width:45;height:61" coordsize="45,61" path="m30,61l,31,15,,45,31,30,61xe" fillcolor="#cca300" strokeweight=".25pt">
                <v:fill color2="black"/>
                <v:path arrowok="t"/>
                <o:lock v:ext="edit" aspectratio="t"/>
              </v:shape>
              <v:shape id="_x0000_s3915" style="position:absolute;left:7711;top:5335;width:45;height:46" coordsize="45,46" path="m30,46l,31,15,,45,15,30,46xe" fillcolor="#bd9700" strokeweight=".25pt">
                <v:fill color2="black"/>
                <v:path arrowok="t"/>
                <o:lock v:ext="edit" aspectratio="t"/>
              </v:shape>
              <v:shape id="_x0000_s3916" style="position:absolute;left:7666;top:5335;width:60;height:31" coordsize="60,31" path="m45,31l,31,15,,60,,45,31xe" fillcolor="#a98700" strokeweight=".25pt">
                <v:fill color2="black"/>
                <v:path arrowok="t"/>
                <o:lock v:ext="edit" aspectratio="t"/>
              </v:shape>
              <v:shape id="_x0000_s3917" style="position:absolute;left:7606;top:5335;width:75;height:46" coordsize="75,46" path="m60,31l,46,15,31,75,,60,31xe" fillcolor="#a80" strokeweight=".25pt">
                <v:fill color2="black"/>
                <v:path arrowok="t"/>
                <o:lock v:ext="edit" aspectratio="t"/>
              </v:shape>
              <v:shape id="_x0000_s3918" style="position:absolute;left:7561;top:5366;width:60;height:75" coordsize="60,75" path="m45,15l,75,15,45,60,,45,15xe" fillcolor="#d1a700" strokeweight=".25pt">
                <v:fill color2="black"/>
                <v:path arrowok="t"/>
                <o:lock v:ext="edit" aspectratio="t"/>
              </v:shape>
              <v:shape id="_x0000_s3919" style="position:absolute;left:7546;top:5366;width:270;height:420" coordsize="270,42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fill color2="black"/>
                <v:path arrowok="t"/>
                <o:lock v:ext="edit" aspectratio="t" verticies="t"/>
              </v:shape>
            </v:group>
            <v:group id="_x0000_s3920" style="position:absolute;left:7726;top:4884;width:270;height:451" coordorigin="7726,4884" coordsize="270,451">
              <o:lock v:ext="edit" aspectratio="t"/>
              <v:shape id="_x0000_s3921" style="position:absolute;left:7876;top:5215;width:15;height:45" coordsize="15,45" path="m,15l,45,,15,15,,,15xe" fillcolor="#d5aa00" strokeweight=".25pt">
                <v:fill color2="black"/>
                <v:path arrowok="t"/>
                <o:lock v:ext="edit" aspectratio="t"/>
              </v:shape>
              <v:shape id="_x0000_s3922" style="position:absolute;left:7846;top:5230;width:30;height:30" coordsize="30,30" path="m30,30l,30,15,15,30,r,30xe" fillcolor="#c59e00" strokeweight=".25pt">
                <v:fill color2="black"/>
                <v:path arrowok="t"/>
                <o:lock v:ext="edit" aspectratio="t"/>
              </v:shape>
              <v:shape id="_x0000_s3923" style="position:absolute;left:7831;top:5230;width:30;height:30" coordsize="30,30" path="m15,30l,30,15,,30,15,15,30xe" fillcolor="#b49000" strokeweight=".25pt">
                <v:fill color2="black"/>
                <v:path arrowok="t"/>
                <o:lock v:ext="edit" aspectratio="t"/>
              </v:shape>
              <v:shape id="_x0000_s3924" style="position:absolute;left:7816;top:5200;width:30;height:60" coordsize="30,60" path="m15,60l,15,15,,30,30,15,60xe" fillcolor="#d4a900" strokeweight=".25pt">
                <v:fill color2="black"/>
                <v:path arrowok="t"/>
                <o:lock v:ext="edit" aspectratio="t"/>
              </v:shape>
              <v:shape id="_x0000_s3925" style="position:absolute;left:7726;top:5200;width:105;height:45" coordsize="105,45" path="m90,15l,45,15,15,105,,90,15xe" fillcolor="#a38300" strokeweight=".25pt">
                <v:fill color2="black"/>
                <v:path arrowok="t"/>
                <o:lock v:ext="edit" aspectratio="t"/>
              </v:shape>
              <v:shape id="_x0000_s3926" style="position:absolute;left:7846;top:5080;width:45;height:45" coordsize="45,45" path="m30,15l,45,15,15,45,,30,15xe" fillcolor="#bd9700" strokeweight=".25pt">
                <v:fill color2="black"/>
                <v:path arrowok="t"/>
                <o:lock v:ext="edit" aspectratio="t"/>
              </v:shape>
              <v:shape id="_x0000_s3927" style="position:absolute;left:7816;top:5080;width:45;height:45" coordsize="45,45" path="m30,45l,30,15,,45,15,30,45xe" fillcolor="#b99400" strokeweight=".25pt">
                <v:fill color2="black"/>
                <v:path arrowok="t"/>
                <o:lock v:ext="edit" aspectratio="t"/>
              </v:shape>
              <v:shape id="_x0000_s3928" style="position:absolute;left:7801;top:5035;width:30;height:75" coordsize="30,75" path="m15,75l,15,15,,30,45,15,75xe" fillcolor="#d6ab00" strokeweight=".25pt">
                <v:fill color2="black"/>
                <v:path arrowok="t"/>
                <o:lock v:ext="edit" aspectratio="t"/>
              </v:shape>
              <v:shape id="_x0000_s3929" style="position:absolute;left:7801;top:4975;width:30;height:75" coordsize="30,75" path="m,75l15,30,30,,15,60,,75xe" fillcolor="#d6ab00" strokeweight=".25pt">
                <v:fill color2="black"/>
                <v:path arrowok="t"/>
                <o:lock v:ext="edit" aspectratio="t"/>
              </v:shape>
              <v:shape id="_x0000_s3930" style="position:absolute;left:7951;top:5185;width:30;height:90" coordsize="30,90" path="m,90l30,15,30,,15,75,,90xe" fillcolor="#d1a700" strokeweight=".25pt">
                <v:fill color2="black"/>
                <v:path arrowok="t"/>
                <o:lock v:ext="edit" aspectratio="t"/>
              </v:shape>
              <v:shape id="_x0000_s3931" style="position:absolute;left:7981;top:5095;width:15;height:105" coordsize="15,105" path="m,105l,15,15,,,90r,15xe" fillcolor="#d5ab00" strokeweight=".25pt">
                <v:fill color2="black"/>
                <v:path arrowok="t"/>
                <o:lock v:ext="edit" aspectratio="t"/>
              </v:shape>
              <v:shape id="_x0000_s3932" style="position:absolute;left:7966;top:4975;width:30;height:135" coordsize="30,135" path="m15,135l,15,15,,30,120,15,135xe" fillcolor="#d7ac00" strokeweight=".25pt">
                <v:fill color2="black"/>
                <v:path arrowok="t"/>
                <o:lock v:ext="edit" aspectratio="t"/>
              </v:shape>
              <v:shape id="_x0000_s3933" style="position:absolute;left:7951;top:4930;width:30;height:60" coordsize="30,60" path="m15,60l,30,15,,30,45,15,60xe" fillcolor="#d7ac00" strokeweight=".25pt">
                <v:fill color2="black"/>
                <v:path arrowok="t"/>
                <o:lock v:ext="edit" aspectratio="t"/>
              </v:shape>
              <v:shape id="_x0000_s3934" style="position:absolute;left:7921;top:4899;width:45;height:61" coordsize="45,61" path="m30,61l,31,15,,45,31,30,61xe" fillcolor="#cca300" strokeweight=".25pt">
                <v:fill color2="black"/>
                <v:path arrowok="t"/>
                <o:lock v:ext="edit" aspectratio="t"/>
              </v:shape>
              <v:shape id="_x0000_s3935" style="position:absolute;left:7891;top:4884;width:45;height:46" coordsize="45,46" path="m30,46l,31,15,,45,15,30,46xe" fillcolor="#bd9700" strokeweight=".25pt">
                <v:fill color2="black"/>
                <v:path arrowok="t"/>
                <o:lock v:ext="edit" aspectratio="t"/>
              </v:shape>
              <v:shape id="_x0000_s3936" style="position:absolute;left:7846;top:4884;width:60;height:31" coordsize="60,31" path="m45,31l,31,15,,60,,45,31xe" fillcolor="#a98700" strokeweight=".25pt">
                <v:fill color2="black"/>
                <v:path arrowok="t"/>
                <o:lock v:ext="edit" aspectratio="t"/>
              </v:shape>
              <v:shape id="_x0000_s3937" style="position:absolute;left:7786;top:4884;width:75;height:46" coordsize="75,46" path="m60,31l,46,,31,75,,60,31xe" fillcolor="#a80" strokeweight=".25pt">
                <v:fill color2="black"/>
                <v:path arrowok="t"/>
                <o:lock v:ext="edit" aspectratio="t"/>
              </v:shape>
              <v:shape id="_x0000_s3938" style="position:absolute;left:7741;top:4915;width:45;height:75" coordsize="45,75" path="m45,15l,75,,45,45,r,15xe" fillcolor="#d1a700" strokeweight=".25pt">
                <v:fill color2="black"/>
                <v:path arrowok="t"/>
                <o:lock v:ext="edit" aspectratio="t"/>
              </v:shape>
              <v:shape id="_x0000_s3939" style="position:absolute;left:7726;top:4915;width:255;height:420" coordsize="255,42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fill color2="black"/>
                <v:path arrowok="t"/>
                <o:lock v:ext="edit" aspectratio="t" verticies="t"/>
              </v:shape>
            </v:group>
            <v:group id="_x0000_s3940" style="position:absolute;left:7275;top:5771;width:226;height:451" coordorigin="7275,5771" coordsize="226,451">
              <o:lock v:ext="edit" aspectratio="t"/>
              <v:shape id="_x0000_s3941" style="position:absolute;left:7395;top:5771;width:106;height:31" coordsize="106,31" path="m91,15l,31,15,r91,l91,15xe" fillcolor="#977900" strokeweight=".25pt">
                <v:fill color2="black"/>
                <v:path arrowok="t"/>
                <o:lock v:ext="edit" aspectratio="t"/>
              </v:shape>
              <v:shape id="_x0000_s3942" style="position:absolute;left:7350;top:5771;width:60;height:91" coordsize="60,91" path="m45,31l,91,15,76,60,,45,31xe" fillcolor="#d4aa00" strokeweight=".25pt">
                <v:fill color2="black"/>
                <v:path arrowok="t"/>
                <o:lock v:ext="edit" aspectratio="t"/>
              </v:shape>
              <v:shape id="_x0000_s3943" style="position:absolute;left:7275;top:5847;width:90;height:75" coordsize="90,75" path="m75,15l,75,,45,90,,75,15xe" fillcolor="#bc9600" strokeweight=".25pt">
                <v:fill color2="black"/>
                <v:path arrowok="t"/>
                <o:lock v:ext="edit" aspectratio="t"/>
              </v:shape>
              <v:shape id="_x0000_s3944" style="position:absolute;left:7486;top:5771;width:15;height:451" coordsize="15,451" path="m,451l,15,15,r,421l,451xe" fillcolor="#d7ac00" strokeweight=".25pt">
                <v:fill color2="black"/>
                <v:path arrowok="t"/>
                <o:lock v:ext="edit" aspectratio="t"/>
              </v:shape>
              <v:shape id="_x0000_s3945" style="position:absolute;left:7275;top:5786;width:211;height:436" coordsize="211,436" path="m211,l120,16,75,76,,136r,90l60,196r45,-30l105,436r106,l211,xe" fillcolor="#cfa500" strokeweight=".25pt">
                <v:fill color2="black"/>
                <v:path arrowok="t"/>
                <o:lock v:ext="edit" aspectratio="t"/>
              </v:shape>
            </v:group>
            <v:group id="_x0000_s3946" style="position:absolute;left:7921;top:4448;width:270;height:436" coordorigin="7921,4448" coordsize="270,436">
              <o:lock v:ext="edit" aspectratio="t"/>
              <v:shape id="_x0000_s3947" style="position:absolute;left:8056;top:4779;width:45;height:45" coordsize="45,45" path="m30,15l,45,15,15,45,,30,15xe" fillcolor="#be9800" strokeweight=".25pt">
                <v:fill color2="black"/>
                <v:path arrowok="t"/>
                <o:lock v:ext="edit" aspectratio="t"/>
              </v:shape>
              <v:shape id="_x0000_s3948" style="position:absolute;left:8026;top:4779;width:45;height:45" coordsize="45,45" path="m30,45l,15,15,,45,15,30,45xe" fillcolor="#b99400" strokeweight=".25pt">
                <v:fill color2="black"/>
                <v:path arrowok="t"/>
                <o:lock v:ext="edit" aspectratio="t"/>
              </v:shape>
              <v:shape id="_x0000_s3949" style="position:absolute;left:8011;top:4734;width:30;height:60" coordsize="30,60" path="m15,60l,15,15,,30,45,15,60xe" fillcolor="#d5ab00" strokeweight=".25pt">
                <v:fill color2="black"/>
                <v:path arrowok="t"/>
                <o:lock v:ext="edit" aspectratio="t"/>
              </v:shape>
              <v:shape id="_x0000_s3950" style="position:absolute;left:8011;top:4674;width:30;height:75" coordsize="30,75" path="m,75l15,30,30,,15,60,,75xe" fillcolor="#d5ab00" strokeweight=".25pt">
                <v:fill color2="black"/>
                <v:path arrowok="t"/>
                <o:lock v:ext="edit" aspectratio="t"/>
              </v:shape>
              <v:shape id="_x0000_s3951" style="position:absolute;left:8161;top:4719;width:30;height:90" coordsize="30,90" path="m,90l15,15,30,,15,75,,90xe" fillcolor="#d6ab00" strokeweight=".25pt">
                <v:fill color2="black"/>
                <v:path arrowok="t"/>
                <o:lock v:ext="edit" aspectratio="t"/>
              </v:shape>
              <v:shape id="_x0000_s3952" style="position:absolute;left:8176;top:4659;width:15;height:75" coordsize="15,75" path="m,75l,30,15,r,60l,75xe" fillcolor="#d6ab00" strokeweight=".25pt">
                <v:fill color2="black"/>
                <v:path arrowok="t"/>
                <o:lock v:ext="edit" aspectratio="t"/>
              </v:shape>
              <v:shape id="_x0000_s3953" style="position:absolute;left:8146;top:4614;width:45;height:75" coordsize="45,75" path="m30,75l,30,15,,45,45,30,75xe" fillcolor="#d4aa00" strokeweight=".25pt">
                <v:fill color2="black"/>
                <v:path arrowok="t"/>
                <o:lock v:ext="edit" aspectratio="t"/>
              </v:shape>
              <v:shape id="_x0000_s3954" style="position:absolute;left:8116;top:4599;width:45;height:45" coordsize="45,45" path="m30,45l,15,15,,45,15,30,45xe" fillcolor="#cba200" strokeweight=".25pt">
                <v:fill color2="black"/>
                <v:path arrowok="t"/>
                <o:lock v:ext="edit" aspectratio="t"/>
              </v:shape>
              <v:shape id="_x0000_s3955" style="position:absolute;left:8086;top:4584;width:45;height:30" coordsize="45,30" path="m30,30l,30,,,45,15,30,30xe" fillcolor="#b69100" strokeweight=".25pt">
                <v:fill color2="black"/>
                <v:path arrowok="t"/>
                <o:lock v:ext="edit" aspectratio="t"/>
              </v:shape>
              <v:shape id="_x0000_s3956" style="position:absolute;left:8041;top:4584;width:45;height:30" coordsize="45,30" path="m45,30l,30,15,15,45,r,30xe" fillcolor="#a80" strokeweight=".25pt">
                <v:fill color2="black"/>
                <v:path arrowok="t"/>
                <o:lock v:ext="edit" aspectratio="t"/>
              </v:shape>
              <v:shape id="_x0000_s3957" style="position:absolute;left:8011;top:4599;width:45;height:60" coordsize="45,60" path="m30,15l,60,,30,45,,30,15xe" fillcolor="#cba200" strokeweight=".25pt">
                <v:fill color2="black"/>
                <v:path arrowok="t"/>
                <o:lock v:ext="edit" aspectratio="t"/>
              </v:shape>
              <v:shape id="_x0000_s3958" style="position:absolute;left:8011;top:4539;width:15;height:120" coordsize="15,120" path="m,120l15,30,15,,,90r,30xe" fillcolor="#d6ab00" strokeweight=".25pt">
                <v:fill color2="black"/>
                <v:path arrowok="t"/>
                <o:lock v:ext="edit" aspectratio="t"/>
              </v:shape>
              <v:shape id="_x0000_s3959" style="position:absolute;left:8146;top:4479;width:45;height:75" coordsize="45,75" path="m30,75l,30,15,,45,60,30,75xe" fillcolor="#d3a800" strokeweight=".25pt">
                <v:fill color2="black"/>
                <v:path arrowok="t"/>
                <o:lock v:ext="edit" aspectratio="t"/>
              </v:shape>
              <v:shape id="_x0000_s3960" style="position:absolute;left:8116;top:4448;width:45;height:61" coordsize="45,61" path="m30,61l,31,15,,45,31,30,61xe" fillcolor="#c39c00" strokeweight=".25pt">
                <v:fill color2="black"/>
                <v:path arrowok="t"/>
                <o:lock v:ext="edit" aspectratio="t"/>
              </v:shape>
              <v:shape id="_x0000_s3961" style="position:absolute;left:8056;top:4448;width:75;height:31" coordsize="75,31" path="m60,31l,15,15,,75,,60,31xe" fillcolor="#a38300" strokeweight=".25pt">
                <v:fill color2="black"/>
                <v:path arrowok="t"/>
                <o:lock v:ext="edit" aspectratio="t"/>
              </v:shape>
              <v:shape id="_x0000_s3962" style="position:absolute;left:7996;top:4448;width:75;height:31" coordsize="75,31" path="m60,15l,31,15,15,75,,60,15xe" fillcolor="#a38300" strokeweight=".25pt">
                <v:fill color2="black"/>
                <v:path arrowok="t"/>
                <o:lock v:ext="edit" aspectratio="t"/>
              </v:shape>
              <v:shape id="_x0000_s3963" style="position:absolute;left:8026;top:4448;width:45;height:31" coordsize="45,31" path="m30,15l,31,15,,45,,30,15xe" fillcolor="#a38300" strokeweight=".25pt">
                <v:fill color2="black"/>
                <v:path arrowok="t"/>
                <o:lock v:ext="edit" aspectratio="t"/>
              </v:shape>
              <v:shape id="_x0000_s3964" style="position:absolute;left:7996;top:4448;width:45;height:31" coordsize="45,31" path="m30,31l,31,15,15,45,,30,31xe" fillcolor="#ae8c00" strokeweight=".25pt">
                <v:fill color2="black"/>
                <v:path arrowok="t"/>
                <o:lock v:ext="edit" aspectratio="t"/>
              </v:shape>
              <v:shape id="_x0000_s3965" style="position:absolute;left:7951;top:4463;width:60;height:61" coordsize="60,61" path="m45,16l,61,15,46,60,,45,16xe" fillcolor="#ba9500" strokeweight=".25pt">
                <v:fill color2="black"/>
                <v:path arrowok="t"/>
                <o:lock v:ext="edit" aspectratio="t"/>
              </v:shape>
              <v:shape id="_x0000_s3966" style="position:absolute;left:7921;top:4463;width:255;height:421" coordsize="255,421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fill color2="black"/>
                <v:path arrowok="t"/>
                <o:lock v:ext="edit" aspectratio="t" verticies="t"/>
              </v:shape>
            </v:group>
            <v:group id="_x0000_s3967" style="position:absolute;left:5205;top:6087;width:1800;height:526" coordorigin="5205,6087" coordsize="1800,526">
              <o:lock v:ext="edit" aspectratio="t"/>
              <v:shape id="_x0000_s3968" style="position:absolute;left:5400;top:6177;width:45;height:76" coordsize="45,76" path="m30,30l,76,15,60,45,,30,30xe" fillcolor="#d6ab00" strokeweight=".25pt">
                <v:fill color2="black"/>
                <v:path arrowok="t"/>
                <o:lock v:ext="edit" aspectratio="t"/>
              </v:shape>
              <v:shape id="_x0000_s3969" style="position:absolute;left:5370;top:6268;width:105;height:195" coordsize="105,195" path="m105,30l,195,,165,105,r,30xe" fillcolor="#d6ab00" strokeweight=".25pt">
                <v:fill color2="black"/>
                <v:path arrowok="t"/>
                <o:lock v:ext="edit" aspectratio="t"/>
              </v:shape>
              <v:shape id="_x0000_s3970" style="position:absolute;left:5430;top:6177;width:225;height:136" coordsize="225,136" path="m210,136l,30,15,,225,121r-15,15xe" fillcolor="#b99400" strokeweight=".25pt">
                <v:fill color2="black"/>
                <v:path arrowok="t"/>
                <o:lock v:ext="edit" aspectratio="t"/>
              </v:shape>
              <v:shape id="_x0000_s3971" style="position:absolute;left:5370;top:6207;width:270;height:286" coordsize="270,286" path="m60,l30,46r75,45l,256r60,30l165,121r75,45l270,106,60,xe" fillcolor="#cfa500" strokeweight=".25pt">
                <v:fill color2="black"/>
                <v:path arrowok="t"/>
                <o:lock v:ext="edit" aspectratio="t"/>
              </v:shape>
              <v:shape id="_x0000_s3972" style="position:absolute;left:5205;top:6132;width:195;height:196" coordsize="195,196" path="m180,15l,196,15,181,195,,180,15xe" fillcolor="#cba300" strokeweight=".25pt">
                <v:fill color2="black"/>
                <v:path arrowok="t"/>
                <o:lock v:ext="edit" aspectratio="t"/>
              </v:shape>
              <v:shape id="_x0000_s3973" style="position:absolute;left:5385;top:6132;width:60;height:60" coordsize="60,60" path="m60,60l,15,15,,60,45r,15xe" fillcolor="#c59d00" strokeweight=".25pt">
                <v:fill color2="black"/>
                <v:path arrowok="t"/>
                <o:lock v:ext="edit" aspectratio="t"/>
              </v:shape>
              <v:shape id="_x0000_s3974" style="position:absolute;left:5205;top:6147;width:240;height:241" coordsize="240,241" path="m180,l,181r60,60l240,45,180,xe" fillcolor="#cfa500" strokeweight=".25pt">
                <v:fill color2="black"/>
                <v:path arrowok="t"/>
                <o:lock v:ext="edit" aspectratio="t"/>
              </v:shape>
              <v:shape id="_x0000_s3975" style="position:absolute;left:5640;top:6448;width:60;height:45" coordsize="60,45" path="m60,45l,30,15,,60,15r,30xe" fillcolor="#ac8a00" strokeweight=".25pt">
                <v:fill color2="black"/>
                <v:path arrowok="t"/>
                <o:lock v:ext="edit" aspectratio="t"/>
              </v:shape>
              <v:shape id="_x0000_s3976" style="position:absolute;left:5760;top:6328;width:15;height:285" coordsize="15,285" path="m,285l,15,15,r,255l,285xe" fillcolor="#d7ac00" strokeweight=".25pt">
                <v:fill color2="black"/>
                <v:path arrowok="t"/>
                <o:lock v:ext="edit" aspectratio="t"/>
              </v:shape>
              <v:shape id="_x0000_s3977" style="position:absolute;left:5685;top:6298;width:90;height:45" coordsize="90,45" path="m75,45l,30,,,90,30,75,45xe" fillcolor="#ac8a00" strokeweight=".25pt">
                <v:fill color2="black"/>
                <v:path arrowok="t"/>
                <o:lock v:ext="edit" aspectratio="t"/>
              </v:shape>
              <v:shape id="_x0000_s3978" style="position:absolute;left:5505;top:6298;width:180;height:240" coordsize="180,240" path="m180,30l,240,15,210,180,r,30xe" fillcolor="#d0a600" strokeweight=".25pt">
                <v:fill color2="black"/>
                <v:path arrowok="t"/>
                <o:lock v:ext="edit" aspectratio="t"/>
              </v:shape>
              <v:shape id="_x0000_s3979" style="position:absolute;left:5505;top:6328;width:255;height:285" coordsize="255,285" path="m180,210r,45l255,285r,-270l180,,,210r75,15l105,195r75,15xm195,165l135,150,195,60r,105xe" fillcolor="#cfa500" strokeweight=".25pt">
                <v:fill color2="black"/>
                <v:path arrowok="t"/>
                <o:lock v:ext="edit" aspectratio="t" verticies="t"/>
              </v:shape>
              <v:shape id="_x0000_s3980" style="position:absolute;left:5925;top:6418;width:30;height:195" coordsize="30,195" path="m,195l30,15,30,,15,180,,195xe" fillcolor="#d6ab00" strokeweight=".25pt">
                <v:fill color2="black"/>
                <v:path arrowok="t"/>
                <o:lock v:ext="edit" aspectratio="t"/>
              </v:shape>
              <v:shape id="_x0000_s3981" style="position:absolute;left:6030;top:6358;width:15;height:75" coordsize="15,75" path="m,75l15,15,15,r,60l,75xe" fillcolor="#d6ab00" strokeweight=".25pt">
                <v:fill color2="black"/>
                <v:path arrowok="t"/>
                <o:lock v:ext="edit" aspectratio="t"/>
              </v:shape>
              <v:shape id="_x0000_s3982" style="position:absolute;left:5805;top:6343;width:240;height:30" coordsize="240,30" path="m240,30l,15,,,240,15r,15xe" fillcolor="#a08000" strokeweight=".25pt">
                <v:fill color2="black"/>
                <v:path arrowok="t"/>
                <o:lock v:ext="edit" aspectratio="t"/>
              </v:shape>
              <v:shape id="_x0000_s3983" style="position:absolute;left:5790;top:6358;width:255;height:255" coordsize="255,255" path="m15,l,60,75,75,60,255r75,l165,75r75,l255,15,15,xe" fillcolor="#cfa500" strokeweight=".25pt">
                <v:fill color2="black"/>
                <v:path arrowok="t"/>
                <o:lock v:ext="edit" aspectratio="t"/>
              </v:shape>
              <v:shape id="_x0000_s3984" style="position:absolute;left:6135;top:6343;width:15;height:270" coordsize="15,270" path="m,270l,30,,,15,255,,270xe" fillcolor="#d7ac00" strokeweight=".25pt">
                <v:fill color2="black"/>
                <v:path arrowok="t"/>
                <o:lock v:ext="edit" aspectratio="t"/>
              </v:shape>
              <v:shape id="_x0000_s3985" style="position:absolute;left:6045;top:6343;width:90;height:30" coordsize="90,30" path="m90,30l,30,15,15,90,r,30xe" fillcolor="#987900" strokeweight=".25pt">
                <v:fill color2="black"/>
                <v:path arrowok="t"/>
                <o:lock v:ext="edit" aspectratio="t"/>
              </v:shape>
              <v:shape id="_x0000_s3986" style="position:absolute;left:6045;top:6373;width:90;height:240" coordsize="90,240" path="m,l15,240r75,l90,,,xe" fillcolor="#cfa500" strokeweight=".25pt">
                <v:fill color2="black"/>
                <v:path arrowok="t"/>
                <o:lock v:ext="edit" aspectratio="t"/>
              </v:shape>
              <v:shape id="_x0000_s3987" style="position:absolute;left:6255;top:6448;width:30;height:150" coordsize="30,150" path="m15,150l,15,15,,30,120,15,150xe" fillcolor="#d6ab00" strokeweight=".25pt">
                <v:fill color2="black"/>
                <v:path arrowok="t"/>
                <o:lock v:ext="edit" aspectratio="t"/>
              </v:shape>
              <v:shape id="_x0000_s3988" style="position:absolute;left:6225;top:6328;width:135;height:135" coordsize="135,135" path="m120,135l,30,15,,135,120r-15,15xe" fillcolor="#c59e00" strokeweight=".25pt">
                <v:fill color2="black"/>
                <v:path arrowok="t"/>
                <o:lock v:ext="edit" aspectratio="t"/>
              </v:shape>
              <v:shape id="_x0000_s3989" style="position:absolute;left:6165;top:6328;width:75;height:45" coordsize="75,45" path="m60,30l,45,,15,75,,60,30xe" fillcolor="#a48300" strokeweight=".25pt">
                <v:fill color2="black"/>
                <v:path arrowok="t"/>
                <o:lock v:ext="edit" aspectratio="t"/>
              </v:shape>
              <v:shape id="_x0000_s3990" style="position:absolute;left:6405;top:6298;width:45;height:255" coordsize="45,255" path="m45,255l,15,,,45,240r,15xe" fillcolor="#d6ab00" strokeweight=".25pt">
                <v:fill color2="black"/>
                <v:path arrowok="t"/>
                <o:lock v:ext="edit" aspectratio="t"/>
              </v:shape>
              <v:shape id="_x0000_s3991" style="position:absolute;left:6330;top:6298;width:75;height:30" coordsize="75,30" path="m75,15l,30,15,15,75,r,15xe" fillcolor="#a48300" strokeweight=".25pt">
                <v:fill color2="black"/>
                <v:path arrowok="t"/>
                <o:lock v:ext="edit" aspectratio="t"/>
              </v:shape>
              <v:shape id="_x0000_s3992" style="position:absolute;left:6165;top:6313;width:285;height:300" coordsize="285,300" path="m,60l30,300r75,-15l90,150,210,255r75,-15l240,,165,15r15,135l60,45,,60xe" fillcolor="#cfa500" strokeweight=".25pt">
                <v:fill color2="black"/>
                <v:path arrowok="t"/>
                <o:lock v:ext="edit" aspectratio="t"/>
              </v:shape>
              <v:shape id="_x0000_s3993" style="position:absolute;left:6630;top:6373;width:30;height:45" coordsize="30,45" path="m15,30l,45,15,30,30,,15,30xe" fillcolor="#cfa500" strokeweight=".25pt">
                <v:fill color2="black"/>
                <v:path arrowok="t"/>
                <o:lock v:ext="edit" aspectratio="t"/>
              </v:shape>
              <v:shape id="_x0000_s3994" style="position:absolute;left:6615;top:6403;width:30;height:30" coordsize="30,30" path="m15,15l,30,,15,30,,15,15xe" fillcolor="#bf9800" strokeweight=".25pt">
                <v:fill color2="black"/>
                <v:path arrowok="t"/>
                <o:lock v:ext="edit" aspectratio="t"/>
              </v:shape>
              <v:rect id="_x0000_s3995" style="position:absolute;left:6570;top:6418;width:45;height:15" fillcolor="#997a00" strokeweight=".25pt">
                <v:fill color2="black"/>
                <o:lock v:ext="edit" aspectratio="t"/>
              </v:rect>
              <v:shape id="_x0000_s3996" style="position:absolute;left:6525;top:6373;width:45;height:60" coordsize="45,60" path="m45,60l,15,15,,45,45r,15xe" fillcolor="#c9a100" strokeweight=".25pt">
                <v:fill color2="black"/>
                <v:path arrowok="t"/>
                <o:lock v:ext="edit" aspectratio="t"/>
              </v:shape>
              <v:shape id="_x0000_s3997" style="position:absolute;left:6510;top:6313;width:30;height:75" coordsize="30,75" path="m15,75l,30,15,,30,60,15,75xe" fillcolor="#d6ab00" strokeweight=".25pt">
                <v:fill color2="black"/>
                <v:path arrowok="t"/>
                <o:lock v:ext="edit" aspectratio="t"/>
              </v:shape>
              <v:shape id="_x0000_s3998" style="position:absolute;left:6690;top:6283;width:45;height:105" coordsize="45,105" path="m45,105l,15,,,45,90r,15xe" fillcolor="#d2a800" strokeweight=".25pt">
                <v:fill color2="black"/>
                <v:path arrowok="t"/>
                <o:lock v:ext="edit" aspectratio="t"/>
              </v:shape>
              <v:shape id="_x0000_s3999" style="position:absolute;left:6570;top:6283;width:120;height:75" coordsize="120,75" path="m120,15l,75,15,45,120,r,15xe" fillcolor="#b59000" strokeweight=".25pt">
                <v:fill color2="black"/>
                <v:path arrowok="t"/>
                <o:lock v:ext="edit" aspectratio="t"/>
              </v:shape>
              <v:shape id="_x0000_s4000" style="position:absolute;left:6630;top:6222;width:45;height:46" coordsize="45,46" path="m30,46l,15,15,,45,15,30,46xe" fillcolor="#c09a00" strokeweight=".25pt">
                <v:fill color2="black"/>
                <v:path arrowok="t"/>
                <o:lock v:ext="edit" aspectratio="t"/>
              </v:shape>
              <v:shape id="_x0000_s4001" style="position:absolute;left:6585;top:6207;width:60;height:30" coordsize="60,30" path="m45,30l,30,15,,60,15,45,30xe" fillcolor="#a38200" strokeweight=".25pt">
                <v:fill color2="black"/>
                <v:path arrowok="t"/>
                <o:lock v:ext="edit" aspectratio="t"/>
              </v:shape>
              <v:shape id="_x0000_s4002" style="position:absolute;left:6525;top:6207;width:75;height:46" coordsize="75,46" path="m60,30l,46,15,30,75,,60,30xe" fillcolor="#ac8a00" strokeweight=".25pt">
                <v:fill color2="black"/>
                <v:path arrowok="t"/>
                <o:lock v:ext="edit" aspectratio="t"/>
              </v:shape>
              <v:shape id="_x0000_s4003" style="position:absolute;left:6465;top:6237;width:75;height:61" coordsize="75,61" path="m60,16l,61,15,31,75,,60,16xe" fillcolor="#c09a00" strokeweight=".25pt">
                <v:fill color2="black"/>
                <v:path arrowok="t"/>
                <o:lock v:ext="edit" aspectratio="t"/>
              </v:shape>
              <v:shape id="_x0000_s4004" style="position:absolute;left:6450;top:6268;width:30;height:60" coordsize="30,60" path="m15,30l,60,15,30,30,,15,30xe" fillcolor="#c09a00" strokeweight=".25pt">
                <v:fill color2="black"/>
                <v:path arrowok="t"/>
                <o:lock v:ext="edit" aspectratio="t"/>
              </v:shape>
              <v:shape id="_x0000_s4005" style="position:absolute;left:6435;top:6237;width:300;height:271" coordsize="300,271" path="m165,166r45,-30l210,166r-15,15l180,196r-45,l90,151,75,106,105,61r30,l165,76,225,31,195,,150,,90,16,30,61,15,91,,121r15,75l60,241r60,30l195,241r60,-30l300,151,255,61,135,121r30,45xe" fillcolor="#cfa500" strokeweight=".25pt">
                <v:fill color2="black"/>
                <v:path arrowok="t"/>
                <o:lock v:ext="edit" aspectratio="t"/>
              </v:shape>
              <v:shape id="_x0000_s4006" style="position:absolute;left:6825;top:6283;width:30;height:60" coordsize="30,60" path="m15,60l,30,15,,30,45,15,60xe" fillcolor="#d2a800" strokeweight=".25pt">
                <v:fill color2="black"/>
                <v:path arrowok="t"/>
                <o:lock v:ext="edit" aspectratio="t"/>
              </v:shape>
              <v:shape id="_x0000_s4007" style="position:absolute;left:6810;top:6207;width:45;height:61" coordsize="45,61" path="m30,15l,61,,30,45,,30,15xe" fillcolor="#c79f00" strokeweight=".25pt">
                <v:fill color2="black"/>
                <v:path arrowok="t"/>
                <o:lock v:ext="edit" aspectratio="t"/>
              </v:shape>
              <v:shape id="_x0000_s4008" style="position:absolute;left:6765;top:6162;width:45;height:106" coordsize="45,106" path="m45,106l,15,15,,45,75r,31xe" fillcolor="#d2a800" strokeweight=".25pt">
                <v:fill color2="black"/>
                <v:path arrowok="t"/>
                <o:lock v:ext="edit" aspectratio="t"/>
              </v:shape>
              <v:shape id="_x0000_s4009" style="position:absolute;left:6750;top:6087;width:255;height:135" coordsize="255,135" path="m240,135l,15,15,,255,105r-15,30xe" fillcolor="#b69200" strokeweight=".25pt">
                <v:fill color2="black"/>
                <v:path arrowok="t"/>
                <o:lock v:ext="edit" aspectratio="t"/>
              </v:shape>
              <v:shape id="_x0000_s4010" style="position:absolute;left:6690;top:6087;width:75;height:75" coordsize="75,75" path="m60,15l,75,15,45,75,,60,15xe" fillcolor="#c79f00" strokeweight=".25pt">
                <v:fill color2="black"/>
                <v:path arrowok="t"/>
                <o:lock v:ext="edit" aspectratio="t"/>
              </v:shape>
              <v:shape id="_x0000_s4011" style="position:absolute;left:6690;top:6102;width:300;height:301" coordsize="300,301" path="m210,151r30,15l300,120,60,,,60,90,301r60,-60l135,211r75,-60xm150,120r-30,46l75,75r75,45xe" fillcolor="#cfa500" strokeweight=".25pt">
                <v:fill color2="black"/>
                <v:path arrowok="t"/>
                <o:lock v:ext="edit" aspectratio="t" verticies="t"/>
              </v:shape>
            </v:group>
          </v:group>
        </v:group>
      </w:pict>
    </w:r>
    <w:r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F5775" w:rsidRPr="00797DB4" w:rsidRDefault="00BF5775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F5775" w:rsidRPr="00797DB4" w:rsidRDefault="00BF5775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F5775" w:rsidRPr="00F05B78" w:rsidRDefault="00BF5775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F5775" w:rsidRDefault="00BF5775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 xml:space="preserve">Fone/Fax: (14) 3848-9800, e-mail: </w:t>
    </w:r>
    <w:hyperlink r:id="rId2" w:history="1">
      <w:r w:rsidRPr="00230462">
        <w:rPr>
          <w:rStyle w:val="Hyperlink"/>
          <w:spacing w:val="24"/>
          <w:sz w:val="18"/>
          <w:szCs w:val="18"/>
        </w:rPr>
        <w:t>licitacao@itatinga.sp.gov.br</w:t>
      </w:r>
    </w:hyperlink>
    <w:r>
      <w:rPr>
        <w:spacing w:val="24"/>
        <w:sz w:val="18"/>
        <w:szCs w:val="18"/>
      </w:rPr>
      <w:t xml:space="preserve"> </w:t>
    </w:r>
  </w:p>
  <w:p w:rsidR="00E706CE" w:rsidRDefault="00E706CE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338A"/>
    <w:multiLevelType w:val="hybridMultilevel"/>
    <w:tmpl w:val="4BDCC852"/>
    <w:lvl w:ilvl="0" w:tplc="04160017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7A0447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CC23377"/>
    <w:multiLevelType w:val="hybridMultilevel"/>
    <w:tmpl w:val="13145FE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8837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94E03E0"/>
    <w:multiLevelType w:val="hybridMultilevel"/>
    <w:tmpl w:val="9BFCAF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802FE"/>
    <w:multiLevelType w:val="singleLevel"/>
    <w:tmpl w:val="31D89B0A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abstractNum w:abstractNumId="6" w15:restartNumberingAfterBreak="0">
    <w:nsid w:val="1B9D0B1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CFC32E8"/>
    <w:multiLevelType w:val="hybridMultilevel"/>
    <w:tmpl w:val="64D243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A5436A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EC01B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3645B0B"/>
    <w:multiLevelType w:val="hybridMultilevel"/>
    <w:tmpl w:val="8A2C4812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4B86409"/>
    <w:multiLevelType w:val="hybridMultilevel"/>
    <w:tmpl w:val="140C6992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F90849"/>
    <w:multiLevelType w:val="hybridMultilevel"/>
    <w:tmpl w:val="32F0A816"/>
    <w:lvl w:ilvl="0" w:tplc="038A34B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110D8C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847666E"/>
    <w:multiLevelType w:val="hybridMultilevel"/>
    <w:tmpl w:val="B9A8000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894FD9"/>
    <w:multiLevelType w:val="singleLevel"/>
    <w:tmpl w:val="DCCAB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3C70A56"/>
    <w:multiLevelType w:val="hybridMultilevel"/>
    <w:tmpl w:val="4DDEB3D6"/>
    <w:lvl w:ilvl="0" w:tplc="04160019">
      <w:start w:val="1"/>
      <w:numFmt w:val="lowerLetter"/>
      <w:lvlText w:val="%1."/>
      <w:lvlJc w:val="left"/>
      <w:pPr>
        <w:tabs>
          <w:tab w:val="num" w:pos="2367"/>
        </w:tabs>
        <w:ind w:left="2367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087"/>
        </w:tabs>
        <w:ind w:left="308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07"/>
        </w:tabs>
        <w:ind w:left="380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27"/>
        </w:tabs>
        <w:ind w:left="452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47"/>
        </w:tabs>
        <w:ind w:left="524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67"/>
        </w:tabs>
        <w:ind w:left="596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87"/>
        </w:tabs>
        <w:ind w:left="668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07"/>
        </w:tabs>
        <w:ind w:left="740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27"/>
        </w:tabs>
        <w:ind w:left="8127" w:hanging="180"/>
      </w:pPr>
    </w:lvl>
  </w:abstractNum>
  <w:abstractNum w:abstractNumId="17" w15:restartNumberingAfterBreak="0">
    <w:nsid w:val="368D6ED9"/>
    <w:multiLevelType w:val="singleLevel"/>
    <w:tmpl w:val="4664D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8" w15:restartNumberingAfterBreak="0">
    <w:nsid w:val="38F6062D"/>
    <w:multiLevelType w:val="multilevel"/>
    <w:tmpl w:val="0E566560"/>
    <w:lvl w:ilvl="0">
      <w:start w:val="1"/>
      <w:numFmt w:val="decimal"/>
      <w:lvlText w:val="1.%1."/>
      <w:lvlJc w:val="left"/>
      <w:pPr>
        <w:tabs>
          <w:tab w:val="num" w:pos="1211"/>
        </w:tabs>
        <w:ind w:left="1211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643"/>
        </w:tabs>
        <w:ind w:left="164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75"/>
        </w:tabs>
        <w:ind w:left="207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51"/>
        </w:tabs>
        <w:ind w:left="257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71"/>
        </w:tabs>
        <w:ind w:left="308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31"/>
        </w:tabs>
        <w:ind w:left="358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51"/>
        </w:tabs>
        <w:ind w:left="409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11"/>
        </w:tabs>
        <w:ind w:left="459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31"/>
        </w:tabs>
        <w:ind w:left="5171" w:hanging="1440"/>
      </w:pPr>
      <w:rPr>
        <w:rFonts w:hint="default"/>
      </w:rPr>
    </w:lvl>
  </w:abstractNum>
  <w:abstractNum w:abstractNumId="19" w15:restartNumberingAfterBreak="0">
    <w:nsid w:val="3AAD34A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B64250A"/>
    <w:multiLevelType w:val="multilevel"/>
    <w:tmpl w:val="3C364BE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FF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FF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FF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FF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FF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FF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FF0000"/>
        <w:sz w:val="24"/>
      </w:rPr>
    </w:lvl>
  </w:abstractNum>
  <w:abstractNum w:abstractNumId="21" w15:restartNumberingAfterBreak="0">
    <w:nsid w:val="3C9C7E75"/>
    <w:multiLevelType w:val="hybridMultilevel"/>
    <w:tmpl w:val="45CAC37A"/>
    <w:lvl w:ilvl="0" w:tplc="0416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09220E"/>
    <w:multiLevelType w:val="multilevel"/>
    <w:tmpl w:val="5BD2E9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3" w15:restartNumberingAfterBreak="0">
    <w:nsid w:val="47D27690"/>
    <w:multiLevelType w:val="singleLevel"/>
    <w:tmpl w:val="42DA283A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abstractNum w:abstractNumId="24" w15:restartNumberingAfterBreak="0">
    <w:nsid w:val="49CC5CEE"/>
    <w:multiLevelType w:val="hybridMultilevel"/>
    <w:tmpl w:val="9E1C238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BA6DCC"/>
    <w:multiLevelType w:val="singleLevel"/>
    <w:tmpl w:val="3E22289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abstractNum w:abstractNumId="26" w15:restartNumberingAfterBreak="0">
    <w:nsid w:val="4C5C19AF"/>
    <w:multiLevelType w:val="hybridMultilevel"/>
    <w:tmpl w:val="32C283E6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31C2A6F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B77371C"/>
    <w:multiLevelType w:val="singleLevel"/>
    <w:tmpl w:val="756AF85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BE05CEE"/>
    <w:multiLevelType w:val="hybridMultilevel"/>
    <w:tmpl w:val="D766E77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CBB406F"/>
    <w:multiLevelType w:val="hybridMultilevel"/>
    <w:tmpl w:val="59CA319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67F01"/>
    <w:multiLevelType w:val="hybridMultilevel"/>
    <w:tmpl w:val="36769AB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1275BA4"/>
    <w:multiLevelType w:val="hybridMultilevel"/>
    <w:tmpl w:val="CBF6463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63567D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A5C0B9C"/>
    <w:multiLevelType w:val="hybridMultilevel"/>
    <w:tmpl w:val="BD560752"/>
    <w:lvl w:ilvl="0" w:tplc="04160017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FBD6BCA"/>
    <w:multiLevelType w:val="hybridMultilevel"/>
    <w:tmpl w:val="009470D2"/>
    <w:lvl w:ilvl="0" w:tplc="6DB06ECA">
      <w:start w:val="1"/>
      <w:numFmt w:val="decimal"/>
      <w:lvlText w:val="%1 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BC3C03"/>
    <w:multiLevelType w:val="singleLevel"/>
    <w:tmpl w:val="1924C93C"/>
    <w:lvl w:ilvl="0">
      <w:start w:val="1"/>
      <w:numFmt w:val="upp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7" w15:restartNumberingAfterBreak="0">
    <w:nsid w:val="780F34BB"/>
    <w:multiLevelType w:val="singleLevel"/>
    <w:tmpl w:val="4664D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8" w15:restartNumberingAfterBreak="0">
    <w:nsid w:val="7AF67BA6"/>
    <w:multiLevelType w:val="hybridMultilevel"/>
    <w:tmpl w:val="E60856EE"/>
    <w:lvl w:ilvl="0" w:tplc="6DB06ECA">
      <w:start w:val="1"/>
      <w:numFmt w:val="decimal"/>
      <w:lvlText w:val="%1 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1F7FCE"/>
    <w:multiLevelType w:val="hybridMultilevel"/>
    <w:tmpl w:val="C262AD50"/>
    <w:lvl w:ilvl="0" w:tplc="0416000F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40" w15:restartNumberingAfterBreak="0">
    <w:nsid w:val="7C371130"/>
    <w:multiLevelType w:val="hybridMultilevel"/>
    <w:tmpl w:val="25F0ACE4"/>
    <w:lvl w:ilvl="0" w:tplc="038A34B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444B06"/>
    <w:multiLevelType w:val="hybridMultilevel"/>
    <w:tmpl w:val="DEC4C55C"/>
    <w:lvl w:ilvl="0" w:tplc="6DB06ECA">
      <w:start w:val="1"/>
      <w:numFmt w:val="decimal"/>
      <w:lvlText w:val="%1 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4F5752"/>
    <w:multiLevelType w:val="hybridMultilevel"/>
    <w:tmpl w:val="47365D6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E75BE"/>
    <w:multiLevelType w:val="hybridMultilevel"/>
    <w:tmpl w:val="AF3ACEB2"/>
    <w:lvl w:ilvl="0" w:tplc="0416000F">
      <w:start w:val="1"/>
      <w:numFmt w:val="decimal"/>
      <w:lvlText w:val="%1."/>
      <w:lvlJc w:val="left"/>
      <w:pPr>
        <w:tabs>
          <w:tab w:val="num" w:pos="2705"/>
        </w:tabs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425"/>
        </w:tabs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</w:lvl>
  </w:abstractNum>
  <w:num w:numId="1">
    <w:abstractNumId w:val="15"/>
  </w:num>
  <w:num w:numId="2">
    <w:abstractNumId w:val="9"/>
  </w:num>
  <w:num w:numId="3">
    <w:abstractNumId w:val="33"/>
  </w:num>
  <w:num w:numId="4">
    <w:abstractNumId w:val="36"/>
  </w:num>
  <w:num w:numId="5">
    <w:abstractNumId w:val="19"/>
  </w:num>
  <w:num w:numId="6">
    <w:abstractNumId w:val="6"/>
  </w:num>
  <w:num w:numId="7">
    <w:abstractNumId w:val="8"/>
  </w:num>
  <w:num w:numId="8">
    <w:abstractNumId w:val="37"/>
  </w:num>
  <w:num w:numId="9">
    <w:abstractNumId w:val="1"/>
  </w:num>
  <w:num w:numId="10">
    <w:abstractNumId w:val="17"/>
  </w:num>
  <w:num w:numId="11">
    <w:abstractNumId w:val="5"/>
  </w:num>
  <w:num w:numId="12">
    <w:abstractNumId w:val="23"/>
  </w:num>
  <w:num w:numId="13">
    <w:abstractNumId w:val="25"/>
  </w:num>
  <w:num w:numId="14">
    <w:abstractNumId w:val="3"/>
  </w:num>
  <w:num w:numId="15">
    <w:abstractNumId w:val="27"/>
  </w:num>
  <w:num w:numId="16">
    <w:abstractNumId w:val="13"/>
  </w:num>
  <w:num w:numId="17">
    <w:abstractNumId w:val="39"/>
  </w:num>
  <w:num w:numId="18">
    <w:abstractNumId w:val="43"/>
  </w:num>
  <w:num w:numId="19">
    <w:abstractNumId w:val="29"/>
  </w:num>
  <w:num w:numId="20">
    <w:abstractNumId w:val="38"/>
  </w:num>
  <w:num w:numId="21">
    <w:abstractNumId w:val="41"/>
  </w:num>
  <w:num w:numId="22">
    <w:abstractNumId w:val="35"/>
  </w:num>
  <w:num w:numId="23">
    <w:abstractNumId w:val="40"/>
  </w:num>
  <w:num w:numId="24">
    <w:abstractNumId w:val="4"/>
  </w:num>
  <w:num w:numId="25">
    <w:abstractNumId w:val="12"/>
  </w:num>
  <w:num w:numId="26">
    <w:abstractNumId w:val="31"/>
  </w:num>
  <w:num w:numId="27">
    <w:abstractNumId w:val="30"/>
  </w:num>
  <w:num w:numId="28">
    <w:abstractNumId w:val="2"/>
  </w:num>
  <w:num w:numId="29">
    <w:abstractNumId w:val="32"/>
  </w:num>
  <w:num w:numId="30">
    <w:abstractNumId w:val="14"/>
  </w:num>
  <w:num w:numId="31">
    <w:abstractNumId w:val="42"/>
  </w:num>
  <w:num w:numId="32">
    <w:abstractNumId w:val="24"/>
  </w:num>
  <w:num w:numId="33">
    <w:abstractNumId w:val="28"/>
  </w:num>
  <w:num w:numId="34">
    <w:abstractNumId w:val="22"/>
  </w:num>
  <w:num w:numId="35">
    <w:abstractNumId w:val="7"/>
  </w:num>
  <w:num w:numId="36">
    <w:abstractNumId w:val="20"/>
  </w:num>
  <w:num w:numId="37">
    <w:abstractNumId w:val="10"/>
  </w:num>
  <w:num w:numId="38">
    <w:abstractNumId w:val="11"/>
  </w:num>
  <w:num w:numId="39">
    <w:abstractNumId w:val="26"/>
  </w:num>
  <w:num w:numId="40">
    <w:abstractNumId w:val="16"/>
  </w:num>
  <w:num w:numId="41">
    <w:abstractNumId w:val="0"/>
  </w:num>
  <w:num w:numId="42">
    <w:abstractNumId w:val="21"/>
  </w:num>
  <w:num w:numId="43">
    <w:abstractNumId w:val="34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12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4B9"/>
    <w:rsid w:val="0001196D"/>
    <w:rsid w:val="00017A7D"/>
    <w:rsid w:val="00035AC4"/>
    <w:rsid w:val="00040743"/>
    <w:rsid w:val="00042C7D"/>
    <w:rsid w:val="000538C9"/>
    <w:rsid w:val="00063697"/>
    <w:rsid w:val="00072C9F"/>
    <w:rsid w:val="000822DA"/>
    <w:rsid w:val="00084688"/>
    <w:rsid w:val="00091A99"/>
    <w:rsid w:val="00093B69"/>
    <w:rsid w:val="000A004A"/>
    <w:rsid w:val="000A37AA"/>
    <w:rsid w:val="000A5934"/>
    <w:rsid w:val="000B0AAA"/>
    <w:rsid w:val="000B3E60"/>
    <w:rsid w:val="0010129D"/>
    <w:rsid w:val="00110C08"/>
    <w:rsid w:val="00112687"/>
    <w:rsid w:val="0012063F"/>
    <w:rsid w:val="00146A0D"/>
    <w:rsid w:val="00153FE2"/>
    <w:rsid w:val="00165AA2"/>
    <w:rsid w:val="00180855"/>
    <w:rsid w:val="00181C9B"/>
    <w:rsid w:val="00184095"/>
    <w:rsid w:val="00186673"/>
    <w:rsid w:val="001A46B1"/>
    <w:rsid w:val="001A4ABD"/>
    <w:rsid w:val="001A6D9D"/>
    <w:rsid w:val="001A7516"/>
    <w:rsid w:val="001B1507"/>
    <w:rsid w:val="001C2BE0"/>
    <w:rsid w:val="001C526D"/>
    <w:rsid w:val="001C69F4"/>
    <w:rsid w:val="001C6A66"/>
    <w:rsid w:val="001C7FF2"/>
    <w:rsid w:val="001D0A89"/>
    <w:rsid w:val="001D6243"/>
    <w:rsid w:val="001E0A8A"/>
    <w:rsid w:val="001F170C"/>
    <w:rsid w:val="001F3FC6"/>
    <w:rsid w:val="001F5640"/>
    <w:rsid w:val="00212E7D"/>
    <w:rsid w:val="0021509C"/>
    <w:rsid w:val="00215829"/>
    <w:rsid w:val="002160D3"/>
    <w:rsid w:val="0022007A"/>
    <w:rsid w:val="0022511C"/>
    <w:rsid w:val="00226D48"/>
    <w:rsid w:val="00237422"/>
    <w:rsid w:val="00240836"/>
    <w:rsid w:val="00250540"/>
    <w:rsid w:val="00250B62"/>
    <w:rsid w:val="00272024"/>
    <w:rsid w:val="002808B3"/>
    <w:rsid w:val="00292301"/>
    <w:rsid w:val="00292F00"/>
    <w:rsid w:val="002A0FF0"/>
    <w:rsid w:val="002A579E"/>
    <w:rsid w:val="002A6040"/>
    <w:rsid w:val="002D3C8B"/>
    <w:rsid w:val="002D4F1D"/>
    <w:rsid w:val="002D63EC"/>
    <w:rsid w:val="002F379B"/>
    <w:rsid w:val="003028C9"/>
    <w:rsid w:val="00302CD0"/>
    <w:rsid w:val="003127AD"/>
    <w:rsid w:val="003140A4"/>
    <w:rsid w:val="003348FA"/>
    <w:rsid w:val="00337C3E"/>
    <w:rsid w:val="00341D3D"/>
    <w:rsid w:val="00342111"/>
    <w:rsid w:val="003429B2"/>
    <w:rsid w:val="00346722"/>
    <w:rsid w:val="003548E7"/>
    <w:rsid w:val="0035542B"/>
    <w:rsid w:val="00361D95"/>
    <w:rsid w:val="003621FE"/>
    <w:rsid w:val="003718D2"/>
    <w:rsid w:val="003722F8"/>
    <w:rsid w:val="0037473F"/>
    <w:rsid w:val="00384730"/>
    <w:rsid w:val="003A018B"/>
    <w:rsid w:val="003B19B4"/>
    <w:rsid w:val="003B787D"/>
    <w:rsid w:val="003B7F20"/>
    <w:rsid w:val="003C7745"/>
    <w:rsid w:val="003E5E4C"/>
    <w:rsid w:val="003F2AFA"/>
    <w:rsid w:val="003F7B16"/>
    <w:rsid w:val="004217BF"/>
    <w:rsid w:val="00426216"/>
    <w:rsid w:val="004311B7"/>
    <w:rsid w:val="00440F4D"/>
    <w:rsid w:val="0044227F"/>
    <w:rsid w:val="004470D0"/>
    <w:rsid w:val="004527A4"/>
    <w:rsid w:val="0045363E"/>
    <w:rsid w:val="00462382"/>
    <w:rsid w:val="00474227"/>
    <w:rsid w:val="00493DE0"/>
    <w:rsid w:val="004952CD"/>
    <w:rsid w:val="004A1F10"/>
    <w:rsid w:val="004B2EF1"/>
    <w:rsid w:val="004E2C1C"/>
    <w:rsid w:val="00507AD1"/>
    <w:rsid w:val="005207C4"/>
    <w:rsid w:val="005336DE"/>
    <w:rsid w:val="00537A8D"/>
    <w:rsid w:val="00544FAE"/>
    <w:rsid w:val="00553019"/>
    <w:rsid w:val="005552D0"/>
    <w:rsid w:val="00562C8B"/>
    <w:rsid w:val="00566D8E"/>
    <w:rsid w:val="00573E79"/>
    <w:rsid w:val="00575936"/>
    <w:rsid w:val="005761AB"/>
    <w:rsid w:val="00580552"/>
    <w:rsid w:val="00592DFA"/>
    <w:rsid w:val="00594316"/>
    <w:rsid w:val="00596959"/>
    <w:rsid w:val="005A2431"/>
    <w:rsid w:val="005B2350"/>
    <w:rsid w:val="005B3A4D"/>
    <w:rsid w:val="005D34A1"/>
    <w:rsid w:val="005D3794"/>
    <w:rsid w:val="005E2D46"/>
    <w:rsid w:val="00604D92"/>
    <w:rsid w:val="0061435C"/>
    <w:rsid w:val="00621839"/>
    <w:rsid w:val="0062409A"/>
    <w:rsid w:val="0062491A"/>
    <w:rsid w:val="00625E49"/>
    <w:rsid w:val="006270F6"/>
    <w:rsid w:val="00630581"/>
    <w:rsid w:val="00630881"/>
    <w:rsid w:val="00630C82"/>
    <w:rsid w:val="0063389B"/>
    <w:rsid w:val="00634651"/>
    <w:rsid w:val="00634C4F"/>
    <w:rsid w:val="00640D44"/>
    <w:rsid w:val="006423DA"/>
    <w:rsid w:val="00647C5F"/>
    <w:rsid w:val="00651A82"/>
    <w:rsid w:val="00672D75"/>
    <w:rsid w:val="006805D6"/>
    <w:rsid w:val="00681363"/>
    <w:rsid w:val="00686F56"/>
    <w:rsid w:val="0069444F"/>
    <w:rsid w:val="00695924"/>
    <w:rsid w:val="006C35B9"/>
    <w:rsid w:val="006D0B6E"/>
    <w:rsid w:val="006D398E"/>
    <w:rsid w:val="006E23D8"/>
    <w:rsid w:val="006F3C23"/>
    <w:rsid w:val="006F53FB"/>
    <w:rsid w:val="0070031C"/>
    <w:rsid w:val="00704E0C"/>
    <w:rsid w:val="00707EAC"/>
    <w:rsid w:val="007108F8"/>
    <w:rsid w:val="00712EA3"/>
    <w:rsid w:val="007275C4"/>
    <w:rsid w:val="0073162A"/>
    <w:rsid w:val="0073655A"/>
    <w:rsid w:val="007427AD"/>
    <w:rsid w:val="00746FEB"/>
    <w:rsid w:val="00764C2C"/>
    <w:rsid w:val="0076735B"/>
    <w:rsid w:val="00781E0F"/>
    <w:rsid w:val="00785700"/>
    <w:rsid w:val="007954F5"/>
    <w:rsid w:val="00795FA3"/>
    <w:rsid w:val="0079781E"/>
    <w:rsid w:val="007A06CD"/>
    <w:rsid w:val="007A6118"/>
    <w:rsid w:val="007A6408"/>
    <w:rsid w:val="007A7532"/>
    <w:rsid w:val="007B6771"/>
    <w:rsid w:val="007C5ED7"/>
    <w:rsid w:val="007C7429"/>
    <w:rsid w:val="007C77DD"/>
    <w:rsid w:val="007D0F91"/>
    <w:rsid w:val="007D3333"/>
    <w:rsid w:val="007E15CF"/>
    <w:rsid w:val="007E5B0A"/>
    <w:rsid w:val="007F16E1"/>
    <w:rsid w:val="008001E1"/>
    <w:rsid w:val="00803F17"/>
    <w:rsid w:val="00814E10"/>
    <w:rsid w:val="00824921"/>
    <w:rsid w:val="00831370"/>
    <w:rsid w:val="00834602"/>
    <w:rsid w:val="00842DE1"/>
    <w:rsid w:val="00845DFF"/>
    <w:rsid w:val="0084717C"/>
    <w:rsid w:val="00864677"/>
    <w:rsid w:val="00865BCA"/>
    <w:rsid w:val="00870F12"/>
    <w:rsid w:val="008736BA"/>
    <w:rsid w:val="00877995"/>
    <w:rsid w:val="00886ADC"/>
    <w:rsid w:val="008948E8"/>
    <w:rsid w:val="008A7512"/>
    <w:rsid w:val="008A7980"/>
    <w:rsid w:val="008B1A3D"/>
    <w:rsid w:val="008B35A2"/>
    <w:rsid w:val="008C5DBE"/>
    <w:rsid w:val="008C61DB"/>
    <w:rsid w:val="008D1C81"/>
    <w:rsid w:val="008D5553"/>
    <w:rsid w:val="008E02BC"/>
    <w:rsid w:val="008E1533"/>
    <w:rsid w:val="008E5EA5"/>
    <w:rsid w:val="008F4D13"/>
    <w:rsid w:val="00914807"/>
    <w:rsid w:val="00915070"/>
    <w:rsid w:val="0093449E"/>
    <w:rsid w:val="009361F9"/>
    <w:rsid w:val="00937E57"/>
    <w:rsid w:val="009421B8"/>
    <w:rsid w:val="00947305"/>
    <w:rsid w:val="00947E4D"/>
    <w:rsid w:val="00961583"/>
    <w:rsid w:val="009668BF"/>
    <w:rsid w:val="0097167A"/>
    <w:rsid w:val="0098024B"/>
    <w:rsid w:val="00987418"/>
    <w:rsid w:val="00991165"/>
    <w:rsid w:val="00992C59"/>
    <w:rsid w:val="009A5D46"/>
    <w:rsid w:val="009B3F5D"/>
    <w:rsid w:val="009B6348"/>
    <w:rsid w:val="009B72B0"/>
    <w:rsid w:val="009C1967"/>
    <w:rsid w:val="009C504B"/>
    <w:rsid w:val="009C52EB"/>
    <w:rsid w:val="009C74CF"/>
    <w:rsid w:val="009D215F"/>
    <w:rsid w:val="009D2F33"/>
    <w:rsid w:val="009D41A7"/>
    <w:rsid w:val="009D6F34"/>
    <w:rsid w:val="009E1935"/>
    <w:rsid w:val="009E307E"/>
    <w:rsid w:val="009F1E7A"/>
    <w:rsid w:val="00A07770"/>
    <w:rsid w:val="00A13D06"/>
    <w:rsid w:val="00A3278B"/>
    <w:rsid w:val="00A35854"/>
    <w:rsid w:val="00A35F43"/>
    <w:rsid w:val="00A42FF7"/>
    <w:rsid w:val="00A65DB2"/>
    <w:rsid w:val="00A7062D"/>
    <w:rsid w:val="00A758FE"/>
    <w:rsid w:val="00A76571"/>
    <w:rsid w:val="00A908A1"/>
    <w:rsid w:val="00AA17D6"/>
    <w:rsid w:val="00AA34B9"/>
    <w:rsid w:val="00AA5E63"/>
    <w:rsid w:val="00AB2121"/>
    <w:rsid w:val="00AD4D11"/>
    <w:rsid w:val="00AD5B6E"/>
    <w:rsid w:val="00AE16D1"/>
    <w:rsid w:val="00AE1AA2"/>
    <w:rsid w:val="00AE3CE4"/>
    <w:rsid w:val="00AE6CCA"/>
    <w:rsid w:val="00AF3AFE"/>
    <w:rsid w:val="00AF50B5"/>
    <w:rsid w:val="00AF5526"/>
    <w:rsid w:val="00B076D9"/>
    <w:rsid w:val="00B10510"/>
    <w:rsid w:val="00B16907"/>
    <w:rsid w:val="00B178FB"/>
    <w:rsid w:val="00B21C12"/>
    <w:rsid w:val="00B22828"/>
    <w:rsid w:val="00B22BA5"/>
    <w:rsid w:val="00B364B3"/>
    <w:rsid w:val="00B4050F"/>
    <w:rsid w:val="00B46816"/>
    <w:rsid w:val="00B468EB"/>
    <w:rsid w:val="00B5025D"/>
    <w:rsid w:val="00B516FF"/>
    <w:rsid w:val="00B60A01"/>
    <w:rsid w:val="00B67810"/>
    <w:rsid w:val="00B74DD4"/>
    <w:rsid w:val="00B76842"/>
    <w:rsid w:val="00B8300C"/>
    <w:rsid w:val="00B85792"/>
    <w:rsid w:val="00B87F87"/>
    <w:rsid w:val="00BC124C"/>
    <w:rsid w:val="00BC125C"/>
    <w:rsid w:val="00BC1372"/>
    <w:rsid w:val="00BC33A8"/>
    <w:rsid w:val="00BD1423"/>
    <w:rsid w:val="00BD3192"/>
    <w:rsid w:val="00BD3472"/>
    <w:rsid w:val="00BD52FF"/>
    <w:rsid w:val="00BE399F"/>
    <w:rsid w:val="00BE717D"/>
    <w:rsid w:val="00BF5775"/>
    <w:rsid w:val="00BF68B8"/>
    <w:rsid w:val="00C01111"/>
    <w:rsid w:val="00C0598D"/>
    <w:rsid w:val="00C2426A"/>
    <w:rsid w:val="00C2532F"/>
    <w:rsid w:val="00C5283B"/>
    <w:rsid w:val="00C56AFE"/>
    <w:rsid w:val="00C67DB8"/>
    <w:rsid w:val="00C7251E"/>
    <w:rsid w:val="00C7760A"/>
    <w:rsid w:val="00C91DDE"/>
    <w:rsid w:val="00C936B5"/>
    <w:rsid w:val="00C93FB3"/>
    <w:rsid w:val="00C97B0A"/>
    <w:rsid w:val="00CA17FF"/>
    <w:rsid w:val="00CA3FC8"/>
    <w:rsid w:val="00CB4439"/>
    <w:rsid w:val="00CB4EC1"/>
    <w:rsid w:val="00CC00BA"/>
    <w:rsid w:val="00CC2130"/>
    <w:rsid w:val="00CC7B95"/>
    <w:rsid w:val="00CD1115"/>
    <w:rsid w:val="00CD3B7C"/>
    <w:rsid w:val="00CD4F87"/>
    <w:rsid w:val="00CD538E"/>
    <w:rsid w:val="00CE0919"/>
    <w:rsid w:val="00CE1269"/>
    <w:rsid w:val="00CE3E0D"/>
    <w:rsid w:val="00CE5443"/>
    <w:rsid w:val="00CF3302"/>
    <w:rsid w:val="00D01325"/>
    <w:rsid w:val="00D0606B"/>
    <w:rsid w:val="00D0653A"/>
    <w:rsid w:val="00D06943"/>
    <w:rsid w:val="00D15C1F"/>
    <w:rsid w:val="00D22201"/>
    <w:rsid w:val="00D22472"/>
    <w:rsid w:val="00D26EEF"/>
    <w:rsid w:val="00D35446"/>
    <w:rsid w:val="00D36C9D"/>
    <w:rsid w:val="00D4193C"/>
    <w:rsid w:val="00D429D4"/>
    <w:rsid w:val="00D430AC"/>
    <w:rsid w:val="00D461F7"/>
    <w:rsid w:val="00D52FA4"/>
    <w:rsid w:val="00D621F8"/>
    <w:rsid w:val="00D702F5"/>
    <w:rsid w:val="00D8286B"/>
    <w:rsid w:val="00D855CC"/>
    <w:rsid w:val="00D86E79"/>
    <w:rsid w:val="00D91A6A"/>
    <w:rsid w:val="00D948B8"/>
    <w:rsid w:val="00DA3576"/>
    <w:rsid w:val="00DB0FF0"/>
    <w:rsid w:val="00DB2926"/>
    <w:rsid w:val="00DC0BAF"/>
    <w:rsid w:val="00DC47F4"/>
    <w:rsid w:val="00DE0BD8"/>
    <w:rsid w:val="00DE332E"/>
    <w:rsid w:val="00DF7CCD"/>
    <w:rsid w:val="00E042E8"/>
    <w:rsid w:val="00E21885"/>
    <w:rsid w:val="00E30C43"/>
    <w:rsid w:val="00E42004"/>
    <w:rsid w:val="00E6301F"/>
    <w:rsid w:val="00E706CE"/>
    <w:rsid w:val="00E72D12"/>
    <w:rsid w:val="00E804CB"/>
    <w:rsid w:val="00E82D67"/>
    <w:rsid w:val="00E865C7"/>
    <w:rsid w:val="00E96AEE"/>
    <w:rsid w:val="00E97A97"/>
    <w:rsid w:val="00EB5B9E"/>
    <w:rsid w:val="00EC149C"/>
    <w:rsid w:val="00ED05EC"/>
    <w:rsid w:val="00ED6AC8"/>
    <w:rsid w:val="00EE1AD4"/>
    <w:rsid w:val="00EE59B7"/>
    <w:rsid w:val="00EF0A2C"/>
    <w:rsid w:val="00EF2951"/>
    <w:rsid w:val="00EF4636"/>
    <w:rsid w:val="00F03022"/>
    <w:rsid w:val="00F04467"/>
    <w:rsid w:val="00F129A0"/>
    <w:rsid w:val="00F14CA5"/>
    <w:rsid w:val="00F159C9"/>
    <w:rsid w:val="00F16694"/>
    <w:rsid w:val="00F1685D"/>
    <w:rsid w:val="00F2366E"/>
    <w:rsid w:val="00F2438D"/>
    <w:rsid w:val="00F3583C"/>
    <w:rsid w:val="00F41E39"/>
    <w:rsid w:val="00F45B8C"/>
    <w:rsid w:val="00F55E49"/>
    <w:rsid w:val="00F70A80"/>
    <w:rsid w:val="00F71AAF"/>
    <w:rsid w:val="00F77FB5"/>
    <w:rsid w:val="00F8091C"/>
    <w:rsid w:val="00F81335"/>
    <w:rsid w:val="00F81A57"/>
    <w:rsid w:val="00F84737"/>
    <w:rsid w:val="00F957D9"/>
    <w:rsid w:val="00FA156D"/>
    <w:rsid w:val="00FA3972"/>
    <w:rsid w:val="00FA5078"/>
    <w:rsid w:val="00FC4C6D"/>
    <w:rsid w:val="00FC65FF"/>
    <w:rsid w:val="00FD1A1F"/>
    <w:rsid w:val="00FD2765"/>
    <w:rsid w:val="00FE2925"/>
    <w:rsid w:val="00FE73F6"/>
    <w:rsid w:val="00FE7DED"/>
    <w:rsid w:val="00FF41A7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12"/>
    <o:shapelayout v:ext="edit">
      <o:idmap v:ext="edit" data="2"/>
    </o:shapelayout>
  </w:shapeDefaults>
  <w:decimalSymbol w:val=","/>
  <w:listSeparator w:val=";"/>
  <w14:docId w14:val="408A1302"/>
  <w15:docId w15:val="{CA7A7EB2-FA27-4AA5-AAD1-59741C7C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74DD4"/>
  </w:style>
  <w:style w:type="paragraph" w:styleId="Ttulo1">
    <w:name w:val="heading 1"/>
    <w:basedOn w:val="Normal"/>
    <w:next w:val="Normal"/>
    <w:qFormat/>
    <w:rsid w:val="00B74DD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B74DD4"/>
    <w:pPr>
      <w:keepNext/>
      <w:spacing w:line="360" w:lineRule="auto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91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D05E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81C9B"/>
    <w:pPr>
      <w:jc w:val="center"/>
    </w:pPr>
    <w:rPr>
      <w:sz w:val="28"/>
      <w:u w:val="single"/>
    </w:rPr>
  </w:style>
  <w:style w:type="paragraph" w:styleId="Corpodetexto">
    <w:name w:val="Body Text"/>
    <w:basedOn w:val="Normal"/>
    <w:rsid w:val="00181C9B"/>
    <w:pPr>
      <w:jc w:val="center"/>
    </w:pPr>
    <w:rPr>
      <w:sz w:val="24"/>
    </w:rPr>
  </w:style>
  <w:style w:type="paragraph" w:styleId="Recuodecorpodetexto">
    <w:name w:val="Body Text Indent"/>
    <w:basedOn w:val="Normal"/>
    <w:rsid w:val="00181C9B"/>
    <w:pPr>
      <w:ind w:firstLine="2268"/>
    </w:pPr>
    <w:rPr>
      <w:sz w:val="24"/>
    </w:rPr>
  </w:style>
  <w:style w:type="paragraph" w:styleId="Cabealho">
    <w:name w:val="header"/>
    <w:basedOn w:val="Normal"/>
    <w:link w:val="CabealhoChar"/>
    <w:rsid w:val="00181C9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81C9B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rsid w:val="00181C9B"/>
    <w:pPr>
      <w:ind w:firstLine="2124"/>
      <w:jc w:val="both"/>
    </w:pPr>
    <w:rPr>
      <w:rFonts w:ascii="Arial" w:hAnsi="Arial"/>
    </w:rPr>
  </w:style>
  <w:style w:type="table" w:styleId="Tabelacomgrade">
    <w:name w:val="Table Grid"/>
    <w:basedOn w:val="Tabelanormal"/>
    <w:rsid w:val="00727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rsid w:val="00B74DD4"/>
    <w:pPr>
      <w:spacing w:after="120" w:line="480" w:lineRule="auto"/>
    </w:pPr>
  </w:style>
  <w:style w:type="paragraph" w:styleId="TextosemFormatao">
    <w:name w:val="Plain Text"/>
    <w:basedOn w:val="Normal"/>
    <w:rsid w:val="00E72D12"/>
    <w:rPr>
      <w:rFonts w:ascii="Courier New" w:hAnsi="Courier New"/>
    </w:rPr>
  </w:style>
  <w:style w:type="character" w:styleId="Nmerodepgina">
    <w:name w:val="page number"/>
    <w:basedOn w:val="Fontepargpadro"/>
    <w:rsid w:val="00FA156D"/>
  </w:style>
  <w:style w:type="character" w:styleId="Hyperlink">
    <w:name w:val="Hyperlink"/>
    <w:basedOn w:val="Fontepargpadro"/>
    <w:rsid w:val="00093B6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semiHidden/>
    <w:rsid w:val="00991165"/>
    <w:rPr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itatinga.sp.gov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Papel%20Padr&#227;o%20Impressora%20Jato%20de%20Tint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Padrão Impressora Jato de Tinta</Template>
  <TotalTime>901</TotalTime>
  <Pages>2</Pages>
  <Words>816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de Solenidade Abertura Carta Convite</vt:lpstr>
    </vt:vector>
  </TitlesOfParts>
  <Company/>
  <LinksUpToDate>false</LinksUpToDate>
  <CharactersWithSpaces>5213</CharactersWithSpaces>
  <SharedDoc>false</SharedDoc>
  <HLinks>
    <vt:vector size="6" baseType="variant">
      <vt:variant>
        <vt:i4>5111924</vt:i4>
      </vt:variant>
      <vt:variant>
        <vt:i4>0</vt:i4>
      </vt:variant>
      <vt:variant>
        <vt:i4>0</vt:i4>
      </vt:variant>
      <vt:variant>
        <vt:i4>5</vt:i4>
      </vt:variant>
      <vt:variant>
        <vt:lpwstr>mailto:licitacao@pmitatinga.sp.gov.br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de Solenidade Abertura Carta Convite</dc:title>
  <dc:creator>Prefeitura Municipal de Itatinga</dc:creator>
  <cp:lastModifiedBy>Licitacao01</cp:lastModifiedBy>
  <cp:revision>34</cp:revision>
  <cp:lastPrinted>2021-07-14T14:29:00Z</cp:lastPrinted>
  <dcterms:created xsi:type="dcterms:W3CDTF">2013-02-06T13:03:00Z</dcterms:created>
  <dcterms:modified xsi:type="dcterms:W3CDTF">2021-07-14T14:41:00Z</dcterms:modified>
</cp:coreProperties>
</file>